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489C84" w14:textId="2B227B5B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ХАНТЫ-МАНСИЙСКИЙ АВТОНОМНЫЙ ОКРУГ- ЮГРА</w:t>
      </w:r>
    </w:p>
    <w:p w14:paraId="19A93EA9" w14:textId="77777777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ТЮМЕНСКАЯ ОБЛАСТЬ</w:t>
      </w:r>
    </w:p>
    <w:p w14:paraId="0CD5908C" w14:textId="77777777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</w:p>
    <w:p w14:paraId="7816F258" w14:textId="77777777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ХАНТЫ-МАНСИЙСКИЙ РАЙОН</w:t>
      </w:r>
    </w:p>
    <w:p w14:paraId="235C0F9C" w14:textId="77777777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СЕЛЬСКОЕ ПОСЕЛЕНИЕ ЦИНГАЛЫ</w:t>
      </w:r>
    </w:p>
    <w:p w14:paraId="1DCF8E0B" w14:textId="77777777" w:rsidR="00F75C1B" w:rsidRPr="0080381F" w:rsidRDefault="00F75C1B" w:rsidP="00F75C1B">
      <w:pPr>
        <w:pStyle w:val="af3"/>
        <w:ind w:firstLine="555"/>
        <w:jc w:val="both"/>
        <w:rPr>
          <w:sz w:val="28"/>
          <w:szCs w:val="28"/>
        </w:rPr>
      </w:pPr>
    </w:p>
    <w:p w14:paraId="3E890294" w14:textId="77777777" w:rsidR="00F75C1B" w:rsidRPr="0080381F" w:rsidRDefault="00F75C1B" w:rsidP="00F75C1B">
      <w:pPr>
        <w:pStyle w:val="af3"/>
        <w:ind w:firstLine="555"/>
        <w:rPr>
          <w:sz w:val="28"/>
          <w:szCs w:val="28"/>
        </w:rPr>
      </w:pPr>
      <w:r w:rsidRPr="0080381F">
        <w:rPr>
          <w:sz w:val="28"/>
          <w:szCs w:val="28"/>
        </w:rPr>
        <w:t xml:space="preserve">                                          СОВЕТ ДЕПУТАТОВ</w:t>
      </w:r>
    </w:p>
    <w:p w14:paraId="2934C5A7" w14:textId="77777777" w:rsidR="00F75C1B" w:rsidRPr="0080381F" w:rsidRDefault="00F75C1B" w:rsidP="00F75C1B">
      <w:pPr>
        <w:pStyle w:val="af3"/>
        <w:ind w:firstLine="555"/>
        <w:jc w:val="both"/>
        <w:rPr>
          <w:sz w:val="28"/>
          <w:szCs w:val="28"/>
        </w:rPr>
      </w:pPr>
    </w:p>
    <w:p w14:paraId="688F61FF" w14:textId="77777777" w:rsidR="00F75C1B" w:rsidRPr="0080381F" w:rsidRDefault="00F75C1B" w:rsidP="00F75C1B">
      <w:pPr>
        <w:pStyle w:val="af3"/>
        <w:ind w:firstLine="555"/>
        <w:jc w:val="center"/>
        <w:rPr>
          <w:sz w:val="28"/>
          <w:szCs w:val="28"/>
        </w:rPr>
      </w:pPr>
      <w:r w:rsidRPr="0080381F">
        <w:rPr>
          <w:sz w:val="28"/>
          <w:szCs w:val="28"/>
        </w:rPr>
        <w:t>РЕШЕНИЕ</w:t>
      </w:r>
    </w:p>
    <w:p w14:paraId="64500693" w14:textId="77777777" w:rsidR="0015134E" w:rsidRDefault="0015134E" w:rsidP="0015134E">
      <w:pPr>
        <w:pStyle w:val="af3"/>
        <w:ind w:firstLine="555"/>
        <w:jc w:val="both"/>
        <w:rPr>
          <w:sz w:val="28"/>
          <w:szCs w:val="28"/>
        </w:rPr>
      </w:pPr>
    </w:p>
    <w:p w14:paraId="6D19292A" w14:textId="3BCA329D" w:rsidR="0015134E" w:rsidRDefault="00CD401F" w:rsidP="0015134E">
      <w:pPr>
        <w:pStyle w:val="af3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5134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8358B9">
        <w:rPr>
          <w:sz w:val="28"/>
          <w:szCs w:val="28"/>
        </w:rPr>
        <w:t>1</w:t>
      </w:r>
      <w:r>
        <w:rPr>
          <w:sz w:val="28"/>
          <w:szCs w:val="28"/>
        </w:rPr>
        <w:t>0.0</w:t>
      </w:r>
      <w:r w:rsidR="008358B9">
        <w:rPr>
          <w:sz w:val="28"/>
          <w:szCs w:val="28"/>
        </w:rPr>
        <w:t>2</w:t>
      </w:r>
      <w:r>
        <w:rPr>
          <w:sz w:val="28"/>
          <w:szCs w:val="28"/>
        </w:rPr>
        <w:t>.2025</w:t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15134E">
        <w:rPr>
          <w:sz w:val="28"/>
          <w:szCs w:val="28"/>
        </w:rPr>
        <w:tab/>
      </w:r>
      <w:r w:rsidR="00A1512C">
        <w:rPr>
          <w:sz w:val="28"/>
          <w:szCs w:val="28"/>
        </w:rPr>
        <w:t xml:space="preserve">    </w:t>
      </w:r>
      <w:r w:rsidR="00BB740E">
        <w:rPr>
          <w:sz w:val="28"/>
          <w:szCs w:val="28"/>
        </w:rPr>
        <w:t xml:space="preserve">           </w:t>
      </w:r>
      <w:r w:rsidR="0015134E">
        <w:rPr>
          <w:sz w:val="28"/>
          <w:szCs w:val="28"/>
        </w:rPr>
        <w:t xml:space="preserve">№ </w:t>
      </w:r>
      <w:r>
        <w:rPr>
          <w:sz w:val="28"/>
          <w:szCs w:val="28"/>
        </w:rPr>
        <w:t>0</w:t>
      </w:r>
      <w:r w:rsidR="008358B9">
        <w:rPr>
          <w:sz w:val="28"/>
          <w:szCs w:val="28"/>
        </w:rPr>
        <w:t>8</w:t>
      </w:r>
    </w:p>
    <w:p w14:paraId="794D2272" w14:textId="77777777" w:rsidR="00F75C1B" w:rsidRPr="00520EC0" w:rsidRDefault="00F75C1B" w:rsidP="00F75C1B">
      <w:pPr>
        <w:ind w:firstLine="0"/>
        <w:jc w:val="left"/>
        <w:rPr>
          <w:sz w:val="28"/>
          <w:szCs w:val="28"/>
        </w:rPr>
      </w:pPr>
      <w:r w:rsidRPr="00520EC0">
        <w:rPr>
          <w:sz w:val="28"/>
          <w:szCs w:val="28"/>
        </w:rPr>
        <w:t>с. Цингалы</w:t>
      </w:r>
    </w:p>
    <w:p w14:paraId="1F2F68BA" w14:textId="77777777" w:rsidR="0015134E" w:rsidRDefault="0015134E" w:rsidP="0015134E">
      <w:pPr>
        <w:pStyle w:val="af3"/>
        <w:jc w:val="both"/>
        <w:rPr>
          <w:sz w:val="28"/>
          <w:szCs w:val="28"/>
        </w:rPr>
      </w:pPr>
    </w:p>
    <w:p w14:paraId="3AC523C7" w14:textId="2BD00089" w:rsidR="0015134E" w:rsidRDefault="0015134E" w:rsidP="00CD401F">
      <w:pPr>
        <w:pStyle w:val="af3"/>
        <w:ind w:right="6207"/>
        <w:jc w:val="both"/>
        <w:rPr>
          <w:sz w:val="28"/>
          <w:szCs w:val="28"/>
        </w:rPr>
      </w:pPr>
      <w:bookmarkStart w:id="0" w:name="_Hlk189559844"/>
      <w:r>
        <w:rPr>
          <w:sz w:val="28"/>
          <w:szCs w:val="28"/>
        </w:rPr>
        <w:t xml:space="preserve">О внесении изменений в </w:t>
      </w:r>
      <w:r w:rsidR="00A1512C">
        <w:rPr>
          <w:sz w:val="28"/>
          <w:szCs w:val="28"/>
        </w:rPr>
        <w:t>р</w:t>
      </w:r>
      <w:r>
        <w:rPr>
          <w:sz w:val="28"/>
          <w:szCs w:val="28"/>
        </w:rPr>
        <w:t xml:space="preserve">ешение Совета депутатов сельского поселения </w:t>
      </w:r>
      <w:r w:rsidR="00F75C1B">
        <w:rPr>
          <w:sz w:val="28"/>
          <w:szCs w:val="28"/>
        </w:rPr>
        <w:t>Цингалы</w:t>
      </w:r>
      <w:r>
        <w:rPr>
          <w:sz w:val="28"/>
          <w:szCs w:val="28"/>
        </w:rPr>
        <w:t xml:space="preserve"> от </w:t>
      </w:r>
      <w:r w:rsidR="00F75C1B">
        <w:rPr>
          <w:sz w:val="28"/>
          <w:szCs w:val="28"/>
        </w:rPr>
        <w:t>31</w:t>
      </w:r>
      <w:r>
        <w:rPr>
          <w:sz w:val="28"/>
          <w:szCs w:val="28"/>
        </w:rPr>
        <w:t>.0</w:t>
      </w:r>
      <w:r w:rsidR="00F75C1B">
        <w:rPr>
          <w:sz w:val="28"/>
          <w:szCs w:val="28"/>
        </w:rPr>
        <w:t>8</w:t>
      </w:r>
      <w:r>
        <w:rPr>
          <w:sz w:val="28"/>
          <w:szCs w:val="28"/>
        </w:rPr>
        <w:t>.20</w:t>
      </w:r>
      <w:r w:rsidR="00F75C1B">
        <w:rPr>
          <w:sz w:val="28"/>
          <w:szCs w:val="28"/>
        </w:rPr>
        <w:t>21</w:t>
      </w:r>
      <w:r>
        <w:rPr>
          <w:sz w:val="28"/>
          <w:szCs w:val="28"/>
        </w:rPr>
        <w:t xml:space="preserve"> №</w:t>
      </w:r>
      <w:r w:rsidR="00A1512C">
        <w:rPr>
          <w:sz w:val="28"/>
          <w:szCs w:val="28"/>
        </w:rPr>
        <w:t xml:space="preserve"> </w:t>
      </w:r>
      <w:r w:rsidR="00F75C1B">
        <w:rPr>
          <w:sz w:val="28"/>
          <w:szCs w:val="28"/>
        </w:rPr>
        <w:t>2</w:t>
      </w:r>
      <w:r w:rsidR="005C495B" w:rsidRPr="00BC764F">
        <w:rPr>
          <w:sz w:val="28"/>
          <w:szCs w:val="28"/>
        </w:rPr>
        <w:t>5</w:t>
      </w:r>
      <w:r w:rsidR="00BC764F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 проекта</w:t>
      </w:r>
      <w:r w:rsidRPr="005F059E">
        <w:rPr>
          <w:sz w:val="28"/>
          <w:szCs w:val="28"/>
        </w:rPr>
        <w:t xml:space="preserve"> </w:t>
      </w:r>
      <w:r w:rsidR="00724443">
        <w:rPr>
          <w:sz w:val="28"/>
          <w:szCs w:val="28"/>
        </w:rPr>
        <w:t>п</w:t>
      </w:r>
      <w:r>
        <w:rPr>
          <w:sz w:val="28"/>
          <w:szCs w:val="28"/>
        </w:rPr>
        <w:t>ланировк</w:t>
      </w:r>
      <w:r w:rsidR="00724443">
        <w:rPr>
          <w:sz w:val="28"/>
          <w:szCs w:val="28"/>
        </w:rPr>
        <w:t>и</w:t>
      </w:r>
      <w:r w:rsidR="00E3258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F75C1B"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 xml:space="preserve">межевания </w:t>
      </w:r>
      <w:r w:rsidR="005C495B">
        <w:rPr>
          <w:sz w:val="28"/>
          <w:szCs w:val="28"/>
        </w:rPr>
        <w:t>д.Чембакчина</w:t>
      </w:r>
      <w:r>
        <w:rPr>
          <w:sz w:val="28"/>
          <w:szCs w:val="28"/>
        </w:rPr>
        <w:t>»</w:t>
      </w:r>
      <w:bookmarkEnd w:id="0"/>
      <w:r>
        <w:rPr>
          <w:sz w:val="28"/>
          <w:szCs w:val="28"/>
        </w:rPr>
        <w:t xml:space="preserve"> </w:t>
      </w:r>
    </w:p>
    <w:p w14:paraId="37FA6156" w14:textId="77777777" w:rsidR="00A1512C" w:rsidRDefault="0015134E" w:rsidP="0015134E">
      <w:pPr>
        <w:pStyle w:val="af3"/>
        <w:ind w:firstLine="55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B74E421" w14:textId="76A7FF53" w:rsidR="00BB740E" w:rsidRPr="008433B3" w:rsidRDefault="0015134E" w:rsidP="00BB740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r w:rsidR="00F75C1B">
        <w:rPr>
          <w:sz w:val="28"/>
          <w:szCs w:val="28"/>
        </w:rPr>
        <w:t>Цингалы</w:t>
      </w:r>
      <w:r>
        <w:rPr>
          <w:sz w:val="28"/>
          <w:szCs w:val="28"/>
        </w:rPr>
        <w:t>,</w:t>
      </w:r>
      <w:r w:rsidR="00BB740E" w:rsidRPr="00BB740E">
        <w:rPr>
          <w:sz w:val="28"/>
          <w:szCs w:val="28"/>
        </w:rPr>
        <w:t xml:space="preserve"> </w:t>
      </w:r>
      <w:r w:rsidR="00BB740E" w:rsidRPr="008433B3">
        <w:rPr>
          <w:sz w:val="28"/>
          <w:szCs w:val="28"/>
        </w:rPr>
        <w:t>учитывая результаты общественных обсуждений (</w:t>
      </w:r>
      <w:r w:rsidR="00BB740E" w:rsidRPr="00CD401F">
        <w:rPr>
          <w:sz w:val="28"/>
          <w:szCs w:val="28"/>
        </w:rPr>
        <w:t xml:space="preserve">протокол от </w:t>
      </w:r>
      <w:r w:rsidR="00CD401F" w:rsidRPr="00CD401F">
        <w:rPr>
          <w:sz w:val="28"/>
          <w:szCs w:val="28"/>
        </w:rPr>
        <w:t>0</w:t>
      </w:r>
      <w:r w:rsidR="00F02794">
        <w:rPr>
          <w:sz w:val="28"/>
          <w:szCs w:val="28"/>
        </w:rPr>
        <w:t>7</w:t>
      </w:r>
      <w:r w:rsidR="00CD401F" w:rsidRPr="00CD401F">
        <w:rPr>
          <w:sz w:val="28"/>
          <w:szCs w:val="28"/>
        </w:rPr>
        <w:t>.0</w:t>
      </w:r>
      <w:r w:rsidR="008358B9">
        <w:rPr>
          <w:sz w:val="28"/>
          <w:szCs w:val="28"/>
        </w:rPr>
        <w:t>2</w:t>
      </w:r>
      <w:r w:rsidR="00CD401F" w:rsidRPr="00CD401F">
        <w:rPr>
          <w:sz w:val="28"/>
          <w:szCs w:val="28"/>
        </w:rPr>
        <w:t>.2025 г.</w:t>
      </w:r>
      <w:r w:rsidR="00BB740E" w:rsidRPr="00CD401F">
        <w:rPr>
          <w:sz w:val="28"/>
          <w:szCs w:val="28"/>
        </w:rPr>
        <w:t xml:space="preserve">, </w:t>
      </w:r>
      <w:r w:rsidR="00BB740E" w:rsidRPr="00CD401F">
        <w:rPr>
          <w:color w:val="000000"/>
          <w:sz w:val="28"/>
          <w:szCs w:val="28"/>
        </w:rPr>
        <w:t xml:space="preserve">заключение от </w:t>
      </w:r>
      <w:r w:rsidR="00CD401F" w:rsidRPr="00CD401F">
        <w:rPr>
          <w:color w:val="000000"/>
          <w:sz w:val="28"/>
          <w:szCs w:val="28"/>
        </w:rPr>
        <w:t>0</w:t>
      </w:r>
      <w:r w:rsidR="00F02794">
        <w:rPr>
          <w:color w:val="000000"/>
          <w:sz w:val="28"/>
          <w:szCs w:val="28"/>
        </w:rPr>
        <w:t>7</w:t>
      </w:r>
      <w:r w:rsidR="00CD401F" w:rsidRPr="00CD401F">
        <w:rPr>
          <w:color w:val="000000"/>
          <w:sz w:val="28"/>
          <w:szCs w:val="28"/>
        </w:rPr>
        <w:t>.0</w:t>
      </w:r>
      <w:r w:rsidR="008358B9">
        <w:rPr>
          <w:color w:val="000000"/>
          <w:sz w:val="28"/>
          <w:szCs w:val="28"/>
        </w:rPr>
        <w:t>2</w:t>
      </w:r>
      <w:r w:rsidR="00CD401F" w:rsidRPr="00CD401F">
        <w:rPr>
          <w:color w:val="000000"/>
          <w:sz w:val="28"/>
          <w:szCs w:val="28"/>
        </w:rPr>
        <w:t>.2025 г.</w:t>
      </w:r>
      <w:r w:rsidR="00BB740E" w:rsidRPr="00CD401F">
        <w:rPr>
          <w:color w:val="000000"/>
          <w:sz w:val="28"/>
          <w:szCs w:val="28"/>
        </w:rPr>
        <w:t>)</w:t>
      </w:r>
    </w:p>
    <w:p w14:paraId="6E608F31" w14:textId="77777777" w:rsidR="00BB740E" w:rsidRPr="008433B3" w:rsidRDefault="00BB740E" w:rsidP="00BB740E">
      <w:pPr>
        <w:ind w:firstLine="709"/>
        <w:rPr>
          <w:sz w:val="28"/>
          <w:szCs w:val="28"/>
        </w:rPr>
      </w:pPr>
    </w:p>
    <w:p w14:paraId="09623667" w14:textId="77777777" w:rsidR="0015134E" w:rsidRDefault="0015134E" w:rsidP="00F75C1B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сельского поселения </w:t>
      </w:r>
      <w:r w:rsidR="00F75C1B">
        <w:rPr>
          <w:sz w:val="28"/>
          <w:szCs w:val="28"/>
        </w:rPr>
        <w:t>Цингалы</w:t>
      </w:r>
    </w:p>
    <w:p w14:paraId="17CDBA9A" w14:textId="77777777" w:rsidR="0015134E" w:rsidRPr="00F75C1B" w:rsidRDefault="0015134E" w:rsidP="0015134E">
      <w:pPr>
        <w:ind w:firstLine="0"/>
        <w:jc w:val="center"/>
        <w:outlineLvl w:val="0"/>
        <w:rPr>
          <w:bCs/>
          <w:sz w:val="28"/>
          <w:szCs w:val="28"/>
        </w:rPr>
      </w:pPr>
      <w:r w:rsidRPr="00F75C1B">
        <w:rPr>
          <w:bCs/>
          <w:sz w:val="28"/>
          <w:szCs w:val="28"/>
        </w:rPr>
        <w:t>РЕШИЛ:</w:t>
      </w:r>
    </w:p>
    <w:p w14:paraId="4A7C6DBA" w14:textId="77777777" w:rsidR="0015134E" w:rsidRDefault="0015134E" w:rsidP="0015134E">
      <w:pPr>
        <w:ind w:left="720" w:firstLine="0"/>
        <w:contextualSpacing/>
        <w:rPr>
          <w:sz w:val="28"/>
          <w:szCs w:val="28"/>
        </w:rPr>
      </w:pPr>
    </w:p>
    <w:p w14:paraId="228A52DC" w14:textId="77777777" w:rsidR="0015134E" w:rsidRDefault="0015134E" w:rsidP="0015134E">
      <w:pPr>
        <w:pStyle w:val="af3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ab/>
        <w:t>1.</w:t>
      </w:r>
      <w:r w:rsidR="00A151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изменения в решение Совета депутатов сельского поселения </w:t>
      </w:r>
      <w:r w:rsidR="00F75C1B">
        <w:rPr>
          <w:sz w:val="28"/>
          <w:szCs w:val="28"/>
        </w:rPr>
        <w:t>Цингалы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 xml:space="preserve">от </w:t>
      </w:r>
      <w:r w:rsidR="00F75C1B">
        <w:rPr>
          <w:sz w:val="28"/>
          <w:szCs w:val="28"/>
        </w:rPr>
        <w:t>31</w:t>
      </w:r>
      <w:r>
        <w:rPr>
          <w:sz w:val="28"/>
          <w:szCs w:val="28"/>
        </w:rPr>
        <w:t>.0</w:t>
      </w:r>
      <w:r w:rsidR="00F75C1B">
        <w:rPr>
          <w:sz w:val="28"/>
          <w:szCs w:val="28"/>
        </w:rPr>
        <w:t>8</w:t>
      </w:r>
      <w:r>
        <w:rPr>
          <w:sz w:val="28"/>
          <w:szCs w:val="28"/>
        </w:rPr>
        <w:t>.20</w:t>
      </w:r>
      <w:r w:rsidR="00F75C1B">
        <w:rPr>
          <w:sz w:val="28"/>
          <w:szCs w:val="28"/>
        </w:rPr>
        <w:t>21</w:t>
      </w:r>
      <w:r>
        <w:rPr>
          <w:sz w:val="28"/>
          <w:szCs w:val="28"/>
        </w:rPr>
        <w:t xml:space="preserve"> №</w:t>
      </w:r>
      <w:r w:rsidR="00A1512C">
        <w:rPr>
          <w:sz w:val="28"/>
          <w:szCs w:val="28"/>
        </w:rPr>
        <w:t xml:space="preserve"> </w:t>
      </w:r>
      <w:r w:rsidR="00F75C1B">
        <w:rPr>
          <w:sz w:val="28"/>
          <w:szCs w:val="28"/>
        </w:rPr>
        <w:t>2</w:t>
      </w:r>
      <w:r w:rsidR="005C495B">
        <w:rPr>
          <w:sz w:val="28"/>
          <w:szCs w:val="28"/>
        </w:rPr>
        <w:t xml:space="preserve">5 </w:t>
      </w:r>
      <w:r>
        <w:rPr>
          <w:spacing w:val="-4"/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проекта</w:t>
      </w:r>
      <w:r w:rsidRPr="005F059E">
        <w:rPr>
          <w:sz w:val="28"/>
          <w:szCs w:val="28"/>
        </w:rPr>
        <w:t xml:space="preserve"> </w:t>
      </w:r>
      <w:r>
        <w:rPr>
          <w:sz w:val="28"/>
          <w:szCs w:val="28"/>
        </w:rPr>
        <w:t>планировк</w:t>
      </w:r>
      <w:r w:rsidR="00F75C1B">
        <w:rPr>
          <w:sz w:val="28"/>
          <w:szCs w:val="28"/>
        </w:rPr>
        <w:t>и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F75C1B"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 xml:space="preserve">межевания </w:t>
      </w:r>
      <w:r w:rsidR="005C495B">
        <w:rPr>
          <w:sz w:val="28"/>
          <w:szCs w:val="28"/>
        </w:rPr>
        <w:t>д. Чембакчина</w:t>
      </w:r>
      <w:r>
        <w:rPr>
          <w:spacing w:val="-4"/>
          <w:sz w:val="28"/>
          <w:szCs w:val="28"/>
        </w:rPr>
        <w:t>»</w:t>
      </w:r>
      <w:r w:rsidR="00BB740E">
        <w:rPr>
          <w:spacing w:val="-4"/>
          <w:sz w:val="28"/>
          <w:szCs w:val="28"/>
        </w:rPr>
        <w:t xml:space="preserve">, </w:t>
      </w:r>
      <w:r w:rsidR="00BB740E" w:rsidRPr="008433B3">
        <w:rPr>
          <w:sz w:val="28"/>
          <w:szCs w:val="28"/>
        </w:rPr>
        <w:t xml:space="preserve">изложив приложения к решению, согласно приложениям </w:t>
      </w:r>
      <w:r w:rsidR="00BB740E" w:rsidRPr="00FE38EB">
        <w:rPr>
          <w:sz w:val="28"/>
          <w:szCs w:val="28"/>
        </w:rPr>
        <w:t>1-</w:t>
      </w:r>
      <w:r w:rsidR="00FE38EB" w:rsidRPr="00FE38EB">
        <w:rPr>
          <w:sz w:val="28"/>
          <w:szCs w:val="28"/>
        </w:rPr>
        <w:t>6</w:t>
      </w:r>
      <w:r w:rsidR="00BB740E" w:rsidRPr="00FE38EB">
        <w:rPr>
          <w:sz w:val="28"/>
          <w:szCs w:val="28"/>
        </w:rPr>
        <w:t xml:space="preserve"> к</w:t>
      </w:r>
      <w:r w:rsidR="00BB740E" w:rsidRPr="008433B3">
        <w:rPr>
          <w:sz w:val="28"/>
          <w:szCs w:val="28"/>
        </w:rPr>
        <w:t xml:space="preserve"> настоящему решению</w:t>
      </w:r>
    </w:p>
    <w:p w14:paraId="2F99970B" w14:textId="77777777" w:rsidR="0015134E" w:rsidRDefault="0015134E" w:rsidP="0015134E">
      <w:pPr>
        <w:shd w:val="clear" w:color="auto" w:fill="FFFFFF"/>
        <w:tabs>
          <w:tab w:val="left" w:pos="709"/>
          <w:tab w:val="center" w:pos="1985"/>
          <w:tab w:val="left" w:pos="4111"/>
          <w:tab w:val="left" w:pos="4536"/>
        </w:tabs>
        <w:ind w:right="-2"/>
        <w:rPr>
          <w:sz w:val="28"/>
          <w:szCs w:val="28"/>
        </w:rPr>
      </w:pPr>
      <w:r>
        <w:rPr>
          <w:sz w:val="28"/>
          <w:szCs w:val="28"/>
        </w:rPr>
        <w:tab/>
        <w:t>2. Настоящее решение вступает в силу с момента официального опубликования</w:t>
      </w:r>
      <w:r w:rsidR="00BB740E">
        <w:rPr>
          <w:sz w:val="28"/>
          <w:szCs w:val="28"/>
        </w:rPr>
        <w:t>.</w:t>
      </w:r>
    </w:p>
    <w:p w14:paraId="324441A9" w14:textId="77777777" w:rsidR="0015134E" w:rsidRDefault="0015134E" w:rsidP="0015134E">
      <w:pPr>
        <w:ind w:firstLine="709"/>
        <w:rPr>
          <w:sz w:val="28"/>
          <w:szCs w:val="28"/>
        </w:rPr>
      </w:pPr>
      <w:r>
        <w:rPr>
          <w:sz w:val="28"/>
          <w:szCs w:val="28"/>
        </w:rPr>
        <w:t>3. Контроль за выполнением решения оставляю за собой.</w:t>
      </w:r>
    </w:p>
    <w:p w14:paraId="7F97C0DD" w14:textId="77777777" w:rsidR="0015134E" w:rsidRDefault="0015134E" w:rsidP="0015134E">
      <w:pPr>
        <w:pStyle w:val="af3"/>
        <w:ind w:firstLine="555"/>
        <w:jc w:val="both"/>
        <w:rPr>
          <w:sz w:val="28"/>
          <w:szCs w:val="28"/>
        </w:rPr>
      </w:pPr>
    </w:p>
    <w:p w14:paraId="4AB2EDBA" w14:textId="77777777" w:rsidR="00F75C1B" w:rsidRPr="00520EC0" w:rsidRDefault="00F75C1B" w:rsidP="00F75C1B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20EC0">
        <w:rPr>
          <w:sz w:val="28"/>
          <w:szCs w:val="28"/>
        </w:rPr>
        <w:t>Глава сельского поселения,</w:t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</w:p>
    <w:p w14:paraId="4D56C55F" w14:textId="77777777" w:rsidR="00F75C1B" w:rsidRPr="00520EC0" w:rsidRDefault="00F75C1B" w:rsidP="00F75C1B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20EC0">
        <w:rPr>
          <w:sz w:val="28"/>
          <w:szCs w:val="28"/>
        </w:rPr>
        <w:t>исполняющий полномочия</w:t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</w:p>
    <w:p w14:paraId="14DEAE52" w14:textId="77777777" w:rsidR="00F75C1B" w:rsidRPr="00520EC0" w:rsidRDefault="00F75C1B" w:rsidP="00F75C1B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20EC0">
        <w:rPr>
          <w:sz w:val="28"/>
          <w:szCs w:val="28"/>
        </w:rPr>
        <w:t>председателя Совета депутатов</w:t>
      </w:r>
    </w:p>
    <w:p w14:paraId="3DD24D57" w14:textId="77777777" w:rsidR="00F75C1B" w:rsidRPr="0080381F" w:rsidRDefault="00F75C1B" w:rsidP="00F75C1B">
      <w:pPr>
        <w:ind w:firstLine="0"/>
        <w:jc w:val="left"/>
        <w:sectPr w:rsidR="00F75C1B" w:rsidRPr="0080381F" w:rsidSect="00CD401F">
          <w:headerReference w:type="default" r:id="rId8"/>
          <w:footerReference w:type="default" r:id="rId9"/>
          <w:footerReference w:type="first" r:id="rId10"/>
          <w:pgSz w:w="11906" w:h="16838"/>
          <w:pgMar w:top="851" w:right="454" w:bottom="476" w:left="1134" w:header="567" w:footer="420" w:gutter="0"/>
          <w:cols w:space="720"/>
          <w:titlePg/>
          <w:docGrid w:linePitch="360"/>
        </w:sectPr>
      </w:pPr>
      <w:r w:rsidRPr="00520EC0">
        <w:rPr>
          <w:sz w:val="28"/>
          <w:szCs w:val="28"/>
        </w:rPr>
        <w:t>сельского поселения</w:t>
      </w:r>
      <w:r w:rsidRPr="00520EC0">
        <w:rPr>
          <w:sz w:val="28"/>
          <w:szCs w:val="28"/>
        </w:rPr>
        <w:tab/>
        <w:t xml:space="preserve"> </w:t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</w:r>
      <w:r w:rsidRPr="00520EC0">
        <w:rPr>
          <w:sz w:val="28"/>
          <w:szCs w:val="28"/>
        </w:rPr>
        <w:tab/>
        <w:t>А.И.Козлов</w:t>
      </w:r>
    </w:p>
    <w:p w14:paraId="301E627E" w14:textId="3E39B8AE" w:rsidR="0015134E" w:rsidRDefault="0015134E" w:rsidP="00A1512C">
      <w:pPr>
        <w:pStyle w:val="af3"/>
        <w:jc w:val="right"/>
        <w:rPr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                          </w:t>
      </w:r>
      <w:r w:rsidRPr="0010121C"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ab/>
      </w:r>
      <w:r w:rsidRPr="0010121C">
        <w:rPr>
          <w:rFonts w:eastAsia="Calibri"/>
          <w:sz w:val="28"/>
          <w:szCs w:val="28"/>
        </w:rPr>
        <w:tab/>
      </w:r>
      <w:r>
        <w:rPr>
          <w:sz w:val="28"/>
          <w:szCs w:val="28"/>
        </w:rPr>
        <w:t xml:space="preserve">Приложение 1 </w:t>
      </w:r>
    </w:p>
    <w:p w14:paraId="18B549A0" w14:textId="77777777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7DD64E65" w14:textId="77777777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F75C1B">
        <w:rPr>
          <w:sz w:val="28"/>
          <w:szCs w:val="28"/>
        </w:rPr>
        <w:t>Цингалы</w:t>
      </w:r>
    </w:p>
    <w:p w14:paraId="218A7FA4" w14:textId="7585ED1B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CD401F">
        <w:rPr>
          <w:sz w:val="28"/>
          <w:szCs w:val="28"/>
        </w:rPr>
        <w:t xml:space="preserve"> </w:t>
      </w:r>
      <w:r w:rsidR="008358B9">
        <w:rPr>
          <w:sz w:val="28"/>
          <w:szCs w:val="28"/>
        </w:rPr>
        <w:t>1</w:t>
      </w:r>
      <w:r w:rsidR="00CD401F">
        <w:rPr>
          <w:sz w:val="28"/>
          <w:szCs w:val="28"/>
        </w:rPr>
        <w:t>0.0</w:t>
      </w:r>
      <w:r w:rsidR="008358B9">
        <w:rPr>
          <w:sz w:val="28"/>
          <w:szCs w:val="28"/>
        </w:rPr>
        <w:t>2</w:t>
      </w:r>
      <w:r w:rsidR="00CD401F">
        <w:rPr>
          <w:sz w:val="28"/>
          <w:szCs w:val="28"/>
        </w:rPr>
        <w:t xml:space="preserve">.2025 </w:t>
      </w:r>
      <w:r>
        <w:rPr>
          <w:sz w:val="28"/>
          <w:szCs w:val="28"/>
        </w:rPr>
        <w:t>№</w:t>
      </w:r>
      <w:r w:rsidR="00CD401F">
        <w:rPr>
          <w:sz w:val="28"/>
          <w:szCs w:val="28"/>
        </w:rPr>
        <w:t xml:space="preserve"> 0</w:t>
      </w:r>
      <w:r w:rsidR="008358B9">
        <w:rPr>
          <w:sz w:val="28"/>
          <w:szCs w:val="28"/>
        </w:rPr>
        <w:t>8</w:t>
      </w:r>
      <w:r w:rsidR="00A1512C">
        <w:rPr>
          <w:sz w:val="28"/>
          <w:szCs w:val="28"/>
        </w:rPr>
        <w:t xml:space="preserve"> </w:t>
      </w:r>
    </w:p>
    <w:p w14:paraId="594F6F4C" w14:textId="77777777" w:rsidR="0015134E" w:rsidRDefault="0015134E" w:rsidP="0015134E">
      <w:pPr>
        <w:jc w:val="right"/>
        <w:rPr>
          <w:sz w:val="28"/>
          <w:szCs w:val="28"/>
        </w:rPr>
      </w:pPr>
    </w:p>
    <w:p w14:paraId="576DA3B4" w14:textId="77777777" w:rsidR="00BB740E" w:rsidRDefault="00BB740E" w:rsidP="00BB740E">
      <w:pPr>
        <w:jc w:val="center"/>
        <w:rPr>
          <w:b/>
        </w:rPr>
      </w:pPr>
      <w:bookmarkStart w:id="1" w:name="_Hlk47434894"/>
      <w:r>
        <w:rPr>
          <w:b/>
        </w:rPr>
        <w:t>ПРОЕКТ ПЛАНИРОВКИ ТЕРРИТОРИИ</w:t>
      </w:r>
    </w:p>
    <w:p w14:paraId="17FD2C12" w14:textId="77777777" w:rsidR="00F75C1B" w:rsidRPr="00BB740E" w:rsidRDefault="00F75C1B" w:rsidP="001B61A7">
      <w:pPr>
        <w:rPr>
          <w:b/>
          <w:sz w:val="28"/>
          <w:szCs w:val="28"/>
        </w:rPr>
      </w:pPr>
    </w:p>
    <w:p w14:paraId="669069F5" w14:textId="77777777" w:rsidR="00F75C1B" w:rsidRPr="00CB53FB" w:rsidRDefault="00F75C1B" w:rsidP="00F75C1B">
      <w:pPr>
        <w:pStyle w:val="13"/>
      </w:pPr>
      <w:bookmarkStart w:id="2" w:name="_Toc184029816"/>
      <w:bookmarkEnd w:id="1"/>
      <w:r w:rsidRPr="00CB53FB">
        <w:t>Введение</w:t>
      </w:r>
      <w:bookmarkEnd w:id="2"/>
    </w:p>
    <w:p w14:paraId="4D3DB76A" w14:textId="77777777" w:rsidR="00F75C1B" w:rsidRDefault="00F75C1B" w:rsidP="00BB740E">
      <w:pPr>
        <w:ind w:firstLine="0"/>
        <w:rPr>
          <w:sz w:val="28"/>
          <w:szCs w:val="28"/>
        </w:rPr>
      </w:pPr>
    </w:p>
    <w:p w14:paraId="53B24E6D" w14:textId="77777777" w:rsidR="005C495B" w:rsidRDefault="005C495B" w:rsidP="005C495B">
      <w:r>
        <w:t>пунктов Ханты-Мансийского района (Внесение изменений в документацию по планировке и межеванию территории и выполнение инженерных изысканий с учетом «Югорского стандарта развития территорий» д. Чембакчина) разработана на основании муниципального контракта от 03.07.2024 № 0187300008424000219, в соответствии с техническим заданием.</w:t>
      </w:r>
    </w:p>
    <w:p w14:paraId="7A777B2B" w14:textId="77777777" w:rsidR="005C495B" w:rsidRDefault="005C495B" w:rsidP="005C495B">
      <w:r>
        <w:t>При разработке настоящей документации учтены следующие нормативные правовые акты и нормативные материалы:</w:t>
      </w:r>
    </w:p>
    <w:p w14:paraId="54BD1D13" w14:textId="77777777" w:rsidR="005C495B" w:rsidRDefault="005C495B" w:rsidP="005C495B">
      <w:r>
        <w:t>– Градостроительный кодекс Российской Федерации от 29.12.2004 № 190-ФЗ;</w:t>
      </w:r>
    </w:p>
    <w:p w14:paraId="761156DD" w14:textId="77777777" w:rsidR="005C495B" w:rsidRDefault="005C495B" w:rsidP="005C495B">
      <w:r>
        <w:t>– Земельный кодекс Российской Федерации от 25.10.2001 № 136-ФЗ;</w:t>
      </w:r>
    </w:p>
    <w:p w14:paraId="123E4AE2" w14:textId="77777777" w:rsidR="005C495B" w:rsidRDefault="005C495B" w:rsidP="005C495B">
      <w:r>
        <w:t>– Водный кодекс Российской Федерации от 03.06.2006 № 74-ФЗ;</w:t>
      </w:r>
    </w:p>
    <w:p w14:paraId="7ACB7778" w14:textId="77777777" w:rsidR="005C495B" w:rsidRDefault="005C495B" w:rsidP="005C495B">
      <w:r>
        <w:t>– постановление Правительства Российской Федерации от 20.11.2000 № 878 «Об утверждении Правил охраны газораспределительных сетей»;</w:t>
      </w:r>
    </w:p>
    <w:p w14:paraId="6AB33FB6" w14:textId="77777777" w:rsidR="005C495B" w:rsidRDefault="005C495B" w:rsidP="005C495B">
      <w:r>
        <w:t>– постановление Правительства Российской Федерации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14:paraId="79A0128A" w14:textId="77777777" w:rsidR="005C495B" w:rsidRDefault="005C495B" w:rsidP="005C495B">
      <w:r>
        <w:t>– приказ Федеральной службы государственной регистрации, кадастра и картографии от 10.11.2020 № П/0412 «Об утверждении классификатора видов разрешенного использования земельных участков»;</w:t>
      </w:r>
    </w:p>
    <w:p w14:paraId="0CF427C8" w14:textId="77777777" w:rsidR="005C495B" w:rsidRDefault="005C495B" w:rsidP="005C495B">
      <w:r>
        <w:t>– свод правил СП 42.13330.2016 «Свод правил. Градостроительство. Планировка и застройка городских и сельских поселений. Актуализированная редакция СНиП 2.07.01-89*»;</w:t>
      </w:r>
    </w:p>
    <w:p w14:paraId="0DA6C9A6" w14:textId="77777777" w:rsidR="005C495B" w:rsidRDefault="005C495B" w:rsidP="005C495B">
      <w:r>
        <w:t>– свод правил СП 396.1325800.2018 «Улицы и дороги населенных пунктов. Правила градостроительного проектирования»</w:t>
      </w:r>
    </w:p>
    <w:p w14:paraId="52929C4D" w14:textId="77777777" w:rsidR="005C495B" w:rsidRDefault="005C495B" w:rsidP="005C495B">
      <w:r>
        <w:t>– свод правил СП 31.13330.2021 «Водоснабжение. Наружные сети и сооружения». Актуализированная редакция СНиП 2.04.02-84* (утв. приказом Минстроя Российской Федерации от 27.02.2021 № 1016/пр) (с изменениями и дополнениями)»;</w:t>
      </w:r>
    </w:p>
    <w:p w14:paraId="5D831C40" w14:textId="77777777" w:rsidR="005C495B" w:rsidRDefault="005C495B" w:rsidP="005C495B">
      <w:r>
        <w:t>– свод правил СП 113.13330.2023 «СНиП 21-02-99* Стоянки автомобилей»;</w:t>
      </w:r>
    </w:p>
    <w:p w14:paraId="09DF9AC5" w14:textId="77777777" w:rsidR="005C495B" w:rsidRDefault="005C495B" w:rsidP="005C495B">
      <w:r>
        <w:t>– свод правил СП 124.13330.2012 «Тепловые сети. Актуализированная редакция СНиП 41-02-2003»;</w:t>
      </w:r>
    </w:p>
    <w:p w14:paraId="62413109" w14:textId="77777777" w:rsidR="005C495B" w:rsidRDefault="005C495B" w:rsidP="005C495B">
      <w:r>
        <w:t>– свод правил СП 129.13330.2019 «СНиП 3.05.04-85* Наружные сети и сооружения водоснабжения и канализации»;</w:t>
      </w:r>
    </w:p>
    <w:p w14:paraId="7A030C52" w14:textId="77777777" w:rsidR="005C495B" w:rsidRDefault="005C495B" w:rsidP="005C495B">
      <w:r>
        <w:t>– санитарно-эпидемиологические правила и нормативы СанПиН 2.2.1/2.1.1.1200-03 «Санитарно-защитные зоны и санитарная классификация предприятий, сооружений и иных объектов»;</w:t>
      </w:r>
    </w:p>
    <w:p w14:paraId="61FC8EC3" w14:textId="77777777" w:rsidR="005C495B" w:rsidRDefault="005C495B" w:rsidP="005C495B">
      <w:r>
        <w:t>– санитарно-эпидемиологические правила и нормативы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мероприятий»;</w:t>
      </w:r>
    </w:p>
    <w:p w14:paraId="30FDBB1D" w14:textId="77777777" w:rsidR="005C495B" w:rsidRDefault="005C495B" w:rsidP="005C495B">
      <w:r>
        <w:t>– руководящий документ системы РДС 30-201-98 «Инструкция о порядке проектирования и установления красных линий в городах и других поселениях Российской Федерации»;</w:t>
      </w:r>
    </w:p>
    <w:p w14:paraId="11000D12" w14:textId="77777777" w:rsidR="005C495B" w:rsidRDefault="005C495B" w:rsidP="005C495B">
      <w:r>
        <w:t>– постановление Правительства Ханты-Мансийского автономного округа – Югры от 29.12.2014 №534-п «Об утверждении региональных нормативов градостроительного проектирования Ханты-Мансийского автономного округа – Югры» (далее – Региональные нормативы);</w:t>
      </w:r>
    </w:p>
    <w:p w14:paraId="4A023498" w14:textId="77777777" w:rsidR="005C495B" w:rsidRDefault="005C495B" w:rsidP="005C495B">
      <w:r>
        <w:t>– закон Ханты-Мансийского автономного округа – Югры от 18.04.2007 № 39-оз «О градостроительной деятельности на территории Ханты-Мансийского автономного округа – Югры»;</w:t>
      </w:r>
    </w:p>
    <w:p w14:paraId="51A888E1" w14:textId="77777777" w:rsidR="005C495B" w:rsidRDefault="005C495B" w:rsidP="005C495B">
      <w:r>
        <w:lastRenderedPageBreak/>
        <w:t>– приказ Департамента строительства Ханты-Мансийского автономного округа – Югры от 30.05.2024 № 41-ОД-58 «О Стандарте комплексного развития территорий населенных пунктов Ханты-Мансийского автономного округа – Югры «Югорский стандарт» (далее – «Югорский стандарт развития территорий»);</w:t>
      </w:r>
    </w:p>
    <w:p w14:paraId="4997FB86" w14:textId="77777777" w:rsidR="005C495B" w:rsidRDefault="005C495B" w:rsidP="005C495B">
      <w:r>
        <w:t>– приказ департамента пространственного развития и архитектуры Ханты-Мансийского автономного округа – Югры от 29.12.2022 № 15-п «О технических требованиях к отраслевым пространственным данным градостроительной документации Ханты - Мансийского автономного округа – Югры»;</w:t>
      </w:r>
    </w:p>
    <w:p w14:paraId="66993113" w14:textId="77777777" w:rsidR="005C495B" w:rsidRDefault="005C495B" w:rsidP="005C495B">
      <w:r>
        <w:t>– решение Думы Ханты-Мансийского района Ханты-Мансийского автономного округа – Югра от 26.09.2019 № 495 «О внесении изменений в решение Думы Ханты-Мансийского района от 21.03.2008 № 283 «Об утверждении схемы территориального планирования Ханты-Мансийского района»;</w:t>
      </w:r>
    </w:p>
    <w:p w14:paraId="1DFC873D" w14:textId="77777777" w:rsidR="005C495B" w:rsidRDefault="005C495B" w:rsidP="005C495B">
      <w:r>
        <w:t>– решение Совета депутатов сельского поселения Цингалы Ханты-Мансийского района Ханты-Мансийского автономного округа – Югры от 10.11.2022 № 45 «Об утверждении генерального плана сельского поселения Цингалы» (далее – Генеральный план);</w:t>
      </w:r>
    </w:p>
    <w:p w14:paraId="7BDCE0C2" w14:textId="77777777" w:rsidR="005C495B" w:rsidRDefault="005C495B" w:rsidP="005C495B">
      <w:r>
        <w:t>– постановление администрации сельского поселения Цингалы Ханты-Мансийского района Ханты-Мансийского автономного округа – Югры от 12.12.2022 № 101 «Об утверждении правил землепользования и застройки сельского поселения Цингалы» (далее – Правила землепользования и застройки);</w:t>
      </w:r>
    </w:p>
    <w:p w14:paraId="63A77C1E" w14:textId="77777777" w:rsidR="005C495B" w:rsidRDefault="005C495B" w:rsidP="005C495B">
      <w:r>
        <w:t>– постановление администрации сельского поселения Цингалы Ханты-Мансийского района Ханты-Мансийского автономного округа – Югры от 29.12.2022 № 138 «Об утверждении местных нормативов градостроительного проектирования территории сельского поселения Цингалы» (далее – Местные нормативы);</w:t>
      </w:r>
    </w:p>
    <w:p w14:paraId="2B517EAA" w14:textId="77777777" w:rsidR="005C495B" w:rsidRDefault="005C495B" w:rsidP="005C495B">
      <w:r>
        <w:t>– решение Совета депутатов сельского поселения Цингалы Ханты-Мансийского района Ханты-Мансийского автономного округа – Югры от 31.08.2021 № 25 «Об утверждении проекта планировки и проекта межевания территории д. Чембакчина»;</w:t>
      </w:r>
    </w:p>
    <w:p w14:paraId="70750B95" w14:textId="77777777" w:rsidR="005C495B" w:rsidRDefault="005C495B" w:rsidP="005C495B">
      <w:r>
        <w:t>– кадастровый план территории;</w:t>
      </w:r>
    </w:p>
    <w:p w14:paraId="554A4C70" w14:textId="77777777" w:rsidR="005C495B" w:rsidRDefault="005C495B" w:rsidP="005C495B">
      <w:r>
        <w:t>– топографическая основа в масштабе 1:500, выполненная ООО Архитектурная мастерская «Городское планирование» в 2024 году.</w:t>
      </w:r>
    </w:p>
    <w:p w14:paraId="1E634187" w14:textId="77777777" w:rsidR="005C495B" w:rsidRPr="00331C30" w:rsidRDefault="005C495B" w:rsidP="005C495B">
      <w:pPr>
        <w:rPr>
          <w:rFonts w:eastAsia="Calibri"/>
        </w:rPr>
      </w:pPr>
      <w:r>
        <w:t>Документация по планировке территории выполнена в местной системе координат МСК-86 зона 2</w:t>
      </w:r>
      <w:r w:rsidRPr="00331C30">
        <w:rPr>
          <w:rFonts w:eastAsia="Calibri"/>
        </w:rPr>
        <w:t>.</w:t>
      </w:r>
    </w:p>
    <w:p w14:paraId="60D58D8A" w14:textId="77777777" w:rsidR="005C495B" w:rsidRDefault="005C495B" w:rsidP="00BB740E">
      <w:pPr>
        <w:ind w:firstLine="0"/>
        <w:rPr>
          <w:sz w:val="28"/>
          <w:szCs w:val="28"/>
        </w:rPr>
      </w:pPr>
    </w:p>
    <w:p w14:paraId="58287459" w14:textId="77777777" w:rsidR="005C495B" w:rsidRPr="0080224C" w:rsidRDefault="005C495B" w:rsidP="005C495B">
      <w:pPr>
        <w:pStyle w:val="13"/>
        <w:rPr>
          <w:rFonts w:eastAsia="Calibri"/>
        </w:rPr>
      </w:pPr>
      <w:bookmarkStart w:id="3" w:name="_Toc184030377"/>
      <w:r w:rsidRPr="0080224C">
        <w:rPr>
          <w:rFonts w:eastAsia="Calibri"/>
        </w:rPr>
        <w:t>1 </w:t>
      </w:r>
      <w:r w:rsidRPr="0080224C">
        <w:rPr>
          <w:sz w:val="30"/>
          <w:szCs w:val="30"/>
          <w:shd w:val="clear" w:color="auto" w:fill="FFFFFF"/>
        </w:rPr>
        <w:t>Положение о характеристиках планируемого развития территории, в том числе о плотности и параметрах застройки территории (в пределах, установленных градостроительным регламентом), о характеристиках 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</w:t>
      </w:r>
      <w:bookmarkEnd w:id="3"/>
      <w:r w:rsidRPr="0080224C">
        <w:rPr>
          <w:sz w:val="30"/>
          <w:szCs w:val="30"/>
          <w:shd w:val="clear" w:color="auto" w:fill="FFFFFF"/>
        </w:rPr>
        <w:t xml:space="preserve"> </w:t>
      </w:r>
    </w:p>
    <w:p w14:paraId="230452AD" w14:textId="77777777" w:rsidR="005C495B" w:rsidRPr="00331C30" w:rsidRDefault="005C495B" w:rsidP="005C495B">
      <w:pPr>
        <w:rPr>
          <w:b/>
          <w:i/>
          <w:color w:val="FF0000"/>
        </w:rPr>
      </w:pPr>
      <w:bookmarkStart w:id="4" w:name="_Toc468192798"/>
      <w:bookmarkStart w:id="5" w:name="_Hlk145927072"/>
      <w:bookmarkStart w:id="6" w:name="OLE_LINK151"/>
      <w:bookmarkStart w:id="7" w:name="OLE_LINK152"/>
      <w:bookmarkStart w:id="8" w:name="_Toc465177672"/>
      <w:bookmarkStart w:id="9" w:name="_Toc465350802"/>
      <w:bookmarkStart w:id="10" w:name="_Toc465350910"/>
      <w:bookmarkStart w:id="11" w:name="_Toc465675181"/>
      <w:r w:rsidRPr="0080224C">
        <w:rPr>
          <w:b/>
          <w:i/>
        </w:rPr>
        <w:t>Общая характеристика территории</w:t>
      </w:r>
      <w:bookmarkEnd w:id="4"/>
    </w:p>
    <w:p w14:paraId="77E4703D" w14:textId="77777777" w:rsidR="005C495B" w:rsidRPr="009F6465" w:rsidRDefault="005C495B" w:rsidP="005C495B">
      <w:pPr>
        <w:rPr>
          <w:lang w:eastAsia="ar-SA"/>
        </w:rPr>
      </w:pPr>
      <w:r w:rsidRPr="009F6465">
        <w:rPr>
          <w:lang w:eastAsia="ar-SA"/>
        </w:rPr>
        <w:t xml:space="preserve">Проект планировки территории разрабатывается на территорию </w:t>
      </w:r>
      <w:r w:rsidRPr="008A7659">
        <w:rPr>
          <w:lang w:eastAsia="ar-SA"/>
        </w:rPr>
        <w:t>д</w:t>
      </w:r>
      <w:r w:rsidRPr="009F6465">
        <w:rPr>
          <w:lang w:eastAsia="ar-SA"/>
        </w:rPr>
        <w:t>. </w:t>
      </w:r>
      <w:r w:rsidRPr="009D65D1">
        <w:t>Чембакчина</w:t>
      </w:r>
      <w:r w:rsidRPr="009F6465">
        <w:rPr>
          <w:lang w:eastAsia="ar-SA"/>
        </w:rPr>
        <w:t xml:space="preserve"> сельского поселения </w:t>
      </w:r>
      <w:r>
        <w:rPr>
          <w:lang w:eastAsia="ar-SA"/>
        </w:rPr>
        <w:t>Цингалы</w:t>
      </w:r>
      <w:r w:rsidRPr="009F6465">
        <w:rPr>
          <w:lang w:eastAsia="ar-SA"/>
        </w:rPr>
        <w:t xml:space="preserve"> Ханты-Мансийского района Ханты-Мансийского автономного округа - Югры.</w:t>
      </w:r>
    </w:p>
    <w:p w14:paraId="11B2D99C" w14:textId="77777777" w:rsidR="005C495B" w:rsidRPr="008A7659" w:rsidRDefault="005C495B" w:rsidP="005C495B">
      <w:pPr>
        <w:rPr>
          <w:lang w:eastAsia="ar-SA"/>
        </w:rPr>
      </w:pPr>
      <w:r w:rsidRPr="00946C25">
        <w:t xml:space="preserve">Площадь территории проектирования </w:t>
      </w:r>
      <w:r>
        <w:t xml:space="preserve">д. Чембакчина </w:t>
      </w:r>
      <w:r w:rsidRPr="008A7659">
        <w:rPr>
          <w:lang w:eastAsia="ar-SA"/>
        </w:rPr>
        <w:t>составляет 60,2 га.</w:t>
      </w:r>
    </w:p>
    <w:p w14:paraId="1552FC7B" w14:textId="77777777" w:rsidR="005C495B" w:rsidRPr="007C4711" w:rsidRDefault="005C495B" w:rsidP="005C495B">
      <w:r w:rsidRPr="00EA4F8D">
        <w:t>Согласно Паспорту социально-экономического положения Ханты-Мансийского района в разрезе сельских поселений на 01.01.2024 за 2023 год численность постоянного населения по данным Росстата по состоянию на 01.01.2024 составила</w:t>
      </w:r>
      <w:r>
        <w:t xml:space="preserve"> </w:t>
      </w:r>
      <w:r w:rsidRPr="008A7659">
        <w:t>106 человек.</w:t>
      </w:r>
    </w:p>
    <w:p w14:paraId="2BACC71D" w14:textId="77777777" w:rsidR="005C495B" w:rsidRPr="008F456C" w:rsidRDefault="005C495B" w:rsidP="005C495B">
      <w:pPr>
        <w:spacing w:before="240"/>
        <w:rPr>
          <w:b/>
          <w:i/>
          <w:lang w:eastAsia="ar-SA"/>
        </w:rPr>
      </w:pPr>
      <w:r w:rsidRPr="008F456C">
        <w:rPr>
          <w:b/>
          <w:i/>
        </w:rPr>
        <w:t>Размещение объектов федерального, регионального и местного значения</w:t>
      </w:r>
    </w:p>
    <w:p w14:paraId="1E5F6181" w14:textId="77777777" w:rsidR="005C495B" w:rsidRPr="008A7659" w:rsidRDefault="005C495B" w:rsidP="005C495B">
      <w:r w:rsidRPr="008A7659">
        <w:t>Планируемые к размещению объекты капитального строительства федерального значения отсутствуют.</w:t>
      </w:r>
    </w:p>
    <w:p w14:paraId="4C2C4DA8" w14:textId="77777777" w:rsidR="005C495B" w:rsidRPr="00CE5C51" w:rsidRDefault="005C495B" w:rsidP="005C495B">
      <w:r w:rsidRPr="00CE5C51">
        <w:lastRenderedPageBreak/>
        <w:t>Планируемые к размещению и реконструкции объекты капитального строительства регионального значения отсутствуют.</w:t>
      </w:r>
    </w:p>
    <w:p w14:paraId="5AABFDEC" w14:textId="77777777" w:rsidR="005C495B" w:rsidRPr="00CE5C51" w:rsidRDefault="005C495B" w:rsidP="005C495B">
      <w:r w:rsidRPr="00CE5C51">
        <w:t>Планируемые к размещению и реконструкции объекты капитального строительства местного значения:</w:t>
      </w:r>
    </w:p>
    <w:p w14:paraId="1339230D" w14:textId="77777777" w:rsidR="005C495B" w:rsidRDefault="005C495B" w:rsidP="005C495B">
      <w:r w:rsidRPr="00CE5C51">
        <w:t>– детская игровая площадка;</w:t>
      </w:r>
    </w:p>
    <w:p w14:paraId="120254CF" w14:textId="77777777" w:rsidR="005C495B" w:rsidRPr="00CE5C51" w:rsidRDefault="005C495B" w:rsidP="005C495B">
      <w:r w:rsidRPr="00CE5C51">
        <w:t xml:space="preserve">– </w:t>
      </w:r>
      <w:r>
        <w:t>спортивная</w:t>
      </w:r>
      <w:r w:rsidRPr="00CE5C51">
        <w:t xml:space="preserve"> площадка;</w:t>
      </w:r>
    </w:p>
    <w:p w14:paraId="7E7C4DAE" w14:textId="77777777" w:rsidR="005C495B" w:rsidRPr="00CE5C51" w:rsidRDefault="005C495B" w:rsidP="005C495B">
      <w:r w:rsidRPr="00CE5C51">
        <w:t xml:space="preserve">– улицы и дороги местного значения. </w:t>
      </w:r>
    </w:p>
    <w:p w14:paraId="01BD0D2B" w14:textId="77777777" w:rsidR="005C495B" w:rsidRPr="00DB1DBC" w:rsidRDefault="005C495B" w:rsidP="005C495B">
      <w:r w:rsidRPr="00DB1DBC">
        <w:t xml:space="preserve">Предусмотрено развитие жилых зон в районе сложившихся участков жилой застройки, а также на близлежащих к ним территориях за счет упорядочения и реконструкции жилых кварталов. Предлагается обновление жилищного фонда – снос старых домов и строительство на их месте новых. Предлагается освоение под индивидуальную жилую застройку свободных территорий в центральной части населенного пункта. </w:t>
      </w:r>
      <w:r>
        <w:t>Р</w:t>
      </w:r>
      <w:r w:rsidRPr="006D19FB">
        <w:t xml:space="preserve">азмещение спортивных площадок </w:t>
      </w:r>
      <w:r>
        <w:t xml:space="preserve">запланировано в центральной </w:t>
      </w:r>
      <w:r w:rsidRPr="006D19FB">
        <w:t xml:space="preserve">части населенного пункта по ул. </w:t>
      </w:r>
      <w:r>
        <w:t>Кедровая.</w:t>
      </w:r>
    </w:p>
    <w:p w14:paraId="4CAECEF6" w14:textId="77777777" w:rsidR="005C495B" w:rsidRPr="008A7659" w:rsidRDefault="005C495B" w:rsidP="005C495B">
      <w:pPr>
        <w:spacing w:before="240"/>
        <w:rPr>
          <w:b/>
          <w:i/>
        </w:rPr>
      </w:pPr>
      <w:r w:rsidRPr="008A7659">
        <w:rPr>
          <w:b/>
          <w:i/>
        </w:rPr>
        <w:t>Положения о зонах размещении объектов капитального строительства</w:t>
      </w:r>
    </w:p>
    <w:p w14:paraId="694690E1" w14:textId="77777777" w:rsidR="005C495B" w:rsidRPr="008A7659" w:rsidRDefault="005C495B" w:rsidP="005C495B">
      <w:r w:rsidRPr="008A7659">
        <w:t>Зоны размещения объектов капитального строительства определены в соответствии с функциональными зонами, установленными в Генеральном плане и показаны на чертеже «Чертеж планировки территории».</w:t>
      </w:r>
    </w:p>
    <w:p w14:paraId="5330EC97" w14:textId="77777777" w:rsidR="005C495B" w:rsidRPr="00AC2FDD" w:rsidRDefault="005C495B" w:rsidP="005C495B">
      <w:r w:rsidRPr="008A7659">
        <w:t xml:space="preserve">Для планируемого размещения объектов капитального строительства </w:t>
      </w:r>
      <w:r w:rsidRPr="00AC2FDD">
        <w:t>установлены следующие зоны:</w:t>
      </w:r>
    </w:p>
    <w:p w14:paraId="16F1496E" w14:textId="77777777" w:rsidR="005C495B" w:rsidRPr="00AC2FDD" w:rsidRDefault="005C495B" w:rsidP="005C495B">
      <w:r w:rsidRPr="00AC2FDD">
        <w:t>– зона застройки индивидуальными жилыми домами;</w:t>
      </w:r>
    </w:p>
    <w:p w14:paraId="419ABC01" w14:textId="77777777" w:rsidR="005C495B" w:rsidRPr="00AC2FDD" w:rsidRDefault="005C495B" w:rsidP="005C495B">
      <w:r w:rsidRPr="00AC2FDD">
        <w:t>– зона застройки малоэтажными жилыми домами (до 4 этажей, включая мансардный);</w:t>
      </w:r>
    </w:p>
    <w:p w14:paraId="682B514C" w14:textId="77777777" w:rsidR="005C495B" w:rsidRPr="00AC2FDD" w:rsidRDefault="005C495B" w:rsidP="005C495B">
      <w:r w:rsidRPr="00AC2FDD">
        <w:t>– зона общественно-делового назначения;</w:t>
      </w:r>
    </w:p>
    <w:p w14:paraId="60DAAFC4" w14:textId="77777777" w:rsidR="005C495B" w:rsidRPr="00AC2FDD" w:rsidRDefault="005C495B" w:rsidP="005C495B">
      <w:r w:rsidRPr="00AC2FDD">
        <w:t>– зона инженерной инфраструктуры;</w:t>
      </w:r>
    </w:p>
    <w:p w14:paraId="4095E644" w14:textId="77777777" w:rsidR="005C495B" w:rsidRPr="00AC2FDD" w:rsidRDefault="005C495B" w:rsidP="005C495B">
      <w:r w:rsidRPr="00AC2FDD">
        <w:t>– зона озелененных территорий общего пользования (лесопарки, парки, сады, скверы, бульвары, городские леса);</w:t>
      </w:r>
    </w:p>
    <w:p w14:paraId="51AFA667" w14:textId="77777777" w:rsidR="005C495B" w:rsidRPr="00AC2FDD" w:rsidRDefault="005C495B" w:rsidP="005C495B">
      <w:r w:rsidRPr="00AC2FDD">
        <w:t>– зона спортивного назначения;</w:t>
      </w:r>
    </w:p>
    <w:p w14:paraId="5A8FA63E" w14:textId="77777777" w:rsidR="005C495B" w:rsidRPr="00AC2FDD" w:rsidRDefault="005C495B" w:rsidP="005C495B">
      <w:r w:rsidRPr="00AC2FDD">
        <w:t>– зона ритуального назначения.</w:t>
      </w:r>
    </w:p>
    <w:p w14:paraId="53E976C8" w14:textId="77777777" w:rsidR="005C495B" w:rsidRPr="00331C30" w:rsidRDefault="005C495B" w:rsidP="005C495B">
      <w:pPr>
        <w:rPr>
          <w:rFonts w:eastAsia="MS Mincho"/>
          <w:color w:val="FF0000"/>
        </w:rPr>
      </w:pPr>
    </w:p>
    <w:p w14:paraId="3E7EC3D4" w14:textId="77777777" w:rsidR="005C495B" w:rsidRPr="006E693C" w:rsidRDefault="005C495B" w:rsidP="005C495B">
      <w:pPr>
        <w:rPr>
          <w:b/>
          <w:i/>
          <w:lang w:eastAsia="ar-SA"/>
        </w:rPr>
      </w:pPr>
      <w:bookmarkStart w:id="12" w:name="_Toc468192801"/>
      <w:bookmarkEnd w:id="5"/>
      <w:r w:rsidRPr="006E693C">
        <w:rPr>
          <w:b/>
          <w:i/>
          <w:lang w:eastAsia="ar-SA"/>
        </w:rPr>
        <w:t>Установление красных линий</w:t>
      </w:r>
      <w:bookmarkEnd w:id="12"/>
    </w:p>
    <w:p w14:paraId="202B6872" w14:textId="77777777" w:rsidR="005C495B" w:rsidRPr="006E693C" w:rsidRDefault="005C495B" w:rsidP="005C495B">
      <w:pPr>
        <w:rPr>
          <w:lang w:eastAsia="ar-SA"/>
        </w:rPr>
      </w:pPr>
      <w:r w:rsidRPr="006E693C">
        <w:rPr>
          <w:lang w:eastAsia="ar-SA"/>
        </w:rPr>
        <w:t xml:space="preserve">Красные линии установлены с учётом ранее выполненной проектной документации, сложившейся застройки, в увязке с существующими улицами, проездами, земельными участками, стоящими на учете ЕГРН, инженерными сетями. </w:t>
      </w:r>
    </w:p>
    <w:p w14:paraId="3C529B61" w14:textId="77777777" w:rsidR="005C495B" w:rsidRPr="00331C30" w:rsidRDefault="005C495B" w:rsidP="005C495B">
      <w:pPr>
        <w:rPr>
          <w:color w:val="FF0000"/>
        </w:rPr>
      </w:pPr>
      <w:r w:rsidRPr="006E693C">
        <w:t xml:space="preserve">Генеральным планом определены главные направления формирования и развития улично-дорожной сети </w:t>
      </w:r>
      <w:r>
        <w:t>территории проектирования (деревня Чембакчина)</w:t>
      </w:r>
      <w:r w:rsidRPr="006E693C">
        <w:t xml:space="preserve"> в целом. Ширина в красных линиях улиц и проездов местного значения определилась с учетом их категорий, в зависимости от типа застройки, размещения границ землепользований.</w:t>
      </w:r>
      <w:r w:rsidRPr="0050097D">
        <w:t xml:space="preserve"> </w:t>
      </w:r>
      <w:r w:rsidRPr="0057411A">
        <w:t>Основные параметры улиц и дорог назначены в соответствии с</w:t>
      </w:r>
      <w:r w:rsidRPr="00A11316">
        <w:rPr>
          <w:color w:val="FF0000"/>
        </w:rPr>
        <w:t xml:space="preserve"> </w:t>
      </w:r>
      <w:r w:rsidRPr="003F013F">
        <w:rPr>
          <w:szCs w:val="28"/>
        </w:rPr>
        <w:t>СП 42.13330</w:t>
      </w:r>
      <w:r w:rsidRPr="0057411A">
        <w:rPr>
          <w:szCs w:val="28"/>
        </w:rPr>
        <w:t>.2016</w:t>
      </w:r>
      <w:r w:rsidRPr="0057411A">
        <w:t xml:space="preserve"> «Свод правил. Градостроительство. Планировка и застройка городских и сельских поселений. Актуализированная редакция СНиП 2.07.01-89*», Местными нормативами.</w:t>
      </w:r>
    </w:p>
    <w:p w14:paraId="481FBA65" w14:textId="77777777" w:rsidR="005C495B" w:rsidRPr="00663749" w:rsidRDefault="005C495B" w:rsidP="005C495B">
      <w:pPr>
        <w:keepNext/>
      </w:pPr>
      <w:r w:rsidRPr="00663749">
        <w:t xml:space="preserve">В </w:t>
      </w:r>
      <w:r w:rsidRPr="00663749">
        <w:rPr>
          <w:szCs w:val="28"/>
        </w:rPr>
        <w:t xml:space="preserve">настоящем проекте </w:t>
      </w:r>
      <w:r w:rsidRPr="00663749">
        <w:t>устанавливаются:</w:t>
      </w:r>
    </w:p>
    <w:p w14:paraId="043E8C96" w14:textId="77777777" w:rsidR="005C495B" w:rsidRPr="00663749" w:rsidRDefault="005C495B" w:rsidP="005C495B">
      <w:r w:rsidRPr="00663749">
        <w:t>1) красные линии – предлагаются к утверждению, приняты по границам проектируемой улично-дорожной сети;</w:t>
      </w:r>
    </w:p>
    <w:p w14:paraId="6EA40C70" w14:textId="77777777" w:rsidR="005C495B" w:rsidRPr="00B94D47" w:rsidRDefault="005C495B" w:rsidP="005C495B">
      <w:pPr>
        <w:rPr>
          <w:rFonts w:eastAsia="Calibri"/>
          <w:szCs w:val="28"/>
        </w:rPr>
      </w:pPr>
      <w:r w:rsidRPr="00663749">
        <w:t>2) линии отступа от красных линий в целях определения мест допустимого размещения зданий, строений, сооружений – приняты на расстоянии 5 метров от красных линий улиц и проездов.</w:t>
      </w:r>
      <w:r w:rsidRPr="00B94D47">
        <w:t xml:space="preserve"> </w:t>
      </w:r>
    </w:p>
    <w:p w14:paraId="267E1C80" w14:textId="77777777" w:rsidR="005C495B" w:rsidRPr="0057411A" w:rsidRDefault="005C495B" w:rsidP="005C495B">
      <w:pPr>
        <w:rPr>
          <w:lang w:eastAsia="ar-SA"/>
        </w:rPr>
      </w:pPr>
      <w:r w:rsidRPr="0057411A">
        <w:rPr>
          <w:lang w:eastAsia="ar-SA"/>
        </w:rPr>
        <w:t xml:space="preserve">Ведомость координат поворотных точек проектируемых красных линий приведена в </w:t>
      </w:r>
      <w:r w:rsidRPr="00214D07">
        <w:rPr>
          <w:lang w:eastAsia="ar-SA"/>
        </w:rPr>
        <w:t>таблице 1 и на схеме «Разбивочный чертеж красных линий».</w:t>
      </w:r>
    </w:p>
    <w:p w14:paraId="4F181F0F" w14:textId="77777777" w:rsidR="005C495B" w:rsidRPr="006E693C" w:rsidRDefault="005C495B" w:rsidP="005C495B">
      <w:pPr>
        <w:pStyle w:val="afe"/>
        <w:widowControl w:val="0"/>
        <w:spacing w:before="0"/>
      </w:pPr>
      <w:r w:rsidRPr="006E693C">
        <w:t>Таблица 1</w:t>
      </w:r>
    </w:p>
    <w:p w14:paraId="6B6C6401" w14:textId="77777777" w:rsidR="005C495B" w:rsidRPr="00F455D5" w:rsidRDefault="005C495B" w:rsidP="005C495B">
      <w:pPr>
        <w:pStyle w:val="aff"/>
        <w:widowControl w:val="0"/>
      </w:pPr>
      <w:r w:rsidRPr="00F455D5">
        <w:t xml:space="preserve">Ведомость координат поворотных точек устанавливаемых красных линий 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66"/>
        <w:gridCol w:w="2180"/>
        <w:gridCol w:w="2180"/>
        <w:gridCol w:w="1520"/>
        <w:gridCol w:w="2477"/>
      </w:tblGrid>
      <w:tr w:rsidR="005C495B" w:rsidRPr="003E06EA" w14:paraId="200B728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845673C" w14:textId="77777777" w:rsidR="005C495B" w:rsidRPr="003E06EA" w:rsidRDefault="005C495B" w:rsidP="005C7E51">
            <w:pPr>
              <w:pStyle w:val="affff3"/>
            </w:pPr>
            <w:r w:rsidRPr="003E06EA">
              <w:t>Номер точки</w:t>
            </w:r>
          </w:p>
        </w:tc>
        <w:tc>
          <w:tcPr>
            <w:tcW w:w="2180" w:type="dxa"/>
            <w:shd w:val="clear" w:color="auto" w:fill="auto"/>
          </w:tcPr>
          <w:p w14:paraId="59963FCA" w14:textId="77777777" w:rsidR="005C495B" w:rsidRPr="003E06EA" w:rsidRDefault="005C495B" w:rsidP="005C7E51">
            <w:pPr>
              <w:pStyle w:val="affff3"/>
            </w:pPr>
            <w:r w:rsidRPr="003E06EA">
              <w:t xml:space="preserve">Координата, </w:t>
            </w:r>
          </w:p>
          <w:p w14:paraId="7419FDCC" w14:textId="77777777" w:rsidR="005C495B" w:rsidRPr="003E06EA" w:rsidRDefault="005C495B" w:rsidP="005C7E51">
            <w:pPr>
              <w:pStyle w:val="affff3"/>
            </w:pPr>
            <w:r w:rsidRPr="003E06EA">
              <w:t>Х</w:t>
            </w:r>
          </w:p>
        </w:tc>
        <w:tc>
          <w:tcPr>
            <w:tcW w:w="2180" w:type="dxa"/>
            <w:shd w:val="clear" w:color="auto" w:fill="auto"/>
          </w:tcPr>
          <w:p w14:paraId="242A7E03" w14:textId="77777777" w:rsidR="005C495B" w:rsidRPr="003E06EA" w:rsidRDefault="005C495B" w:rsidP="005C7E51">
            <w:pPr>
              <w:pStyle w:val="affff3"/>
            </w:pPr>
            <w:r w:rsidRPr="003E06EA">
              <w:t xml:space="preserve">Координата, </w:t>
            </w:r>
          </w:p>
          <w:p w14:paraId="0D30F928" w14:textId="77777777" w:rsidR="005C495B" w:rsidRPr="003E06EA" w:rsidRDefault="005C495B" w:rsidP="005C7E51">
            <w:pPr>
              <w:pStyle w:val="affff3"/>
            </w:pPr>
            <w:r w:rsidRPr="003E06EA">
              <w:t>У</w:t>
            </w:r>
          </w:p>
        </w:tc>
        <w:tc>
          <w:tcPr>
            <w:tcW w:w="1520" w:type="dxa"/>
            <w:shd w:val="clear" w:color="auto" w:fill="auto"/>
          </w:tcPr>
          <w:p w14:paraId="2AD3329F" w14:textId="77777777" w:rsidR="005C495B" w:rsidRPr="003E06EA" w:rsidRDefault="005C495B" w:rsidP="005C7E51">
            <w:pPr>
              <w:pStyle w:val="affff3"/>
            </w:pPr>
            <w:r w:rsidRPr="003E06EA">
              <w:t>Мера линий</w:t>
            </w:r>
          </w:p>
          <w:p w14:paraId="0349D55B" w14:textId="77777777" w:rsidR="005C495B" w:rsidRPr="003E06EA" w:rsidRDefault="005C495B" w:rsidP="005C7E51">
            <w:pPr>
              <w:pStyle w:val="affff3"/>
            </w:pPr>
            <w:r w:rsidRPr="003E06EA">
              <w:t>м</w:t>
            </w:r>
          </w:p>
        </w:tc>
        <w:tc>
          <w:tcPr>
            <w:tcW w:w="2477" w:type="dxa"/>
            <w:shd w:val="clear" w:color="auto" w:fill="auto"/>
          </w:tcPr>
          <w:p w14:paraId="428AC47F" w14:textId="77777777" w:rsidR="005C495B" w:rsidRPr="003E06EA" w:rsidRDefault="005C495B" w:rsidP="005C7E51">
            <w:pPr>
              <w:pStyle w:val="affff3"/>
            </w:pPr>
            <w:r w:rsidRPr="003E06EA">
              <w:t>Дирекционный</w:t>
            </w:r>
          </w:p>
          <w:p w14:paraId="60A11E12" w14:textId="77777777" w:rsidR="005C495B" w:rsidRPr="003E06EA" w:rsidRDefault="005C495B" w:rsidP="005C7E51">
            <w:pPr>
              <w:pStyle w:val="affff3"/>
            </w:pPr>
            <w:r w:rsidRPr="003E06EA">
              <w:t>угол</w:t>
            </w:r>
          </w:p>
        </w:tc>
      </w:tr>
      <w:tr w:rsidR="005C495B" w:rsidRPr="003E06EA" w14:paraId="0A2ECBD2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723584A6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</w:t>
            </w:r>
          </w:p>
        </w:tc>
      </w:tr>
      <w:tr w:rsidR="005C495B" w:rsidRPr="003E06EA" w14:paraId="399899E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04DDFFA" w14:textId="77777777" w:rsidR="005C495B" w:rsidRPr="003E06EA" w:rsidRDefault="005C495B" w:rsidP="005C7E51">
            <w:pPr>
              <w:pStyle w:val="affff3"/>
            </w:pPr>
            <w:bookmarkStart w:id="13" w:name="_Hlk182235982"/>
            <w:r w:rsidRPr="00FB3D33">
              <w:lastRenderedPageBreak/>
              <w:t>1</w:t>
            </w:r>
          </w:p>
        </w:tc>
        <w:tc>
          <w:tcPr>
            <w:tcW w:w="2180" w:type="dxa"/>
            <w:shd w:val="clear" w:color="auto" w:fill="auto"/>
          </w:tcPr>
          <w:p w14:paraId="06964580" w14:textId="77777777" w:rsidR="005C495B" w:rsidRPr="003E06EA" w:rsidRDefault="005C495B" w:rsidP="005C7E51">
            <w:pPr>
              <w:pStyle w:val="affff3"/>
            </w:pPr>
            <w:r w:rsidRPr="00FB3D33">
              <w:t>861075,98</w:t>
            </w:r>
          </w:p>
        </w:tc>
        <w:tc>
          <w:tcPr>
            <w:tcW w:w="2180" w:type="dxa"/>
            <w:shd w:val="clear" w:color="auto" w:fill="auto"/>
          </w:tcPr>
          <w:p w14:paraId="4DF50482" w14:textId="77777777" w:rsidR="005C495B" w:rsidRPr="003E06EA" w:rsidRDefault="005C495B" w:rsidP="005C7E51">
            <w:pPr>
              <w:pStyle w:val="affff3"/>
            </w:pPr>
            <w:r w:rsidRPr="00FB3D33">
              <w:t>2705653,04</w:t>
            </w:r>
          </w:p>
        </w:tc>
        <w:tc>
          <w:tcPr>
            <w:tcW w:w="1520" w:type="dxa"/>
            <w:shd w:val="clear" w:color="auto" w:fill="auto"/>
          </w:tcPr>
          <w:p w14:paraId="4BBAD43B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596CAF94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4C24501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E561F25" w14:textId="77777777" w:rsidR="005C495B" w:rsidRPr="003E06EA" w:rsidRDefault="005C495B" w:rsidP="005C7E51">
            <w:pPr>
              <w:pStyle w:val="affff3"/>
            </w:pPr>
            <w:r w:rsidRPr="00FB3D33">
              <w:t>2</w:t>
            </w:r>
          </w:p>
        </w:tc>
        <w:tc>
          <w:tcPr>
            <w:tcW w:w="2180" w:type="dxa"/>
            <w:shd w:val="clear" w:color="auto" w:fill="auto"/>
          </w:tcPr>
          <w:p w14:paraId="38F5A68F" w14:textId="77777777" w:rsidR="005C495B" w:rsidRPr="003E06EA" w:rsidRDefault="005C495B" w:rsidP="005C7E51">
            <w:pPr>
              <w:pStyle w:val="affff3"/>
            </w:pPr>
            <w:r w:rsidRPr="00FB3D33">
              <w:t>861061,20</w:t>
            </w:r>
          </w:p>
        </w:tc>
        <w:tc>
          <w:tcPr>
            <w:tcW w:w="2180" w:type="dxa"/>
            <w:shd w:val="clear" w:color="auto" w:fill="auto"/>
          </w:tcPr>
          <w:p w14:paraId="430386CD" w14:textId="77777777" w:rsidR="005C495B" w:rsidRPr="003E06EA" w:rsidRDefault="005C495B" w:rsidP="005C7E51">
            <w:pPr>
              <w:pStyle w:val="affff3"/>
            </w:pPr>
            <w:r w:rsidRPr="00FB3D33">
              <w:t>2705786,68</w:t>
            </w:r>
          </w:p>
        </w:tc>
        <w:tc>
          <w:tcPr>
            <w:tcW w:w="1520" w:type="dxa"/>
            <w:shd w:val="clear" w:color="auto" w:fill="auto"/>
          </w:tcPr>
          <w:p w14:paraId="795751EB" w14:textId="77777777" w:rsidR="005C495B" w:rsidRPr="003E06EA" w:rsidRDefault="005C495B" w:rsidP="005C7E51">
            <w:pPr>
              <w:pStyle w:val="affff3"/>
            </w:pPr>
            <w:r w:rsidRPr="00FB3D33">
              <w:t>134,46</w:t>
            </w:r>
          </w:p>
        </w:tc>
        <w:tc>
          <w:tcPr>
            <w:tcW w:w="2477" w:type="dxa"/>
            <w:shd w:val="clear" w:color="auto" w:fill="auto"/>
          </w:tcPr>
          <w:p w14:paraId="25EE9058" w14:textId="77777777" w:rsidR="005C495B" w:rsidRPr="003E06EA" w:rsidRDefault="005C495B" w:rsidP="005C7E51">
            <w:pPr>
              <w:pStyle w:val="affff3"/>
            </w:pPr>
            <w:r w:rsidRPr="00FB3D33">
              <w:t>96°18'38"</w:t>
            </w:r>
          </w:p>
        </w:tc>
      </w:tr>
      <w:tr w:rsidR="005C495B" w:rsidRPr="003E06EA" w14:paraId="4211359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8207CAF" w14:textId="77777777" w:rsidR="005C495B" w:rsidRPr="003E06EA" w:rsidRDefault="005C495B" w:rsidP="005C7E51">
            <w:pPr>
              <w:pStyle w:val="affff3"/>
            </w:pPr>
            <w:r w:rsidRPr="00FB3D33">
              <w:t>3</w:t>
            </w:r>
          </w:p>
        </w:tc>
        <w:tc>
          <w:tcPr>
            <w:tcW w:w="2180" w:type="dxa"/>
            <w:shd w:val="clear" w:color="auto" w:fill="auto"/>
          </w:tcPr>
          <w:p w14:paraId="015C1D9E" w14:textId="77777777" w:rsidR="005C495B" w:rsidRPr="003E06EA" w:rsidRDefault="005C495B" w:rsidP="005C7E51">
            <w:pPr>
              <w:pStyle w:val="affff3"/>
            </w:pPr>
            <w:r w:rsidRPr="00FB3D33">
              <w:t>861060,34</w:t>
            </w:r>
          </w:p>
        </w:tc>
        <w:tc>
          <w:tcPr>
            <w:tcW w:w="2180" w:type="dxa"/>
            <w:shd w:val="clear" w:color="auto" w:fill="auto"/>
          </w:tcPr>
          <w:p w14:paraId="45E8FA49" w14:textId="77777777" w:rsidR="005C495B" w:rsidRPr="003E06EA" w:rsidRDefault="005C495B" w:rsidP="005C7E51">
            <w:pPr>
              <w:pStyle w:val="affff3"/>
            </w:pPr>
            <w:r w:rsidRPr="00FB3D33">
              <w:t>2705826,48</w:t>
            </w:r>
          </w:p>
        </w:tc>
        <w:tc>
          <w:tcPr>
            <w:tcW w:w="1520" w:type="dxa"/>
            <w:shd w:val="clear" w:color="auto" w:fill="auto"/>
          </w:tcPr>
          <w:p w14:paraId="15D68BBB" w14:textId="77777777" w:rsidR="005C495B" w:rsidRPr="003E06EA" w:rsidRDefault="005C495B" w:rsidP="005C7E51">
            <w:pPr>
              <w:pStyle w:val="affff3"/>
            </w:pPr>
            <w:r w:rsidRPr="00FB3D33">
              <w:t>39,81</w:t>
            </w:r>
          </w:p>
        </w:tc>
        <w:tc>
          <w:tcPr>
            <w:tcW w:w="2477" w:type="dxa"/>
            <w:shd w:val="clear" w:color="auto" w:fill="auto"/>
          </w:tcPr>
          <w:p w14:paraId="62BB2F44" w14:textId="77777777" w:rsidR="005C495B" w:rsidRPr="003E06EA" w:rsidRDefault="005C495B" w:rsidP="005C7E51">
            <w:pPr>
              <w:pStyle w:val="affff3"/>
            </w:pPr>
            <w:r w:rsidRPr="00FB3D33">
              <w:t>91°14'18"</w:t>
            </w:r>
          </w:p>
        </w:tc>
      </w:tr>
      <w:tr w:rsidR="005C495B" w:rsidRPr="003E06EA" w14:paraId="79BBCC6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941E5A8" w14:textId="77777777" w:rsidR="005C495B" w:rsidRPr="003E06EA" w:rsidRDefault="005C495B" w:rsidP="005C7E51">
            <w:pPr>
              <w:pStyle w:val="affff3"/>
            </w:pPr>
            <w:r w:rsidRPr="00FB3D33">
              <w:t>4</w:t>
            </w:r>
          </w:p>
        </w:tc>
        <w:tc>
          <w:tcPr>
            <w:tcW w:w="2180" w:type="dxa"/>
            <w:shd w:val="clear" w:color="auto" w:fill="auto"/>
          </w:tcPr>
          <w:p w14:paraId="601424E9" w14:textId="77777777" w:rsidR="005C495B" w:rsidRPr="003E06EA" w:rsidRDefault="005C495B" w:rsidP="005C7E51">
            <w:pPr>
              <w:pStyle w:val="affff3"/>
            </w:pPr>
            <w:r w:rsidRPr="00FB3D33">
              <w:t>861062,46</w:t>
            </w:r>
          </w:p>
        </w:tc>
        <w:tc>
          <w:tcPr>
            <w:tcW w:w="2180" w:type="dxa"/>
            <w:shd w:val="clear" w:color="auto" w:fill="auto"/>
          </w:tcPr>
          <w:p w14:paraId="7FD8F866" w14:textId="77777777" w:rsidR="005C495B" w:rsidRPr="003E06EA" w:rsidRDefault="005C495B" w:rsidP="005C7E51">
            <w:pPr>
              <w:pStyle w:val="affff3"/>
            </w:pPr>
            <w:r w:rsidRPr="00FB3D33">
              <w:t>2705843,37</w:t>
            </w:r>
          </w:p>
        </w:tc>
        <w:tc>
          <w:tcPr>
            <w:tcW w:w="1520" w:type="dxa"/>
            <w:shd w:val="clear" w:color="auto" w:fill="auto"/>
          </w:tcPr>
          <w:p w14:paraId="41BE67A0" w14:textId="77777777" w:rsidR="005C495B" w:rsidRPr="003E06EA" w:rsidRDefault="005C495B" w:rsidP="005C7E51">
            <w:pPr>
              <w:pStyle w:val="affff3"/>
            </w:pPr>
            <w:r w:rsidRPr="00FB3D33">
              <w:t>17,03</w:t>
            </w:r>
          </w:p>
        </w:tc>
        <w:tc>
          <w:tcPr>
            <w:tcW w:w="2477" w:type="dxa"/>
            <w:shd w:val="clear" w:color="auto" w:fill="auto"/>
          </w:tcPr>
          <w:p w14:paraId="409A47A8" w14:textId="77777777" w:rsidR="005C495B" w:rsidRPr="003E06EA" w:rsidRDefault="005C495B" w:rsidP="005C7E51">
            <w:pPr>
              <w:pStyle w:val="affff3"/>
            </w:pPr>
            <w:r w:rsidRPr="00FB3D33">
              <w:t>82°51'54"</w:t>
            </w:r>
          </w:p>
        </w:tc>
      </w:tr>
      <w:bookmarkEnd w:id="13"/>
      <w:tr w:rsidR="005C495B" w:rsidRPr="003E06EA" w14:paraId="5443A2F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49D5320" w14:textId="77777777" w:rsidR="005C495B" w:rsidRPr="003E06EA" w:rsidRDefault="005C495B" w:rsidP="005C7E51">
            <w:pPr>
              <w:pStyle w:val="affff3"/>
            </w:pPr>
            <w:r w:rsidRPr="00FB3D33">
              <w:t>5</w:t>
            </w:r>
          </w:p>
        </w:tc>
        <w:tc>
          <w:tcPr>
            <w:tcW w:w="2180" w:type="dxa"/>
            <w:shd w:val="clear" w:color="auto" w:fill="auto"/>
          </w:tcPr>
          <w:p w14:paraId="128AC606" w14:textId="77777777" w:rsidR="005C495B" w:rsidRPr="003E06EA" w:rsidRDefault="005C495B" w:rsidP="005C7E51">
            <w:pPr>
              <w:pStyle w:val="affff3"/>
            </w:pPr>
            <w:r w:rsidRPr="00FB3D33">
              <w:t>861077,91</w:t>
            </w:r>
          </w:p>
        </w:tc>
        <w:tc>
          <w:tcPr>
            <w:tcW w:w="2180" w:type="dxa"/>
            <w:shd w:val="clear" w:color="auto" w:fill="auto"/>
          </w:tcPr>
          <w:p w14:paraId="70DB8E06" w14:textId="77777777" w:rsidR="005C495B" w:rsidRPr="003E06EA" w:rsidRDefault="005C495B" w:rsidP="005C7E51">
            <w:pPr>
              <w:pStyle w:val="affff3"/>
            </w:pPr>
            <w:r w:rsidRPr="00FB3D33">
              <w:t>2705842,71</w:t>
            </w:r>
          </w:p>
        </w:tc>
        <w:tc>
          <w:tcPr>
            <w:tcW w:w="1520" w:type="dxa"/>
            <w:shd w:val="clear" w:color="auto" w:fill="auto"/>
          </w:tcPr>
          <w:p w14:paraId="31E45EB6" w14:textId="77777777" w:rsidR="005C495B" w:rsidRPr="003E06EA" w:rsidRDefault="005C495B" w:rsidP="005C7E51">
            <w:pPr>
              <w:pStyle w:val="affff3"/>
            </w:pPr>
            <w:r w:rsidRPr="00FB3D33">
              <w:t>15,47</w:t>
            </w:r>
          </w:p>
        </w:tc>
        <w:tc>
          <w:tcPr>
            <w:tcW w:w="2477" w:type="dxa"/>
            <w:shd w:val="clear" w:color="auto" w:fill="auto"/>
          </w:tcPr>
          <w:p w14:paraId="21124090" w14:textId="77777777" w:rsidR="005C495B" w:rsidRPr="003E06EA" w:rsidRDefault="005C495B" w:rsidP="005C7E51">
            <w:pPr>
              <w:pStyle w:val="affff3"/>
            </w:pPr>
            <w:r w:rsidRPr="00FB3D33">
              <w:t>357°31'32"</w:t>
            </w:r>
          </w:p>
        </w:tc>
      </w:tr>
      <w:tr w:rsidR="005C495B" w:rsidRPr="003E06EA" w14:paraId="3D644CE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1D0931C" w14:textId="77777777" w:rsidR="005C495B" w:rsidRPr="003E06EA" w:rsidRDefault="005C495B" w:rsidP="005C7E51">
            <w:pPr>
              <w:pStyle w:val="affff3"/>
            </w:pPr>
            <w:r w:rsidRPr="00FB3D33">
              <w:t>6</w:t>
            </w:r>
          </w:p>
        </w:tc>
        <w:tc>
          <w:tcPr>
            <w:tcW w:w="2180" w:type="dxa"/>
            <w:shd w:val="clear" w:color="auto" w:fill="auto"/>
          </w:tcPr>
          <w:p w14:paraId="79A872C8" w14:textId="77777777" w:rsidR="005C495B" w:rsidRPr="003E06EA" w:rsidRDefault="005C495B" w:rsidP="005C7E51">
            <w:pPr>
              <w:pStyle w:val="affff3"/>
            </w:pPr>
            <w:r w:rsidRPr="00FB3D33">
              <w:t>861151,94</w:t>
            </w:r>
          </w:p>
        </w:tc>
        <w:tc>
          <w:tcPr>
            <w:tcW w:w="2180" w:type="dxa"/>
            <w:shd w:val="clear" w:color="auto" w:fill="auto"/>
          </w:tcPr>
          <w:p w14:paraId="4E486C26" w14:textId="77777777" w:rsidR="005C495B" w:rsidRPr="003E06EA" w:rsidRDefault="005C495B" w:rsidP="005C7E51">
            <w:pPr>
              <w:pStyle w:val="affff3"/>
            </w:pPr>
            <w:r w:rsidRPr="00FB3D33">
              <w:t>2705807,17</w:t>
            </w:r>
          </w:p>
        </w:tc>
        <w:tc>
          <w:tcPr>
            <w:tcW w:w="1520" w:type="dxa"/>
            <w:shd w:val="clear" w:color="auto" w:fill="auto"/>
          </w:tcPr>
          <w:p w14:paraId="4B69D3A2" w14:textId="77777777" w:rsidR="005C495B" w:rsidRPr="003E06EA" w:rsidRDefault="005C495B" w:rsidP="005C7E51">
            <w:pPr>
              <w:pStyle w:val="affff3"/>
            </w:pPr>
            <w:r w:rsidRPr="00FB3D33">
              <w:t>82,11</w:t>
            </w:r>
          </w:p>
        </w:tc>
        <w:tc>
          <w:tcPr>
            <w:tcW w:w="2477" w:type="dxa"/>
            <w:shd w:val="clear" w:color="auto" w:fill="auto"/>
          </w:tcPr>
          <w:p w14:paraId="35E8C1EC" w14:textId="77777777" w:rsidR="005C495B" w:rsidRPr="003E06EA" w:rsidRDefault="005C495B" w:rsidP="005C7E51">
            <w:pPr>
              <w:pStyle w:val="affff3"/>
            </w:pPr>
            <w:r w:rsidRPr="00FB3D33">
              <w:t>334°21'22"</w:t>
            </w:r>
          </w:p>
        </w:tc>
      </w:tr>
      <w:tr w:rsidR="005C495B" w:rsidRPr="003E06EA" w14:paraId="39712AD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BE82A44" w14:textId="77777777" w:rsidR="005C495B" w:rsidRPr="003E06EA" w:rsidRDefault="005C495B" w:rsidP="005C7E51">
            <w:pPr>
              <w:pStyle w:val="affff3"/>
            </w:pPr>
            <w:r w:rsidRPr="00FB3D33">
              <w:t>7</w:t>
            </w:r>
          </w:p>
        </w:tc>
        <w:tc>
          <w:tcPr>
            <w:tcW w:w="2180" w:type="dxa"/>
            <w:shd w:val="clear" w:color="auto" w:fill="auto"/>
          </w:tcPr>
          <w:p w14:paraId="24AA4A72" w14:textId="77777777" w:rsidR="005C495B" w:rsidRPr="003E06EA" w:rsidRDefault="005C495B" w:rsidP="005C7E51">
            <w:pPr>
              <w:pStyle w:val="affff3"/>
            </w:pPr>
            <w:r w:rsidRPr="00FB3D33">
              <w:t>861170,08</w:t>
            </w:r>
          </w:p>
        </w:tc>
        <w:tc>
          <w:tcPr>
            <w:tcW w:w="2180" w:type="dxa"/>
            <w:shd w:val="clear" w:color="auto" w:fill="auto"/>
          </w:tcPr>
          <w:p w14:paraId="33F6C5CA" w14:textId="77777777" w:rsidR="005C495B" w:rsidRPr="003E06EA" w:rsidRDefault="005C495B" w:rsidP="005C7E51">
            <w:pPr>
              <w:pStyle w:val="affff3"/>
            </w:pPr>
            <w:r w:rsidRPr="00FB3D33">
              <w:t>2705801,47</w:t>
            </w:r>
          </w:p>
        </w:tc>
        <w:tc>
          <w:tcPr>
            <w:tcW w:w="1520" w:type="dxa"/>
            <w:shd w:val="clear" w:color="auto" w:fill="auto"/>
          </w:tcPr>
          <w:p w14:paraId="1D0EB013" w14:textId="77777777" w:rsidR="005C495B" w:rsidRPr="003E06EA" w:rsidRDefault="005C495B" w:rsidP="005C7E51">
            <w:pPr>
              <w:pStyle w:val="affff3"/>
            </w:pPr>
            <w:r w:rsidRPr="00FB3D33">
              <w:t>19,02</w:t>
            </w:r>
          </w:p>
        </w:tc>
        <w:tc>
          <w:tcPr>
            <w:tcW w:w="2477" w:type="dxa"/>
            <w:shd w:val="clear" w:color="auto" w:fill="auto"/>
          </w:tcPr>
          <w:p w14:paraId="57858CA3" w14:textId="77777777" w:rsidR="005C495B" w:rsidRPr="003E06EA" w:rsidRDefault="005C495B" w:rsidP="005C7E51">
            <w:pPr>
              <w:pStyle w:val="affff3"/>
            </w:pPr>
            <w:r w:rsidRPr="00FB3D33">
              <w:t>342°34'16"</w:t>
            </w:r>
          </w:p>
        </w:tc>
      </w:tr>
      <w:tr w:rsidR="005C495B" w:rsidRPr="003E06EA" w14:paraId="130EE4D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585944F" w14:textId="77777777" w:rsidR="005C495B" w:rsidRPr="003E06EA" w:rsidRDefault="005C495B" w:rsidP="005C7E51">
            <w:pPr>
              <w:pStyle w:val="affff3"/>
            </w:pPr>
            <w:r w:rsidRPr="00FB3D33">
              <w:t>8</w:t>
            </w:r>
          </w:p>
        </w:tc>
        <w:tc>
          <w:tcPr>
            <w:tcW w:w="2180" w:type="dxa"/>
            <w:shd w:val="clear" w:color="auto" w:fill="auto"/>
          </w:tcPr>
          <w:p w14:paraId="30976D7F" w14:textId="77777777" w:rsidR="005C495B" w:rsidRPr="003E06EA" w:rsidRDefault="005C495B" w:rsidP="005C7E51">
            <w:pPr>
              <w:pStyle w:val="affff3"/>
            </w:pPr>
            <w:r w:rsidRPr="00FB3D33">
              <w:t>861181,28</w:t>
            </w:r>
          </w:p>
        </w:tc>
        <w:tc>
          <w:tcPr>
            <w:tcW w:w="2180" w:type="dxa"/>
            <w:shd w:val="clear" w:color="auto" w:fill="auto"/>
          </w:tcPr>
          <w:p w14:paraId="3C506FF6" w14:textId="77777777" w:rsidR="005C495B" w:rsidRPr="003E06EA" w:rsidRDefault="005C495B" w:rsidP="005C7E51">
            <w:pPr>
              <w:pStyle w:val="affff3"/>
            </w:pPr>
            <w:r w:rsidRPr="00FB3D33">
              <w:t>2705750,77</w:t>
            </w:r>
          </w:p>
        </w:tc>
        <w:tc>
          <w:tcPr>
            <w:tcW w:w="1520" w:type="dxa"/>
            <w:shd w:val="clear" w:color="auto" w:fill="auto"/>
          </w:tcPr>
          <w:p w14:paraId="74E40D80" w14:textId="77777777" w:rsidR="005C495B" w:rsidRPr="003E06EA" w:rsidRDefault="005C495B" w:rsidP="005C7E51">
            <w:pPr>
              <w:pStyle w:val="affff3"/>
            </w:pPr>
            <w:r w:rsidRPr="00FB3D33">
              <w:t>51,93</w:t>
            </w:r>
          </w:p>
        </w:tc>
        <w:tc>
          <w:tcPr>
            <w:tcW w:w="2477" w:type="dxa"/>
            <w:shd w:val="clear" w:color="auto" w:fill="auto"/>
          </w:tcPr>
          <w:p w14:paraId="6BE6DF3C" w14:textId="77777777" w:rsidR="005C495B" w:rsidRPr="003E06EA" w:rsidRDefault="005C495B" w:rsidP="005C7E51">
            <w:pPr>
              <w:pStyle w:val="affff3"/>
            </w:pPr>
            <w:r w:rsidRPr="00FB3D33">
              <w:t>282°27'36"</w:t>
            </w:r>
          </w:p>
        </w:tc>
      </w:tr>
      <w:tr w:rsidR="005C495B" w:rsidRPr="003E06EA" w14:paraId="40062A1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D6D5F60" w14:textId="77777777" w:rsidR="005C495B" w:rsidRPr="003E06EA" w:rsidRDefault="005C495B" w:rsidP="005C7E51">
            <w:pPr>
              <w:pStyle w:val="affff3"/>
            </w:pPr>
            <w:r w:rsidRPr="00FB3D33">
              <w:t>9</w:t>
            </w:r>
          </w:p>
        </w:tc>
        <w:tc>
          <w:tcPr>
            <w:tcW w:w="2180" w:type="dxa"/>
            <w:shd w:val="clear" w:color="auto" w:fill="auto"/>
          </w:tcPr>
          <w:p w14:paraId="27F0AEDB" w14:textId="77777777" w:rsidR="005C495B" w:rsidRPr="003E06EA" w:rsidRDefault="005C495B" w:rsidP="005C7E51">
            <w:pPr>
              <w:pStyle w:val="affff3"/>
            </w:pPr>
            <w:r w:rsidRPr="00FB3D33">
              <w:t>861222,48</w:t>
            </w:r>
          </w:p>
        </w:tc>
        <w:tc>
          <w:tcPr>
            <w:tcW w:w="2180" w:type="dxa"/>
            <w:shd w:val="clear" w:color="auto" w:fill="auto"/>
          </w:tcPr>
          <w:p w14:paraId="5770DE40" w14:textId="77777777" w:rsidR="005C495B" w:rsidRPr="003E06EA" w:rsidRDefault="005C495B" w:rsidP="005C7E51">
            <w:pPr>
              <w:pStyle w:val="affff3"/>
            </w:pPr>
            <w:r w:rsidRPr="00FB3D33">
              <w:t>2705699,30</w:t>
            </w:r>
          </w:p>
        </w:tc>
        <w:tc>
          <w:tcPr>
            <w:tcW w:w="1520" w:type="dxa"/>
            <w:shd w:val="clear" w:color="auto" w:fill="auto"/>
          </w:tcPr>
          <w:p w14:paraId="200B1D29" w14:textId="77777777" w:rsidR="005C495B" w:rsidRPr="003E06EA" w:rsidRDefault="005C495B" w:rsidP="005C7E51">
            <w:pPr>
              <w:pStyle w:val="affff3"/>
            </w:pPr>
            <w:r w:rsidRPr="00FB3D33">
              <w:t>65,93</w:t>
            </w:r>
          </w:p>
        </w:tc>
        <w:tc>
          <w:tcPr>
            <w:tcW w:w="2477" w:type="dxa"/>
            <w:shd w:val="clear" w:color="auto" w:fill="auto"/>
          </w:tcPr>
          <w:p w14:paraId="656A748D" w14:textId="77777777" w:rsidR="005C495B" w:rsidRPr="003E06EA" w:rsidRDefault="005C495B" w:rsidP="005C7E51">
            <w:pPr>
              <w:pStyle w:val="affff3"/>
            </w:pPr>
            <w:r w:rsidRPr="00FB3D33">
              <w:t>308°40'47"</w:t>
            </w:r>
          </w:p>
        </w:tc>
      </w:tr>
      <w:tr w:rsidR="005C495B" w:rsidRPr="003E06EA" w14:paraId="6EF08E5C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7890779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2</w:t>
            </w:r>
          </w:p>
        </w:tc>
      </w:tr>
      <w:tr w:rsidR="005C495B" w:rsidRPr="003E06EA" w14:paraId="1CA2992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D9264B9" w14:textId="77777777" w:rsidR="005C495B" w:rsidRPr="003E06EA" w:rsidRDefault="005C495B" w:rsidP="005C7E51">
            <w:pPr>
              <w:pStyle w:val="affff3"/>
            </w:pPr>
            <w:r w:rsidRPr="009B0EC7">
              <w:t>1</w:t>
            </w:r>
          </w:p>
        </w:tc>
        <w:tc>
          <w:tcPr>
            <w:tcW w:w="2180" w:type="dxa"/>
            <w:shd w:val="clear" w:color="auto" w:fill="auto"/>
          </w:tcPr>
          <w:p w14:paraId="142EC615" w14:textId="77777777" w:rsidR="005C495B" w:rsidRPr="003E06EA" w:rsidRDefault="005C495B" w:rsidP="005C7E51">
            <w:pPr>
              <w:pStyle w:val="affff3"/>
            </w:pPr>
            <w:r w:rsidRPr="009B0EC7">
              <w:t>861234,65</w:t>
            </w:r>
          </w:p>
        </w:tc>
        <w:tc>
          <w:tcPr>
            <w:tcW w:w="2180" w:type="dxa"/>
            <w:shd w:val="clear" w:color="auto" w:fill="auto"/>
          </w:tcPr>
          <w:p w14:paraId="6171C1EF" w14:textId="77777777" w:rsidR="005C495B" w:rsidRPr="003E06EA" w:rsidRDefault="005C495B" w:rsidP="005C7E51">
            <w:pPr>
              <w:pStyle w:val="affff3"/>
            </w:pPr>
            <w:r w:rsidRPr="009B0EC7">
              <w:t>2705716,10</w:t>
            </w:r>
          </w:p>
        </w:tc>
        <w:tc>
          <w:tcPr>
            <w:tcW w:w="1520" w:type="dxa"/>
            <w:shd w:val="clear" w:color="auto" w:fill="auto"/>
          </w:tcPr>
          <w:p w14:paraId="6429D167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3353459E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C0F780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4D9AC48" w14:textId="77777777" w:rsidR="005C495B" w:rsidRPr="003E06EA" w:rsidRDefault="005C495B" w:rsidP="005C7E51">
            <w:pPr>
              <w:pStyle w:val="affff3"/>
            </w:pPr>
            <w:r w:rsidRPr="009B0EC7">
              <w:t>2</w:t>
            </w:r>
          </w:p>
        </w:tc>
        <w:tc>
          <w:tcPr>
            <w:tcW w:w="2180" w:type="dxa"/>
            <w:shd w:val="clear" w:color="auto" w:fill="auto"/>
          </w:tcPr>
          <w:p w14:paraId="4DB31475" w14:textId="77777777" w:rsidR="005C495B" w:rsidRPr="003E06EA" w:rsidRDefault="005C495B" w:rsidP="005C7E51">
            <w:pPr>
              <w:pStyle w:val="affff3"/>
            </w:pPr>
            <w:r w:rsidRPr="009B0EC7">
              <w:t>861199,81</w:t>
            </w:r>
          </w:p>
        </w:tc>
        <w:tc>
          <w:tcPr>
            <w:tcW w:w="2180" w:type="dxa"/>
            <w:shd w:val="clear" w:color="auto" w:fill="auto"/>
          </w:tcPr>
          <w:p w14:paraId="6A249F39" w14:textId="77777777" w:rsidR="005C495B" w:rsidRPr="003E06EA" w:rsidRDefault="005C495B" w:rsidP="005C7E51">
            <w:pPr>
              <w:pStyle w:val="affff3"/>
            </w:pPr>
            <w:r w:rsidRPr="009B0EC7">
              <w:t>2705759,63</w:t>
            </w:r>
          </w:p>
        </w:tc>
        <w:tc>
          <w:tcPr>
            <w:tcW w:w="1520" w:type="dxa"/>
            <w:shd w:val="clear" w:color="auto" w:fill="auto"/>
          </w:tcPr>
          <w:p w14:paraId="19FD3BEE" w14:textId="77777777" w:rsidR="005C495B" w:rsidRPr="003E06EA" w:rsidRDefault="005C495B" w:rsidP="005C7E51">
            <w:pPr>
              <w:pStyle w:val="affff3"/>
            </w:pPr>
            <w:r w:rsidRPr="009B0EC7">
              <w:t>55,75</w:t>
            </w:r>
          </w:p>
        </w:tc>
        <w:tc>
          <w:tcPr>
            <w:tcW w:w="2477" w:type="dxa"/>
            <w:shd w:val="clear" w:color="auto" w:fill="auto"/>
          </w:tcPr>
          <w:p w14:paraId="22F0D45B" w14:textId="77777777" w:rsidR="005C495B" w:rsidRPr="003E06EA" w:rsidRDefault="005C495B" w:rsidP="005C7E51">
            <w:pPr>
              <w:pStyle w:val="affff3"/>
            </w:pPr>
            <w:r w:rsidRPr="009B0EC7">
              <w:t>128°40'47"</w:t>
            </w:r>
          </w:p>
        </w:tc>
      </w:tr>
      <w:tr w:rsidR="005C495B" w:rsidRPr="003E06EA" w14:paraId="75FEEC7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87D987D" w14:textId="77777777" w:rsidR="005C495B" w:rsidRPr="003E06EA" w:rsidRDefault="005C495B" w:rsidP="005C7E51">
            <w:pPr>
              <w:pStyle w:val="affff3"/>
            </w:pPr>
            <w:r w:rsidRPr="009B0EC7">
              <w:t>3</w:t>
            </w:r>
          </w:p>
        </w:tc>
        <w:tc>
          <w:tcPr>
            <w:tcW w:w="2180" w:type="dxa"/>
            <w:shd w:val="clear" w:color="auto" w:fill="auto"/>
          </w:tcPr>
          <w:p w14:paraId="154FC05D" w14:textId="77777777" w:rsidR="005C495B" w:rsidRPr="003E06EA" w:rsidRDefault="005C495B" w:rsidP="005C7E51">
            <w:pPr>
              <w:pStyle w:val="affff3"/>
            </w:pPr>
            <w:r w:rsidRPr="009B0EC7">
              <w:t>861187,11</w:t>
            </w:r>
          </w:p>
        </w:tc>
        <w:tc>
          <w:tcPr>
            <w:tcW w:w="2180" w:type="dxa"/>
            <w:shd w:val="clear" w:color="auto" w:fill="auto"/>
          </w:tcPr>
          <w:p w14:paraId="2F93782B" w14:textId="77777777" w:rsidR="005C495B" w:rsidRPr="003E06EA" w:rsidRDefault="005C495B" w:rsidP="005C7E51">
            <w:pPr>
              <w:pStyle w:val="affff3"/>
            </w:pPr>
            <w:r w:rsidRPr="009B0EC7">
              <w:t>2705817,09</w:t>
            </w:r>
          </w:p>
        </w:tc>
        <w:tc>
          <w:tcPr>
            <w:tcW w:w="1520" w:type="dxa"/>
            <w:shd w:val="clear" w:color="auto" w:fill="auto"/>
          </w:tcPr>
          <w:p w14:paraId="4775CEEE" w14:textId="77777777" w:rsidR="005C495B" w:rsidRPr="003E06EA" w:rsidRDefault="005C495B" w:rsidP="005C7E51">
            <w:pPr>
              <w:pStyle w:val="affff3"/>
            </w:pPr>
            <w:r w:rsidRPr="009B0EC7">
              <w:t>58,85</w:t>
            </w:r>
          </w:p>
        </w:tc>
        <w:tc>
          <w:tcPr>
            <w:tcW w:w="2477" w:type="dxa"/>
            <w:shd w:val="clear" w:color="auto" w:fill="auto"/>
          </w:tcPr>
          <w:p w14:paraId="0D905AFA" w14:textId="77777777" w:rsidR="005C495B" w:rsidRPr="003E06EA" w:rsidRDefault="005C495B" w:rsidP="005C7E51">
            <w:pPr>
              <w:pStyle w:val="affff3"/>
            </w:pPr>
            <w:r w:rsidRPr="009B0EC7">
              <w:t>102°27'36"</w:t>
            </w:r>
          </w:p>
        </w:tc>
      </w:tr>
      <w:tr w:rsidR="005C495B" w:rsidRPr="003E06EA" w14:paraId="2EF41BC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FC30559" w14:textId="77777777" w:rsidR="005C495B" w:rsidRPr="005C7E51" w:rsidRDefault="005C495B" w:rsidP="005C7E51">
            <w:pPr>
              <w:pStyle w:val="affff3"/>
              <w:rPr>
                <w:lang w:val="en-US"/>
              </w:rPr>
            </w:pPr>
            <w:r w:rsidRPr="009B0EC7">
              <w:t>4</w:t>
            </w:r>
          </w:p>
        </w:tc>
        <w:tc>
          <w:tcPr>
            <w:tcW w:w="2180" w:type="dxa"/>
            <w:shd w:val="clear" w:color="auto" w:fill="auto"/>
          </w:tcPr>
          <w:p w14:paraId="07B0F915" w14:textId="77777777" w:rsidR="005C495B" w:rsidRPr="003E06EA" w:rsidRDefault="005C495B" w:rsidP="005C7E51">
            <w:pPr>
              <w:pStyle w:val="affff3"/>
            </w:pPr>
            <w:r w:rsidRPr="009B0EC7">
              <w:t>861145,94</w:t>
            </w:r>
          </w:p>
        </w:tc>
        <w:tc>
          <w:tcPr>
            <w:tcW w:w="2180" w:type="dxa"/>
            <w:shd w:val="clear" w:color="auto" w:fill="auto"/>
          </w:tcPr>
          <w:p w14:paraId="2B5054A0" w14:textId="77777777" w:rsidR="005C495B" w:rsidRPr="003E06EA" w:rsidRDefault="005C495B" w:rsidP="005C7E51">
            <w:pPr>
              <w:pStyle w:val="affff3"/>
            </w:pPr>
            <w:r w:rsidRPr="009B0EC7">
              <w:t>2705830,01</w:t>
            </w:r>
          </w:p>
        </w:tc>
        <w:tc>
          <w:tcPr>
            <w:tcW w:w="1520" w:type="dxa"/>
            <w:shd w:val="clear" w:color="auto" w:fill="auto"/>
          </w:tcPr>
          <w:p w14:paraId="43CB483B" w14:textId="77777777" w:rsidR="005C495B" w:rsidRPr="003E06EA" w:rsidRDefault="005C495B" w:rsidP="005C7E51">
            <w:pPr>
              <w:pStyle w:val="affff3"/>
            </w:pPr>
            <w:r w:rsidRPr="009B0EC7">
              <w:t>43,15</w:t>
            </w:r>
          </w:p>
        </w:tc>
        <w:tc>
          <w:tcPr>
            <w:tcW w:w="2477" w:type="dxa"/>
            <w:shd w:val="clear" w:color="auto" w:fill="auto"/>
          </w:tcPr>
          <w:p w14:paraId="689ECB8F" w14:textId="77777777" w:rsidR="005C495B" w:rsidRPr="003E06EA" w:rsidRDefault="005C495B" w:rsidP="005C7E51">
            <w:pPr>
              <w:pStyle w:val="affff3"/>
            </w:pPr>
            <w:r w:rsidRPr="009B0EC7">
              <w:t>162°34'16"</w:t>
            </w:r>
          </w:p>
        </w:tc>
      </w:tr>
      <w:tr w:rsidR="005C495B" w:rsidRPr="003E06EA" w14:paraId="24CFFD3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5DA20D7" w14:textId="77777777" w:rsidR="005C495B" w:rsidRPr="003E06EA" w:rsidRDefault="005C495B" w:rsidP="005C7E51">
            <w:pPr>
              <w:pStyle w:val="affff3"/>
            </w:pPr>
            <w:r w:rsidRPr="009B0EC7">
              <w:t>5</w:t>
            </w:r>
          </w:p>
        </w:tc>
        <w:tc>
          <w:tcPr>
            <w:tcW w:w="2180" w:type="dxa"/>
            <w:shd w:val="clear" w:color="auto" w:fill="auto"/>
          </w:tcPr>
          <w:p w14:paraId="7C2AD4DC" w14:textId="77777777" w:rsidR="005C495B" w:rsidRPr="003E06EA" w:rsidRDefault="005C495B" w:rsidP="005C7E51">
            <w:pPr>
              <w:pStyle w:val="affff3"/>
            </w:pPr>
            <w:r w:rsidRPr="009B0EC7">
              <w:t>861085,81</w:t>
            </w:r>
          </w:p>
        </w:tc>
        <w:tc>
          <w:tcPr>
            <w:tcW w:w="2180" w:type="dxa"/>
            <w:shd w:val="clear" w:color="auto" w:fill="auto"/>
          </w:tcPr>
          <w:p w14:paraId="1234E653" w14:textId="77777777" w:rsidR="005C495B" w:rsidRPr="003E06EA" w:rsidRDefault="005C495B" w:rsidP="005C7E51">
            <w:pPr>
              <w:pStyle w:val="affff3"/>
            </w:pPr>
            <w:r w:rsidRPr="009B0EC7">
              <w:t>2705858,88</w:t>
            </w:r>
          </w:p>
        </w:tc>
        <w:tc>
          <w:tcPr>
            <w:tcW w:w="1520" w:type="dxa"/>
            <w:shd w:val="clear" w:color="auto" w:fill="auto"/>
          </w:tcPr>
          <w:p w14:paraId="1274AEEF" w14:textId="77777777" w:rsidR="005C495B" w:rsidRPr="003E06EA" w:rsidRDefault="005C495B" w:rsidP="005C7E51">
            <w:pPr>
              <w:pStyle w:val="affff3"/>
            </w:pPr>
            <w:r w:rsidRPr="009B0EC7">
              <w:t>66,70</w:t>
            </w:r>
          </w:p>
        </w:tc>
        <w:tc>
          <w:tcPr>
            <w:tcW w:w="2477" w:type="dxa"/>
            <w:shd w:val="clear" w:color="auto" w:fill="auto"/>
          </w:tcPr>
          <w:p w14:paraId="2167C3D1" w14:textId="77777777" w:rsidR="005C495B" w:rsidRPr="003E06EA" w:rsidRDefault="005C495B" w:rsidP="005C7E51">
            <w:pPr>
              <w:pStyle w:val="affff3"/>
            </w:pPr>
            <w:r w:rsidRPr="009B0EC7">
              <w:t>154°21'22"</w:t>
            </w:r>
          </w:p>
        </w:tc>
      </w:tr>
      <w:tr w:rsidR="005C495B" w:rsidRPr="003E06EA" w14:paraId="523701F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A323472" w14:textId="77777777" w:rsidR="005C495B" w:rsidRPr="003E06EA" w:rsidRDefault="005C495B" w:rsidP="005C7E51">
            <w:pPr>
              <w:pStyle w:val="affff3"/>
            </w:pPr>
            <w:r w:rsidRPr="009B0EC7">
              <w:t>6</w:t>
            </w:r>
          </w:p>
        </w:tc>
        <w:tc>
          <w:tcPr>
            <w:tcW w:w="2180" w:type="dxa"/>
            <w:shd w:val="clear" w:color="auto" w:fill="auto"/>
          </w:tcPr>
          <w:p w14:paraId="5312D0DB" w14:textId="77777777" w:rsidR="005C495B" w:rsidRPr="003E06EA" w:rsidRDefault="005C495B" w:rsidP="005C7E51">
            <w:pPr>
              <w:pStyle w:val="affff3"/>
            </w:pPr>
            <w:r w:rsidRPr="009B0EC7">
              <w:t>861064,51</w:t>
            </w:r>
          </w:p>
        </w:tc>
        <w:tc>
          <w:tcPr>
            <w:tcW w:w="2180" w:type="dxa"/>
            <w:shd w:val="clear" w:color="auto" w:fill="auto"/>
          </w:tcPr>
          <w:p w14:paraId="13E33A6D" w14:textId="77777777" w:rsidR="005C495B" w:rsidRPr="003E06EA" w:rsidRDefault="005C495B" w:rsidP="005C7E51">
            <w:pPr>
              <w:pStyle w:val="affff3"/>
            </w:pPr>
            <w:r w:rsidRPr="009B0EC7">
              <w:t>2705859,80</w:t>
            </w:r>
          </w:p>
        </w:tc>
        <w:tc>
          <w:tcPr>
            <w:tcW w:w="1520" w:type="dxa"/>
            <w:shd w:val="clear" w:color="auto" w:fill="auto"/>
          </w:tcPr>
          <w:p w14:paraId="0F452B69" w14:textId="77777777" w:rsidR="005C495B" w:rsidRPr="003E06EA" w:rsidRDefault="005C495B" w:rsidP="005C7E51">
            <w:pPr>
              <w:pStyle w:val="affff3"/>
            </w:pPr>
            <w:r w:rsidRPr="009B0EC7">
              <w:t>21,32</w:t>
            </w:r>
          </w:p>
        </w:tc>
        <w:tc>
          <w:tcPr>
            <w:tcW w:w="2477" w:type="dxa"/>
            <w:shd w:val="clear" w:color="auto" w:fill="auto"/>
          </w:tcPr>
          <w:p w14:paraId="6B9F1D61" w14:textId="77777777" w:rsidR="005C495B" w:rsidRPr="003E06EA" w:rsidRDefault="005C495B" w:rsidP="005C7E51">
            <w:pPr>
              <w:pStyle w:val="affff3"/>
            </w:pPr>
            <w:r w:rsidRPr="009B0EC7">
              <w:t>177°31'32"</w:t>
            </w:r>
          </w:p>
        </w:tc>
      </w:tr>
      <w:tr w:rsidR="005C495B" w:rsidRPr="003E06EA" w14:paraId="1575C63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352E740" w14:textId="77777777" w:rsidR="005C495B" w:rsidRPr="003E06EA" w:rsidRDefault="005C495B" w:rsidP="005C7E51">
            <w:pPr>
              <w:pStyle w:val="affff3"/>
            </w:pPr>
            <w:r w:rsidRPr="009B0EC7">
              <w:t>7</w:t>
            </w:r>
          </w:p>
        </w:tc>
        <w:tc>
          <w:tcPr>
            <w:tcW w:w="2180" w:type="dxa"/>
            <w:shd w:val="clear" w:color="auto" w:fill="auto"/>
          </w:tcPr>
          <w:p w14:paraId="3E7E5486" w14:textId="77777777" w:rsidR="005C495B" w:rsidRPr="003E06EA" w:rsidRDefault="005C495B" w:rsidP="005C7E51">
            <w:pPr>
              <w:pStyle w:val="affff3"/>
            </w:pPr>
            <w:r w:rsidRPr="009B0EC7">
              <w:t>861084,47</w:t>
            </w:r>
          </w:p>
        </w:tc>
        <w:tc>
          <w:tcPr>
            <w:tcW w:w="2180" w:type="dxa"/>
            <w:shd w:val="clear" w:color="auto" w:fill="auto"/>
          </w:tcPr>
          <w:p w14:paraId="0F7D5D18" w14:textId="77777777" w:rsidR="005C495B" w:rsidRPr="003E06EA" w:rsidRDefault="005C495B" w:rsidP="005C7E51">
            <w:pPr>
              <w:pStyle w:val="affff3"/>
            </w:pPr>
            <w:r w:rsidRPr="009B0EC7">
              <w:t>2706019,22</w:t>
            </w:r>
          </w:p>
        </w:tc>
        <w:tc>
          <w:tcPr>
            <w:tcW w:w="1520" w:type="dxa"/>
            <w:shd w:val="clear" w:color="auto" w:fill="auto"/>
          </w:tcPr>
          <w:p w14:paraId="57690EF9" w14:textId="77777777" w:rsidR="005C495B" w:rsidRPr="003E06EA" w:rsidRDefault="005C495B" w:rsidP="005C7E51">
            <w:pPr>
              <w:pStyle w:val="affff3"/>
            </w:pPr>
            <w:r w:rsidRPr="009B0EC7">
              <w:t>160,66</w:t>
            </w:r>
          </w:p>
        </w:tc>
        <w:tc>
          <w:tcPr>
            <w:tcW w:w="2477" w:type="dxa"/>
            <w:shd w:val="clear" w:color="auto" w:fill="auto"/>
          </w:tcPr>
          <w:p w14:paraId="74705B91" w14:textId="77777777" w:rsidR="005C495B" w:rsidRPr="003E06EA" w:rsidRDefault="005C495B" w:rsidP="005C7E51">
            <w:pPr>
              <w:pStyle w:val="affff3"/>
            </w:pPr>
            <w:r w:rsidRPr="009B0EC7">
              <w:t>82°51'54"</w:t>
            </w:r>
          </w:p>
        </w:tc>
      </w:tr>
      <w:tr w:rsidR="005C495B" w:rsidRPr="003E06EA" w14:paraId="28134D7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241B4E5" w14:textId="77777777" w:rsidR="005C495B" w:rsidRPr="003E06EA" w:rsidRDefault="005C495B" w:rsidP="005C7E51">
            <w:pPr>
              <w:pStyle w:val="affff3"/>
            </w:pPr>
            <w:r w:rsidRPr="009B0EC7">
              <w:t>8</w:t>
            </w:r>
          </w:p>
        </w:tc>
        <w:tc>
          <w:tcPr>
            <w:tcW w:w="2180" w:type="dxa"/>
            <w:shd w:val="clear" w:color="auto" w:fill="auto"/>
          </w:tcPr>
          <w:p w14:paraId="0DC5A6A3" w14:textId="77777777" w:rsidR="005C495B" w:rsidRPr="003E06EA" w:rsidRDefault="005C495B" w:rsidP="005C7E51">
            <w:pPr>
              <w:pStyle w:val="affff3"/>
            </w:pPr>
            <w:r w:rsidRPr="009B0EC7">
              <w:t>861086,62</w:t>
            </w:r>
          </w:p>
        </w:tc>
        <w:tc>
          <w:tcPr>
            <w:tcW w:w="2180" w:type="dxa"/>
            <w:shd w:val="clear" w:color="auto" w:fill="auto"/>
          </w:tcPr>
          <w:p w14:paraId="72966ED6" w14:textId="77777777" w:rsidR="005C495B" w:rsidRPr="003E06EA" w:rsidRDefault="005C495B" w:rsidP="005C7E51">
            <w:pPr>
              <w:pStyle w:val="affff3"/>
            </w:pPr>
            <w:r w:rsidRPr="009B0EC7">
              <w:t>2706020,88</w:t>
            </w:r>
          </w:p>
        </w:tc>
        <w:tc>
          <w:tcPr>
            <w:tcW w:w="1520" w:type="dxa"/>
            <w:shd w:val="clear" w:color="auto" w:fill="auto"/>
          </w:tcPr>
          <w:p w14:paraId="10270DB8" w14:textId="77777777" w:rsidR="005C495B" w:rsidRPr="003E06EA" w:rsidRDefault="005C495B" w:rsidP="005C7E51">
            <w:pPr>
              <w:pStyle w:val="affff3"/>
            </w:pPr>
            <w:r w:rsidRPr="009B0EC7">
              <w:t>2,72</w:t>
            </w:r>
          </w:p>
        </w:tc>
        <w:tc>
          <w:tcPr>
            <w:tcW w:w="2477" w:type="dxa"/>
            <w:shd w:val="clear" w:color="auto" w:fill="auto"/>
          </w:tcPr>
          <w:p w14:paraId="4545F6A1" w14:textId="77777777" w:rsidR="005C495B" w:rsidRPr="003E06EA" w:rsidRDefault="005C495B" w:rsidP="005C7E51">
            <w:pPr>
              <w:pStyle w:val="affff3"/>
            </w:pPr>
            <w:r w:rsidRPr="009B0EC7">
              <w:t>37°48'55"</w:t>
            </w:r>
          </w:p>
        </w:tc>
      </w:tr>
      <w:tr w:rsidR="005C495B" w:rsidRPr="003E06EA" w14:paraId="6A5E122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78F92F2" w14:textId="77777777" w:rsidR="005C495B" w:rsidRPr="003E06EA" w:rsidRDefault="005C495B" w:rsidP="005C7E51">
            <w:pPr>
              <w:pStyle w:val="affff3"/>
            </w:pPr>
            <w:r w:rsidRPr="009B0EC7">
              <w:t>9</w:t>
            </w:r>
          </w:p>
        </w:tc>
        <w:tc>
          <w:tcPr>
            <w:tcW w:w="2180" w:type="dxa"/>
            <w:shd w:val="clear" w:color="auto" w:fill="auto"/>
          </w:tcPr>
          <w:p w14:paraId="2A04F0AF" w14:textId="77777777" w:rsidR="005C495B" w:rsidRPr="003E06EA" w:rsidRDefault="005C495B" w:rsidP="005C7E51">
            <w:pPr>
              <w:pStyle w:val="affff3"/>
            </w:pPr>
            <w:r w:rsidRPr="009B0EC7">
              <w:t>861088,19</w:t>
            </w:r>
          </w:p>
        </w:tc>
        <w:tc>
          <w:tcPr>
            <w:tcW w:w="2180" w:type="dxa"/>
            <w:shd w:val="clear" w:color="auto" w:fill="auto"/>
          </w:tcPr>
          <w:p w14:paraId="1A9227D8" w14:textId="77777777" w:rsidR="005C495B" w:rsidRPr="003E06EA" w:rsidRDefault="005C495B" w:rsidP="005C7E51">
            <w:pPr>
              <w:pStyle w:val="affff3"/>
            </w:pPr>
            <w:r w:rsidRPr="009B0EC7">
              <w:t>2706020,82</w:t>
            </w:r>
          </w:p>
        </w:tc>
        <w:tc>
          <w:tcPr>
            <w:tcW w:w="1520" w:type="dxa"/>
            <w:shd w:val="clear" w:color="auto" w:fill="auto"/>
          </w:tcPr>
          <w:p w14:paraId="740F3AC5" w14:textId="77777777" w:rsidR="005C495B" w:rsidRPr="003E06EA" w:rsidRDefault="005C495B" w:rsidP="005C7E51">
            <w:pPr>
              <w:pStyle w:val="affff3"/>
            </w:pPr>
            <w:r w:rsidRPr="009B0EC7">
              <w:t>1,58</w:t>
            </w:r>
          </w:p>
        </w:tc>
        <w:tc>
          <w:tcPr>
            <w:tcW w:w="2477" w:type="dxa"/>
            <w:shd w:val="clear" w:color="auto" w:fill="auto"/>
          </w:tcPr>
          <w:p w14:paraId="074E8557" w14:textId="77777777" w:rsidR="005C495B" w:rsidRPr="003E06EA" w:rsidRDefault="005C495B" w:rsidP="005C7E51">
            <w:pPr>
              <w:pStyle w:val="affff3"/>
            </w:pPr>
            <w:r w:rsidRPr="009B0EC7">
              <w:t>357°38'57"</w:t>
            </w:r>
          </w:p>
        </w:tc>
      </w:tr>
      <w:tr w:rsidR="005C495B" w:rsidRPr="003E06EA" w14:paraId="5A49D49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5EA4651" w14:textId="77777777" w:rsidR="005C495B" w:rsidRPr="003E06EA" w:rsidRDefault="005C495B" w:rsidP="005C7E51">
            <w:pPr>
              <w:pStyle w:val="affff3"/>
            </w:pPr>
            <w:r w:rsidRPr="009B0EC7">
              <w:t>10</w:t>
            </w:r>
          </w:p>
        </w:tc>
        <w:tc>
          <w:tcPr>
            <w:tcW w:w="2180" w:type="dxa"/>
            <w:shd w:val="clear" w:color="auto" w:fill="auto"/>
          </w:tcPr>
          <w:p w14:paraId="77987274" w14:textId="77777777" w:rsidR="005C495B" w:rsidRPr="003E06EA" w:rsidRDefault="005C495B" w:rsidP="005C7E51">
            <w:pPr>
              <w:pStyle w:val="affff3"/>
            </w:pPr>
            <w:r w:rsidRPr="009B0EC7">
              <w:t>861091,30</w:t>
            </w:r>
          </w:p>
        </w:tc>
        <w:tc>
          <w:tcPr>
            <w:tcW w:w="2180" w:type="dxa"/>
            <w:shd w:val="clear" w:color="auto" w:fill="auto"/>
          </w:tcPr>
          <w:p w14:paraId="2E6BD4F6" w14:textId="77777777" w:rsidR="005C495B" w:rsidRPr="003E06EA" w:rsidRDefault="005C495B" w:rsidP="005C7E51">
            <w:pPr>
              <w:pStyle w:val="affff3"/>
            </w:pPr>
            <w:r w:rsidRPr="009B0EC7">
              <w:t>2706060,74</w:t>
            </w:r>
          </w:p>
        </w:tc>
        <w:tc>
          <w:tcPr>
            <w:tcW w:w="1520" w:type="dxa"/>
            <w:shd w:val="clear" w:color="auto" w:fill="auto"/>
          </w:tcPr>
          <w:p w14:paraId="79D5AEEA" w14:textId="77777777" w:rsidR="005C495B" w:rsidRPr="003E06EA" w:rsidRDefault="005C495B" w:rsidP="005C7E51">
            <w:pPr>
              <w:pStyle w:val="affff3"/>
            </w:pPr>
            <w:r w:rsidRPr="009B0EC7">
              <w:t>40,04</w:t>
            </w:r>
          </w:p>
        </w:tc>
        <w:tc>
          <w:tcPr>
            <w:tcW w:w="2477" w:type="dxa"/>
            <w:shd w:val="clear" w:color="auto" w:fill="auto"/>
          </w:tcPr>
          <w:p w14:paraId="15A44723" w14:textId="77777777" w:rsidR="005C495B" w:rsidRPr="003E06EA" w:rsidRDefault="005C495B" w:rsidP="005C7E51">
            <w:pPr>
              <w:pStyle w:val="affff3"/>
            </w:pPr>
            <w:r w:rsidRPr="009B0EC7">
              <w:t>85°33'16"</w:t>
            </w:r>
          </w:p>
        </w:tc>
      </w:tr>
      <w:tr w:rsidR="005C495B" w:rsidRPr="003E06EA" w14:paraId="3E80622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D6CAA1F" w14:textId="77777777" w:rsidR="005C495B" w:rsidRPr="003E06EA" w:rsidRDefault="005C495B" w:rsidP="005C7E51">
            <w:pPr>
              <w:pStyle w:val="affff3"/>
            </w:pPr>
            <w:r w:rsidRPr="009B0EC7">
              <w:t>11</w:t>
            </w:r>
          </w:p>
        </w:tc>
        <w:tc>
          <w:tcPr>
            <w:tcW w:w="2180" w:type="dxa"/>
            <w:shd w:val="clear" w:color="auto" w:fill="auto"/>
          </w:tcPr>
          <w:p w14:paraId="2CC7533C" w14:textId="77777777" w:rsidR="005C495B" w:rsidRPr="003E06EA" w:rsidRDefault="005C495B" w:rsidP="005C7E51">
            <w:pPr>
              <w:pStyle w:val="affff3"/>
            </w:pPr>
            <w:r w:rsidRPr="009B0EC7">
              <w:t>861093,50</w:t>
            </w:r>
          </w:p>
        </w:tc>
        <w:tc>
          <w:tcPr>
            <w:tcW w:w="2180" w:type="dxa"/>
            <w:shd w:val="clear" w:color="auto" w:fill="auto"/>
          </w:tcPr>
          <w:p w14:paraId="75D0F4D1" w14:textId="77777777" w:rsidR="005C495B" w:rsidRPr="003E06EA" w:rsidRDefault="005C495B" w:rsidP="005C7E51">
            <w:pPr>
              <w:pStyle w:val="affff3"/>
            </w:pPr>
            <w:r w:rsidRPr="009B0EC7">
              <w:t>2706060,56</w:t>
            </w:r>
          </w:p>
        </w:tc>
        <w:tc>
          <w:tcPr>
            <w:tcW w:w="1520" w:type="dxa"/>
            <w:shd w:val="clear" w:color="auto" w:fill="auto"/>
          </w:tcPr>
          <w:p w14:paraId="6C4CF5D3" w14:textId="77777777" w:rsidR="005C495B" w:rsidRPr="003E06EA" w:rsidRDefault="005C495B" w:rsidP="005C7E51">
            <w:pPr>
              <w:pStyle w:val="affff3"/>
            </w:pPr>
            <w:r w:rsidRPr="009B0EC7">
              <w:t>2,21</w:t>
            </w:r>
          </w:p>
        </w:tc>
        <w:tc>
          <w:tcPr>
            <w:tcW w:w="2477" w:type="dxa"/>
            <w:shd w:val="clear" w:color="auto" w:fill="auto"/>
          </w:tcPr>
          <w:p w14:paraId="5F7FA240" w14:textId="77777777" w:rsidR="005C495B" w:rsidRPr="003E06EA" w:rsidRDefault="005C495B" w:rsidP="005C7E51">
            <w:pPr>
              <w:pStyle w:val="affff3"/>
            </w:pPr>
            <w:r w:rsidRPr="009B0EC7">
              <w:t>355°13'11"</w:t>
            </w:r>
          </w:p>
        </w:tc>
      </w:tr>
      <w:tr w:rsidR="005C495B" w:rsidRPr="003E06EA" w14:paraId="6F473D1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E42DB32" w14:textId="77777777" w:rsidR="005C495B" w:rsidRPr="003E06EA" w:rsidRDefault="005C495B" w:rsidP="005C7E51">
            <w:pPr>
              <w:pStyle w:val="affff3"/>
            </w:pPr>
            <w:r w:rsidRPr="009B0EC7">
              <w:t>12</w:t>
            </w:r>
          </w:p>
        </w:tc>
        <w:tc>
          <w:tcPr>
            <w:tcW w:w="2180" w:type="dxa"/>
            <w:shd w:val="clear" w:color="auto" w:fill="auto"/>
          </w:tcPr>
          <w:p w14:paraId="45DFE342" w14:textId="77777777" w:rsidR="005C495B" w:rsidRPr="003E06EA" w:rsidRDefault="005C495B" w:rsidP="005C7E51">
            <w:pPr>
              <w:pStyle w:val="affff3"/>
            </w:pPr>
            <w:r w:rsidRPr="009B0EC7">
              <w:t>861105,86</w:t>
            </w:r>
          </w:p>
        </w:tc>
        <w:tc>
          <w:tcPr>
            <w:tcW w:w="2180" w:type="dxa"/>
            <w:shd w:val="clear" w:color="auto" w:fill="auto"/>
          </w:tcPr>
          <w:p w14:paraId="391E2981" w14:textId="77777777" w:rsidR="005C495B" w:rsidRPr="003E06EA" w:rsidRDefault="005C495B" w:rsidP="005C7E51">
            <w:pPr>
              <w:pStyle w:val="affff3"/>
            </w:pPr>
            <w:r w:rsidRPr="009B0EC7">
              <w:t>2706119,92</w:t>
            </w:r>
          </w:p>
        </w:tc>
        <w:tc>
          <w:tcPr>
            <w:tcW w:w="1520" w:type="dxa"/>
            <w:shd w:val="clear" w:color="auto" w:fill="auto"/>
          </w:tcPr>
          <w:p w14:paraId="552AFB20" w14:textId="77777777" w:rsidR="005C495B" w:rsidRPr="003E06EA" w:rsidRDefault="005C495B" w:rsidP="005C7E51">
            <w:pPr>
              <w:pStyle w:val="affff3"/>
            </w:pPr>
            <w:r w:rsidRPr="009B0EC7">
              <w:t>60,64</w:t>
            </w:r>
          </w:p>
        </w:tc>
        <w:tc>
          <w:tcPr>
            <w:tcW w:w="2477" w:type="dxa"/>
            <w:shd w:val="clear" w:color="auto" w:fill="auto"/>
          </w:tcPr>
          <w:p w14:paraId="6CF0DC7B" w14:textId="77777777" w:rsidR="005C495B" w:rsidRPr="003E06EA" w:rsidRDefault="005C495B" w:rsidP="005C7E51">
            <w:pPr>
              <w:pStyle w:val="affff3"/>
            </w:pPr>
            <w:r w:rsidRPr="009B0EC7">
              <w:t>78°14'11"</w:t>
            </w:r>
          </w:p>
        </w:tc>
      </w:tr>
      <w:tr w:rsidR="005C495B" w:rsidRPr="003E06EA" w14:paraId="1456B53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AFE7BB0" w14:textId="77777777" w:rsidR="005C495B" w:rsidRPr="003E06EA" w:rsidRDefault="005C495B" w:rsidP="005C7E51">
            <w:pPr>
              <w:pStyle w:val="affff3"/>
            </w:pPr>
            <w:r w:rsidRPr="009B0EC7">
              <w:t>13</w:t>
            </w:r>
          </w:p>
        </w:tc>
        <w:tc>
          <w:tcPr>
            <w:tcW w:w="2180" w:type="dxa"/>
            <w:shd w:val="clear" w:color="auto" w:fill="auto"/>
          </w:tcPr>
          <w:p w14:paraId="2FDBBF91" w14:textId="77777777" w:rsidR="005C495B" w:rsidRPr="003E06EA" w:rsidRDefault="005C495B" w:rsidP="005C7E51">
            <w:pPr>
              <w:pStyle w:val="affff3"/>
            </w:pPr>
            <w:r w:rsidRPr="009B0EC7">
              <w:t>861139,34</w:t>
            </w:r>
          </w:p>
        </w:tc>
        <w:tc>
          <w:tcPr>
            <w:tcW w:w="2180" w:type="dxa"/>
            <w:shd w:val="clear" w:color="auto" w:fill="auto"/>
          </w:tcPr>
          <w:p w14:paraId="1C50F319" w14:textId="77777777" w:rsidR="005C495B" w:rsidRPr="003E06EA" w:rsidRDefault="005C495B" w:rsidP="005C7E51">
            <w:pPr>
              <w:pStyle w:val="affff3"/>
            </w:pPr>
            <w:r w:rsidRPr="009B0EC7">
              <w:t>2706128,68</w:t>
            </w:r>
          </w:p>
        </w:tc>
        <w:tc>
          <w:tcPr>
            <w:tcW w:w="1520" w:type="dxa"/>
            <w:shd w:val="clear" w:color="auto" w:fill="auto"/>
          </w:tcPr>
          <w:p w14:paraId="688ABC41" w14:textId="77777777" w:rsidR="005C495B" w:rsidRPr="003E06EA" w:rsidRDefault="005C495B" w:rsidP="005C7E51">
            <w:pPr>
              <w:pStyle w:val="affff3"/>
            </w:pPr>
            <w:r w:rsidRPr="009B0EC7">
              <w:t>34,61</w:t>
            </w:r>
          </w:p>
        </w:tc>
        <w:tc>
          <w:tcPr>
            <w:tcW w:w="2477" w:type="dxa"/>
            <w:shd w:val="clear" w:color="auto" w:fill="auto"/>
          </w:tcPr>
          <w:p w14:paraId="2D64EFF7" w14:textId="77777777" w:rsidR="005C495B" w:rsidRPr="003E06EA" w:rsidRDefault="005C495B" w:rsidP="005C7E51">
            <w:pPr>
              <w:pStyle w:val="affff3"/>
            </w:pPr>
            <w:r w:rsidRPr="009B0EC7">
              <w:t>14°39'58"</w:t>
            </w:r>
          </w:p>
        </w:tc>
      </w:tr>
      <w:tr w:rsidR="005C495B" w:rsidRPr="003E06EA" w14:paraId="7AA1701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D72DAB1" w14:textId="77777777" w:rsidR="005C495B" w:rsidRPr="003E06EA" w:rsidRDefault="005C495B" w:rsidP="005C7E51">
            <w:pPr>
              <w:pStyle w:val="affff3"/>
            </w:pPr>
            <w:r w:rsidRPr="009B0EC7">
              <w:t>14</w:t>
            </w:r>
          </w:p>
        </w:tc>
        <w:tc>
          <w:tcPr>
            <w:tcW w:w="2180" w:type="dxa"/>
            <w:shd w:val="clear" w:color="auto" w:fill="auto"/>
          </w:tcPr>
          <w:p w14:paraId="1A3C9EBB" w14:textId="77777777" w:rsidR="005C495B" w:rsidRPr="003E06EA" w:rsidRDefault="005C495B" w:rsidP="005C7E51">
            <w:pPr>
              <w:pStyle w:val="affff3"/>
            </w:pPr>
            <w:r w:rsidRPr="009B0EC7">
              <w:t>861178,60</w:t>
            </w:r>
          </w:p>
        </w:tc>
        <w:tc>
          <w:tcPr>
            <w:tcW w:w="2180" w:type="dxa"/>
            <w:shd w:val="clear" w:color="auto" w:fill="auto"/>
          </w:tcPr>
          <w:p w14:paraId="22A22B06" w14:textId="77777777" w:rsidR="005C495B" w:rsidRPr="003E06EA" w:rsidRDefault="005C495B" w:rsidP="005C7E51">
            <w:pPr>
              <w:pStyle w:val="affff3"/>
            </w:pPr>
            <w:r w:rsidRPr="009B0EC7">
              <w:t>2706130,20</w:t>
            </w:r>
          </w:p>
        </w:tc>
        <w:tc>
          <w:tcPr>
            <w:tcW w:w="1520" w:type="dxa"/>
            <w:shd w:val="clear" w:color="auto" w:fill="auto"/>
          </w:tcPr>
          <w:p w14:paraId="42595CC5" w14:textId="77777777" w:rsidR="005C495B" w:rsidRPr="003E06EA" w:rsidRDefault="005C495B" w:rsidP="005C7E51">
            <w:pPr>
              <w:pStyle w:val="affff3"/>
            </w:pPr>
            <w:r w:rsidRPr="009B0EC7">
              <w:t>39,29</w:t>
            </w:r>
          </w:p>
        </w:tc>
        <w:tc>
          <w:tcPr>
            <w:tcW w:w="2477" w:type="dxa"/>
            <w:shd w:val="clear" w:color="auto" w:fill="auto"/>
          </w:tcPr>
          <w:p w14:paraId="7948D85D" w14:textId="77777777" w:rsidR="005C495B" w:rsidRPr="003E06EA" w:rsidRDefault="005C495B" w:rsidP="005C7E51">
            <w:pPr>
              <w:pStyle w:val="affff3"/>
            </w:pPr>
            <w:r w:rsidRPr="009B0EC7">
              <w:t>2°12'36"</w:t>
            </w:r>
          </w:p>
        </w:tc>
      </w:tr>
      <w:tr w:rsidR="005C495B" w:rsidRPr="003E06EA" w14:paraId="284CEAE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E5598B1" w14:textId="77777777" w:rsidR="005C495B" w:rsidRPr="003E06EA" w:rsidRDefault="005C495B" w:rsidP="005C7E51">
            <w:pPr>
              <w:pStyle w:val="affff3"/>
            </w:pPr>
            <w:r w:rsidRPr="009B0EC7">
              <w:t>15</w:t>
            </w:r>
          </w:p>
        </w:tc>
        <w:tc>
          <w:tcPr>
            <w:tcW w:w="2180" w:type="dxa"/>
            <w:shd w:val="clear" w:color="auto" w:fill="auto"/>
          </w:tcPr>
          <w:p w14:paraId="54CF87A8" w14:textId="77777777" w:rsidR="005C495B" w:rsidRPr="003E06EA" w:rsidRDefault="005C495B" w:rsidP="005C7E51">
            <w:pPr>
              <w:pStyle w:val="affff3"/>
            </w:pPr>
            <w:r w:rsidRPr="009B0EC7">
              <w:t>861444,84</w:t>
            </w:r>
          </w:p>
        </w:tc>
        <w:tc>
          <w:tcPr>
            <w:tcW w:w="2180" w:type="dxa"/>
            <w:shd w:val="clear" w:color="auto" w:fill="auto"/>
          </w:tcPr>
          <w:p w14:paraId="38940B34" w14:textId="77777777" w:rsidR="005C495B" w:rsidRPr="003E06EA" w:rsidRDefault="005C495B" w:rsidP="005C7E51">
            <w:pPr>
              <w:pStyle w:val="affff3"/>
            </w:pPr>
            <w:r w:rsidRPr="009B0EC7">
              <w:t>2706168,81</w:t>
            </w:r>
          </w:p>
        </w:tc>
        <w:tc>
          <w:tcPr>
            <w:tcW w:w="1520" w:type="dxa"/>
            <w:shd w:val="clear" w:color="auto" w:fill="auto"/>
          </w:tcPr>
          <w:p w14:paraId="227E9532" w14:textId="77777777" w:rsidR="005C495B" w:rsidRPr="003E06EA" w:rsidRDefault="005C495B" w:rsidP="005C7E51">
            <w:pPr>
              <w:pStyle w:val="affff3"/>
            </w:pPr>
            <w:r w:rsidRPr="009B0EC7">
              <w:t>269,03</w:t>
            </w:r>
          </w:p>
        </w:tc>
        <w:tc>
          <w:tcPr>
            <w:tcW w:w="2477" w:type="dxa"/>
            <w:shd w:val="clear" w:color="auto" w:fill="auto"/>
          </w:tcPr>
          <w:p w14:paraId="6D2E67B1" w14:textId="77777777" w:rsidR="005C495B" w:rsidRPr="003E06EA" w:rsidRDefault="005C495B" w:rsidP="005C7E51">
            <w:pPr>
              <w:pStyle w:val="affff3"/>
            </w:pPr>
            <w:r w:rsidRPr="009B0EC7">
              <w:t>8°15'08"</w:t>
            </w:r>
          </w:p>
        </w:tc>
      </w:tr>
      <w:tr w:rsidR="005C495B" w:rsidRPr="003E06EA" w14:paraId="5CD8A32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9DCBEFE" w14:textId="77777777" w:rsidR="005C495B" w:rsidRPr="003E06EA" w:rsidRDefault="005C495B" w:rsidP="005C7E51">
            <w:pPr>
              <w:pStyle w:val="affff3"/>
            </w:pPr>
            <w:r w:rsidRPr="009B0EC7">
              <w:t>16</w:t>
            </w:r>
          </w:p>
        </w:tc>
        <w:tc>
          <w:tcPr>
            <w:tcW w:w="2180" w:type="dxa"/>
            <w:shd w:val="clear" w:color="auto" w:fill="auto"/>
          </w:tcPr>
          <w:p w14:paraId="1497E1A7" w14:textId="77777777" w:rsidR="005C495B" w:rsidRPr="003E06EA" w:rsidRDefault="005C495B" w:rsidP="005C7E51">
            <w:pPr>
              <w:pStyle w:val="affff3"/>
            </w:pPr>
            <w:r w:rsidRPr="009B0EC7">
              <w:t>861428,46</w:t>
            </w:r>
          </w:p>
        </w:tc>
        <w:tc>
          <w:tcPr>
            <w:tcW w:w="2180" w:type="dxa"/>
            <w:shd w:val="clear" w:color="auto" w:fill="auto"/>
          </w:tcPr>
          <w:p w14:paraId="21B8932B" w14:textId="77777777" w:rsidR="005C495B" w:rsidRPr="003E06EA" w:rsidRDefault="005C495B" w:rsidP="005C7E51">
            <w:pPr>
              <w:pStyle w:val="affff3"/>
            </w:pPr>
            <w:r w:rsidRPr="009B0EC7">
              <w:t>2706186,64</w:t>
            </w:r>
          </w:p>
        </w:tc>
        <w:tc>
          <w:tcPr>
            <w:tcW w:w="1520" w:type="dxa"/>
            <w:shd w:val="clear" w:color="auto" w:fill="auto"/>
          </w:tcPr>
          <w:p w14:paraId="40F2A7BF" w14:textId="77777777" w:rsidR="005C495B" w:rsidRPr="003E06EA" w:rsidRDefault="005C495B" w:rsidP="005C7E51">
            <w:pPr>
              <w:pStyle w:val="affff3"/>
            </w:pPr>
            <w:r w:rsidRPr="009B0EC7">
              <w:t>24,22</w:t>
            </w:r>
          </w:p>
        </w:tc>
        <w:tc>
          <w:tcPr>
            <w:tcW w:w="2477" w:type="dxa"/>
            <w:shd w:val="clear" w:color="auto" w:fill="auto"/>
          </w:tcPr>
          <w:p w14:paraId="381A1D09" w14:textId="77777777" w:rsidR="005C495B" w:rsidRPr="003E06EA" w:rsidRDefault="005C495B" w:rsidP="005C7E51">
            <w:pPr>
              <w:pStyle w:val="affff3"/>
            </w:pPr>
            <w:r w:rsidRPr="009B0EC7">
              <w:t>132°34'35"</w:t>
            </w:r>
          </w:p>
        </w:tc>
      </w:tr>
      <w:tr w:rsidR="005C495B" w:rsidRPr="003E06EA" w14:paraId="4662338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DF81AE8" w14:textId="77777777" w:rsidR="005C495B" w:rsidRPr="003E06EA" w:rsidRDefault="005C495B" w:rsidP="005C7E51">
            <w:pPr>
              <w:pStyle w:val="affff3"/>
            </w:pPr>
            <w:r w:rsidRPr="009B0EC7">
              <w:t>17</w:t>
            </w:r>
          </w:p>
        </w:tc>
        <w:tc>
          <w:tcPr>
            <w:tcW w:w="2180" w:type="dxa"/>
            <w:shd w:val="clear" w:color="auto" w:fill="auto"/>
          </w:tcPr>
          <w:p w14:paraId="322D2D45" w14:textId="77777777" w:rsidR="005C495B" w:rsidRPr="003E06EA" w:rsidRDefault="005C495B" w:rsidP="005C7E51">
            <w:pPr>
              <w:pStyle w:val="affff3"/>
            </w:pPr>
            <w:r w:rsidRPr="009B0EC7">
              <w:t>861299,09</w:t>
            </w:r>
          </w:p>
        </w:tc>
        <w:tc>
          <w:tcPr>
            <w:tcW w:w="2180" w:type="dxa"/>
            <w:shd w:val="clear" w:color="auto" w:fill="auto"/>
          </w:tcPr>
          <w:p w14:paraId="0A2E74A1" w14:textId="77777777" w:rsidR="005C495B" w:rsidRPr="003E06EA" w:rsidRDefault="005C495B" w:rsidP="005C7E51">
            <w:pPr>
              <w:pStyle w:val="affff3"/>
            </w:pPr>
            <w:r w:rsidRPr="009B0EC7">
              <w:t>2706167,88</w:t>
            </w:r>
          </w:p>
        </w:tc>
        <w:tc>
          <w:tcPr>
            <w:tcW w:w="1520" w:type="dxa"/>
            <w:shd w:val="clear" w:color="auto" w:fill="auto"/>
          </w:tcPr>
          <w:p w14:paraId="333CFFAF" w14:textId="77777777" w:rsidR="005C495B" w:rsidRPr="003E06EA" w:rsidRDefault="005C495B" w:rsidP="005C7E51">
            <w:pPr>
              <w:pStyle w:val="affff3"/>
            </w:pPr>
            <w:r w:rsidRPr="009B0EC7">
              <w:t>130,72</w:t>
            </w:r>
          </w:p>
        </w:tc>
        <w:tc>
          <w:tcPr>
            <w:tcW w:w="2477" w:type="dxa"/>
            <w:shd w:val="clear" w:color="auto" w:fill="auto"/>
          </w:tcPr>
          <w:p w14:paraId="4629A315" w14:textId="77777777" w:rsidR="005C495B" w:rsidRPr="003E06EA" w:rsidRDefault="005C495B" w:rsidP="005C7E51">
            <w:pPr>
              <w:pStyle w:val="affff3"/>
            </w:pPr>
            <w:r w:rsidRPr="009B0EC7">
              <w:t>188°15'08"</w:t>
            </w:r>
          </w:p>
        </w:tc>
      </w:tr>
      <w:tr w:rsidR="005C495B" w:rsidRPr="003E06EA" w14:paraId="03DA93F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060504F" w14:textId="77777777" w:rsidR="005C495B" w:rsidRPr="003E06EA" w:rsidRDefault="005C495B" w:rsidP="005C7E51">
            <w:pPr>
              <w:pStyle w:val="affff3"/>
            </w:pPr>
            <w:r w:rsidRPr="009B0EC7">
              <w:t>18</w:t>
            </w:r>
          </w:p>
        </w:tc>
        <w:tc>
          <w:tcPr>
            <w:tcW w:w="2180" w:type="dxa"/>
            <w:shd w:val="clear" w:color="auto" w:fill="auto"/>
          </w:tcPr>
          <w:p w14:paraId="49F5C75B" w14:textId="77777777" w:rsidR="005C495B" w:rsidRPr="003E06EA" w:rsidRDefault="005C495B" w:rsidP="005C7E51">
            <w:pPr>
              <w:pStyle w:val="affff3"/>
            </w:pPr>
            <w:r w:rsidRPr="009B0EC7">
              <w:t>861243,20</w:t>
            </w:r>
          </w:p>
        </w:tc>
        <w:tc>
          <w:tcPr>
            <w:tcW w:w="2180" w:type="dxa"/>
            <w:shd w:val="clear" w:color="auto" w:fill="auto"/>
          </w:tcPr>
          <w:p w14:paraId="74EDD408" w14:textId="77777777" w:rsidR="005C495B" w:rsidRPr="003E06EA" w:rsidRDefault="005C495B" w:rsidP="005C7E51">
            <w:pPr>
              <w:pStyle w:val="affff3"/>
            </w:pPr>
            <w:r w:rsidRPr="009B0EC7">
              <w:t>2706277,66</w:t>
            </w:r>
          </w:p>
        </w:tc>
        <w:tc>
          <w:tcPr>
            <w:tcW w:w="1520" w:type="dxa"/>
            <w:shd w:val="clear" w:color="auto" w:fill="auto"/>
          </w:tcPr>
          <w:p w14:paraId="62EC3F46" w14:textId="77777777" w:rsidR="005C495B" w:rsidRPr="003E06EA" w:rsidRDefault="005C495B" w:rsidP="005C7E51">
            <w:pPr>
              <w:pStyle w:val="affff3"/>
            </w:pPr>
            <w:r w:rsidRPr="009B0EC7">
              <w:t>123,19</w:t>
            </w:r>
          </w:p>
        </w:tc>
        <w:tc>
          <w:tcPr>
            <w:tcW w:w="2477" w:type="dxa"/>
            <w:shd w:val="clear" w:color="auto" w:fill="auto"/>
          </w:tcPr>
          <w:p w14:paraId="1C4450C0" w14:textId="77777777" w:rsidR="005C495B" w:rsidRPr="003E06EA" w:rsidRDefault="005C495B" w:rsidP="005C7E51">
            <w:pPr>
              <w:pStyle w:val="affff3"/>
            </w:pPr>
            <w:r w:rsidRPr="009B0EC7">
              <w:t>116°58'49"</w:t>
            </w:r>
          </w:p>
        </w:tc>
      </w:tr>
      <w:tr w:rsidR="005C495B" w:rsidRPr="003E06EA" w14:paraId="5F62E4F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36A553F" w14:textId="77777777" w:rsidR="005C495B" w:rsidRPr="003E06EA" w:rsidRDefault="005C495B" w:rsidP="005C7E51">
            <w:pPr>
              <w:pStyle w:val="affff3"/>
            </w:pPr>
            <w:r w:rsidRPr="009B0EC7">
              <w:t>19</w:t>
            </w:r>
          </w:p>
        </w:tc>
        <w:tc>
          <w:tcPr>
            <w:tcW w:w="2180" w:type="dxa"/>
            <w:shd w:val="clear" w:color="auto" w:fill="auto"/>
          </w:tcPr>
          <w:p w14:paraId="515543C7" w14:textId="77777777" w:rsidR="005C495B" w:rsidRPr="003E06EA" w:rsidRDefault="005C495B" w:rsidP="005C7E51">
            <w:pPr>
              <w:pStyle w:val="affff3"/>
            </w:pPr>
            <w:r w:rsidRPr="009B0EC7">
              <w:t>861188,09</w:t>
            </w:r>
          </w:p>
        </w:tc>
        <w:tc>
          <w:tcPr>
            <w:tcW w:w="2180" w:type="dxa"/>
            <w:shd w:val="clear" w:color="auto" w:fill="auto"/>
          </w:tcPr>
          <w:p w14:paraId="4F1606BA" w14:textId="77777777" w:rsidR="005C495B" w:rsidRPr="003E06EA" w:rsidRDefault="005C495B" w:rsidP="005C7E51">
            <w:pPr>
              <w:pStyle w:val="affff3"/>
            </w:pPr>
            <w:r w:rsidRPr="009B0EC7">
              <w:t>2706315,17</w:t>
            </w:r>
          </w:p>
        </w:tc>
        <w:tc>
          <w:tcPr>
            <w:tcW w:w="1520" w:type="dxa"/>
            <w:shd w:val="clear" w:color="auto" w:fill="auto"/>
          </w:tcPr>
          <w:p w14:paraId="1B0CFAD1" w14:textId="77777777" w:rsidR="005C495B" w:rsidRPr="003E06EA" w:rsidRDefault="005C495B" w:rsidP="005C7E51">
            <w:pPr>
              <w:pStyle w:val="affff3"/>
            </w:pPr>
            <w:r w:rsidRPr="009B0EC7">
              <w:t>66,66</w:t>
            </w:r>
          </w:p>
        </w:tc>
        <w:tc>
          <w:tcPr>
            <w:tcW w:w="2477" w:type="dxa"/>
            <w:shd w:val="clear" w:color="auto" w:fill="auto"/>
          </w:tcPr>
          <w:p w14:paraId="5BFEF752" w14:textId="77777777" w:rsidR="005C495B" w:rsidRPr="003E06EA" w:rsidRDefault="005C495B" w:rsidP="005C7E51">
            <w:pPr>
              <w:pStyle w:val="affff3"/>
            </w:pPr>
            <w:r w:rsidRPr="009B0EC7">
              <w:t>145°45'46"</w:t>
            </w:r>
          </w:p>
        </w:tc>
      </w:tr>
      <w:tr w:rsidR="005C495B" w:rsidRPr="003E06EA" w14:paraId="2B7F038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FF7ED2A" w14:textId="77777777" w:rsidR="005C495B" w:rsidRPr="003E06EA" w:rsidRDefault="005C495B" w:rsidP="005C7E51">
            <w:pPr>
              <w:pStyle w:val="affff3"/>
            </w:pPr>
            <w:r w:rsidRPr="009B0EC7">
              <w:t>20</w:t>
            </w:r>
          </w:p>
        </w:tc>
        <w:tc>
          <w:tcPr>
            <w:tcW w:w="2180" w:type="dxa"/>
            <w:shd w:val="clear" w:color="auto" w:fill="auto"/>
          </w:tcPr>
          <w:p w14:paraId="15525EFE" w14:textId="77777777" w:rsidR="005C495B" w:rsidRPr="003E06EA" w:rsidRDefault="005C495B" w:rsidP="005C7E51">
            <w:pPr>
              <w:pStyle w:val="affff3"/>
            </w:pPr>
            <w:r w:rsidRPr="009B0EC7">
              <w:t>861205,44</w:t>
            </w:r>
          </w:p>
        </w:tc>
        <w:tc>
          <w:tcPr>
            <w:tcW w:w="2180" w:type="dxa"/>
            <w:shd w:val="clear" w:color="auto" w:fill="auto"/>
          </w:tcPr>
          <w:p w14:paraId="1412FE22" w14:textId="77777777" w:rsidR="005C495B" w:rsidRPr="003E06EA" w:rsidRDefault="005C495B" w:rsidP="005C7E51">
            <w:pPr>
              <w:pStyle w:val="affff3"/>
            </w:pPr>
            <w:r w:rsidRPr="009B0EC7">
              <w:t>2706334,34</w:t>
            </w:r>
          </w:p>
        </w:tc>
        <w:tc>
          <w:tcPr>
            <w:tcW w:w="1520" w:type="dxa"/>
            <w:shd w:val="clear" w:color="auto" w:fill="auto"/>
          </w:tcPr>
          <w:p w14:paraId="37AC193F" w14:textId="77777777" w:rsidR="005C495B" w:rsidRPr="003E06EA" w:rsidRDefault="005C495B" w:rsidP="005C7E51">
            <w:pPr>
              <w:pStyle w:val="affff3"/>
            </w:pPr>
            <w:r w:rsidRPr="009B0EC7">
              <w:t>25,86</w:t>
            </w:r>
          </w:p>
        </w:tc>
        <w:tc>
          <w:tcPr>
            <w:tcW w:w="2477" w:type="dxa"/>
            <w:shd w:val="clear" w:color="auto" w:fill="auto"/>
          </w:tcPr>
          <w:p w14:paraId="605156E2" w14:textId="77777777" w:rsidR="005C495B" w:rsidRPr="003E06EA" w:rsidRDefault="005C495B" w:rsidP="005C7E51">
            <w:pPr>
              <w:pStyle w:val="affff3"/>
            </w:pPr>
            <w:r w:rsidRPr="009B0EC7">
              <w:t>47°51'35"</w:t>
            </w:r>
          </w:p>
        </w:tc>
      </w:tr>
      <w:tr w:rsidR="005C495B" w:rsidRPr="003E06EA" w14:paraId="6AEDB8B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2B638D1" w14:textId="77777777" w:rsidR="005C495B" w:rsidRPr="003E06EA" w:rsidRDefault="005C495B" w:rsidP="005C7E51">
            <w:pPr>
              <w:pStyle w:val="affff3"/>
            </w:pPr>
            <w:r w:rsidRPr="009B0EC7">
              <w:t>21</w:t>
            </w:r>
          </w:p>
        </w:tc>
        <w:tc>
          <w:tcPr>
            <w:tcW w:w="2180" w:type="dxa"/>
            <w:shd w:val="clear" w:color="auto" w:fill="auto"/>
          </w:tcPr>
          <w:p w14:paraId="63AE724E" w14:textId="77777777" w:rsidR="005C495B" w:rsidRPr="003E06EA" w:rsidRDefault="005C495B" w:rsidP="005C7E51">
            <w:pPr>
              <w:pStyle w:val="affff3"/>
            </w:pPr>
            <w:r w:rsidRPr="009B0EC7">
              <w:t>861228,10</w:t>
            </w:r>
          </w:p>
        </w:tc>
        <w:tc>
          <w:tcPr>
            <w:tcW w:w="2180" w:type="dxa"/>
            <w:shd w:val="clear" w:color="auto" w:fill="auto"/>
          </w:tcPr>
          <w:p w14:paraId="36640602" w14:textId="77777777" w:rsidR="005C495B" w:rsidRPr="003E06EA" w:rsidRDefault="005C495B" w:rsidP="005C7E51">
            <w:pPr>
              <w:pStyle w:val="affff3"/>
            </w:pPr>
            <w:r w:rsidRPr="009B0EC7">
              <w:t>2706341,61</w:t>
            </w:r>
          </w:p>
        </w:tc>
        <w:tc>
          <w:tcPr>
            <w:tcW w:w="1520" w:type="dxa"/>
            <w:shd w:val="clear" w:color="auto" w:fill="auto"/>
          </w:tcPr>
          <w:p w14:paraId="3647553E" w14:textId="77777777" w:rsidR="005C495B" w:rsidRPr="003E06EA" w:rsidRDefault="005C495B" w:rsidP="005C7E51">
            <w:pPr>
              <w:pStyle w:val="affff3"/>
            </w:pPr>
            <w:r w:rsidRPr="009B0EC7">
              <w:t>23,80</w:t>
            </w:r>
          </w:p>
        </w:tc>
        <w:tc>
          <w:tcPr>
            <w:tcW w:w="2477" w:type="dxa"/>
            <w:shd w:val="clear" w:color="auto" w:fill="auto"/>
          </w:tcPr>
          <w:p w14:paraId="699DEF2E" w14:textId="77777777" w:rsidR="005C495B" w:rsidRPr="003E06EA" w:rsidRDefault="005C495B" w:rsidP="005C7E51">
            <w:pPr>
              <w:pStyle w:val="affff3"/>
            </w:pPr>
            <w:r w:rsidRPr="009B0EC7">
              <w:t>17°47'07"</w:t>
            </w:r>
          </w:p>
        </w:tc>
      </w:tr>
      <w:tr w:rsidR="005C495B" w:rsidRPr="003E06EA" w14:paraId="178F372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CD4FC42" w14:textId="77777777" w:rsidR="005C495B" w:rsidRPr="003E06EA" w:rsidRDefault="005C495B" w:rsidP="005C7E51">
            <w:pPr>
              <w:pStyle w:val="affff3"/>
            </w:pPr>
            <w:r w:rsidRPr="009B0EC7">
              <w:t>22</w:t>
            </w:r>
          </w:p>
        </w:tc>
        <w:tc>
          <w:tcPr>
            <w:tcW w:w="2180" w:type="dxa"/>
            <w:shd w:val="clear" w:color="auto" w:fill="auto"/>
          </w:tcPr>
          <w:p w14:paraId="51DE4279" w14:textId="77777777" w:rsidR="005C495B" w:rsidRPr="003E06EA" w:rsidRDefault="005C495B" w:rsidP="005C7E51">
            <w:pPr>
              <w:pStyle w:val="affff3"/>
            </w:pPr>
            <w:r w:rsidRPr="009B0EC7">
              <w:t>861281,15</w:t>
            </w:r>
          </w:p>
        </w:tc>
        <w:tc>
          <w:tcPr>
            <w:tcW w:w="2180" w:type="dxa"/>
            <w:shd w:val="clear" w:color="auto" w:fill="auto"/>
          </w:tcPr>
          <w:p w14:paraId="56A8F545" w14:textId="77777777" w:rsidR="005C495B" w:rsidRPr="003E06EA" w:rsidRDefault="005C495B" w:rsidP="005C7E51">
            <w:pPr>
              <w:pStyle w:val="affff3"/>
            </w:pPr>
            <w:r w:rsidRPr="009B0EC7">
              <w:t>2706338,99</w:t>
            </w:r>
          </w:p>
        </w:tc>
        <w:tc>
          <w:tcPr>
            <w:tcW w:w="1520" w:type="dxa"/>
            <w:shd w:val="clear" w:color="auto" w:fill="auto"/>
          </w:tcPr>
          <w:p w14:paraId="2AD645B0" w14:textId="77777777" w:rsidR="005C495B" w:rsidRPr="003E06EA" w:rsidRDefault="005C495B" w:rsidP="005C7E51">
            <w:pPr>
              <w:pStyle w:val="affff3"/>
            </w:pPr>
            <w:r w:rsidRPr="009B0EC7">
              <w:t>53,11</w:t>
            </w:r>
          </w:p>
        </w:tc>
        <w:tc>
          <w:tcPr>
            <w:tcW w:w="2477" w:type="dxa"/>
            <w:shd w:val="clear" w:color="auto" w:fill="auto"/>
          </w:tcPr>
          <w:p w14:paraId="793C40CF" w14:textId="77777777" w:rsidR="005C495B" w:rsidRPr="003E06EA" w:rsidRDefault="005C495B" w:rsidP="005C7E51">
            <w:pPr>
              <w:pStyle w:val="affff3"/>
            </w:pPr>
            <w:r w:rsidRPr="009B0EC7">
              <w:t>357°10'19"</w:t>
            </w:r>
          </w:p>
        </w:tc>
      </w:tr>
      <w:tr w:rsidR="005C495B" w:rsidRPr="003E06EA" w14:paraId="72B724D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C442ABC" w14:textId="77777777" w:rsidR="005C495B" w:rsidRPr="003E06EA" w:rsidRDefault="005C495B" w:rsidP="005C7E51">
            <w:pPr>
              <w:pStyle w:val="affff3"/>
            </w:pPr>
            <w:r w:rsidRPr="009B0EC7">
              <w:t>23</w:t>
            </w:r>
          </w:p>
        </w:tc>
        <w:tc>
          <w:tcPr>
            <w:tcW w:w="2180" w:type="dxa"/>
            <w:shd w:val="clear" w:color="auto" w:fill="auto"/>
          </w:tcPr>
          <w:p w14:paraId="0E285E65" w14:textId="77777777" w:rsidR="005C495B" w:rsidRPr="003E06EA" w:rsidRDefault="005C495B" w:rsidP="005C7E51">
            <w:pPr>
              <w:pStyle w:val="affff3"/>
            </w:pPr>
            <w:r w:rsidRPr="009B0EC7">
              <w:t>861379,98</w:t>
            </w:r>
          </w:p>
        </w:tc>
        <w:tc>
          <w:tcPr>
            <w:tcW w:w="2180" w:type="dxa"/>
            <w:shd w:val="clear" w:color="auto" w:fill="auto"/>
          </w:tcPr>
          <w:p w14:paraId="3DB9F1FA" w14:textId="77777777" w:rsidR="005C495B" w:rsidRPr="003E06EA" w:rsidRDefault="005C495B" w:rsidP="005C7E51">
            <w:pPr>
              <w:pStyle w:val="affff3"/>
            </w:pPr>
            <w:r w:rsidRPr="009B0EC7">
              <w:t>2706290,46</w:t>
            </w:r>
          </w:p>
        </w:tc>
        <w:tc>
          <w:tcPr>
            <w:tcW w:w="1520" w:type="dxa"/>
            <w:shd w:val="clear" w:color="auto" w:fill="auto"/>
          </w:tcPr>
          <w:p w14:paraId="2184E0E2" w14:textId="77777777" w:rsidR="005C495B" w:rsidRPr="003E06EA" w:rsidRDefault="005C495B" w:rsidP="005C7E51">
            <w:pPr>
              <w:pStyle w:val="affff3"/>
            </w:pPr>
            <w:r w:rsidRPr="009B0EC7">
              <w:t>110,10</w:t>
            </w:r>
          </w:p>
        </w:tc>
        <w:tc>
          <w:tcPr>
            <w:tcW w:w="2477" w:type="dxa"/>
            <w:shd w:val="clear" w:color="auto" w:fill="auto"/>
          </w:tcPr>
          <w:p w14:paraId="01B40882" w14:textId="77777777" w:rsidR="005C495B" w:rsidRPr="003E06EA" w:rsidRDefault="005C495B" w:rsidP="005C7E51">
            <w:pPr>
              <w:pStyle w:val="affff3"/>
            </w:pPr>
            <w:r w:rsidRPr="009B0EC7">
              <w:t>333°50'53"</w:t>
            </w:r>
          </w:p>
        </w:tc>
      </w:tr>
      <w:tr w:rsidR="005C495B" w:rsidRPr="003E06EA" w14:paraId="71A0888A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770E109F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3</w:t>
            </w:r>
          </w:p>
        </w:tc>
      </w:tr>
      <w:tr w:rsidR="005C495B" w:rsidRPr="003E06EA" w14:paraId="246DFCF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A2FBD0" w14:textId="77777777" w:rsidR="005C495B" w:rsidRPr="003E06EA" w:rsidRDefault="005C495B" w:rsidP="005C7E51">
            <w:pPr>
              <w:pStyle w:val="affff3"/>
            </w:pPr>
            <w:r w:rsidRPr="00C007E9">
              <w:t>1</w:t>
            </w:r>
          </w:p>
        </w:tc>
        <w:tc>
          <w:tcPr>
            <w:tcW w:w="2180" w:type="dxa"/>
            <w:shd w:val="clear" w:color="auto" w:fill="auto"/>
          </w:tcPr>
          <w:p w14:paraId="25A320C6" w14:textId="77777777" w:rsidR="005C495B" w:rsidRPr="003E06EA" w:rsidRDefault="005C495B" w:rsidP="005C7E51">
            <w:pPr>
              <w:pStyle w:val="affff3"/>
            </w:pPr>
            <w:r w:rsidRPr="00C007E9">
              <w:t>861106,51</w:t>
            </w:r>
          </w:p>
        </w:tc>
        <w:tc>
          <w:tcPr>
            <w:tcW w:w="2180" w:type="dxa"/>
            <w:shd w:val="clear" w:color="auto" w:fill="auto"/>
          </w:tcPr>
          <w:p w14:paraId="7E2D06F8" w14:textId="77777777" w:rsidR="005C495B" w:rsidRPr="003E06EA" w:rsidRDefault="005C495B" w:rsidP="005C7E51">
            <w:pPr>
              <w:pStyle w:val="affff3"/>
            </w:pPr>
            <w:r w:rsidRPr="00C007E9">
              <w:t>2706148,07</w:t>
            </w:r>
          </w:p>
        </w:tc>
        <w:tc>
          <w:tcPr>
            <w:tcW w:w="1520" w:type="dxa"/>
            <w:shd w:val="clear" w:color="auto" w:fill="auto"/>
          </w:tcPr>
          <w:p w14:paraId="20715D65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3818A490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21FC236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A8F0CC4" w14:textId="77777777" w:rsidR="005C495B" w:rsidRPr="003E06EA" w:rsidRDefault="005C495B" w:rsidP="005C7E51">
            <w:pPr>
              <w:pStyle w:val="affff3"/>
            </w:pPr>
            <w:r w:rsidRPr="00C007E9">
              <w:t>2</w:t>
            </w:r>
          </w:p>
        </w:tc>
        <w:tc>
          <w:tcPr>
            <w:tcW w:w="2180" w:type="dxa"/>
            <w:shd w:val="clear" w:color="auto" w:fill="auto"/>
          </w:tcPr>
          <w:p w14:paraId="4CE97E0A" w14:textId="77777777" w:rsidR="005C495B" w:rsidRPr="003E06EA" w:rsidRDefault="005C495B" w:rsidP="005C7E51">
            <w:pPr>
              <w:pStyle w:val="affff3"/>
            </w:pPr>
            <w:r w:rsidRPr="00C007E9">
              <w:t>861139,21</w:t>
            </w:r>
          </w:p>
        </w:tc>
        <w:tc>
          <w:tcPr>
            <w:tcW w:w="2180" w:type="dxa"/>
            <w:shd w:val="clear" w:color="auto" w:fill="auto"/>
          </w:tcPr>
          <w:p w14:paraId="3495205F" w14:textId="77777777" w:rsidR="005C495B" w:rsidRPr="003E06EA" w:rsidRDefault="005C495B" w:rsidP="005C7E51">
            <w:pPr>
              <w:pStyle w:val="affff3"/>
            </w:pPr>
            <w:r w:rsidRPr="00C007E9">
              <w:t>2706149,99</w:t>
            </w:r>
          </w:p>
        </w:tc>
        <w:tc>
          <w:tcPr>
            <w:tcW w:w="1520" w:type="dxa"/>
            <w:shd w:val="clear" w:color="auto" w:fill="auto"/>
          </w:tcPr>
          <w:p w14:paraId="5807B513" w14:textId="77777777" w:rsidR="005C495B" w:rsidRPr="003E06EA" w:rsidRDefault="005C495B" w:rsidP="005C7E51">
            <w:pPr>
              <w:pStyle w:val="affff3"/>
            </w:pPr>
            <w:r w:rsidRPr="00C007E9">
              <w:t>32,76</w:t>
            </w:r>
          </w:p>
        </w:tc>
        <w:tc>
          <w:tcPr>
            <w:tcW w:w="2477" w:type="dxa"/>
            <w:shd w:val="clear" w:color="auto" w:fill="auto"/>
          </w:tcPr>
          <w:p w14:paraId="3ABA8E91" w14:textId="77777777" w:rsidR="005C495B" w:rsidRPr="003E06EA" w:rsidRDefault="005C495B" w:rsidP="005C7E51">
            <w:pPr>
              <w:pStyle w:val="affff3"/>
            </w:pPr>
            <w:r w:rsidRPr="00C007E9">
              <w:t>3°21'37"</w:t>
            </w:r>
          </w:p>
        </w:tc>
      </w:tr>
      <w:tr w:rsidR="005C495B" w:rsidRPr="003E06EA" w14:paraId="79DF377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0E6C7E9" w14:textId="77777777" w:rsidR="005C495B" w:rsidRPr="003E06EA" w:rsidRDefault="005C495B" w:rsidP="005C7E51">
            <w:pPr>
              <w:pStyle w:val="affff3"/>
            </w:pPr>
            <w:r w:rsidRPr="00C007E9">
              <w:t>3</w:t>
            </w:r>
          </w:p>
        </w:tc>
        <w:tc>
          <w:tcPr>
            <w:tcW w:w="2180" w:type="dxa"/>
            <w:shd w:val="clear" w:color="auto" w:fill="auto"/>
          </w:tcPr>
          <w:p w14:paraId="109016E8" w14:textId="77777777" w:rsidR="005C495B" w:rsidRPr="003E06EA" w:rsidRDefault="005C495B" w:rsidP="005C7E51">
            <w:pPr>
              <w:pStyle w:val="affff3"/>
            </w:pPr>
            <w:r w:rsidRPr="00C007E9">
              <w:t>861216,36</w:t>
            </w:r>
          </w:p>
        </w:tc>
        <w:tc>
          <w:tcPr>
            <w:tcW w:w="2180" w:type="dxa"/>
            <w:shd w:val="clear" w:color="auto" w:fill="auto"/>
          </w:tcPr>
          <w:p w14:paraId="02CB6CEB" w14:textId="77777777" w:rsidR="005C495B" w:rsidRPr="003E06EA" w:rsidRDefault="005C495B" w:rsidP="005C7E51">
            <w:pPr>
              <w:pStyle w:val="affff3"/>
            </w:pPr>
            <w:r w:rsidRPr="00C007E9">
              <w:t>2706155,88</w:t>
            </w:r>
          </w:p>
        </w:tc>
        <w:tc>
          <w:tcPr>
            <w:tcW w:w="1520" w:type="dxa"/>
            <w:shd w:val="clear" w:color="auto" w:fill="auto"/>
          </w:tcPr>
          <w:p w14:paraId="511E3468" w14:textId="77777777" w:rsidR="005C495B" w:rsidRPr="003E06EA" w:rsidRDefault="005C495B" w:rsidP="005C7E51">
            <w:pPr>
              <w:pStyle w:val="affff3"/>
            </w:pPr>
            <w:r w:rsidRPr="00C007E9">
              <w:t>77,38</w:t>
            </w:r>
          </w:p>
        </w:tc>
        <w:tc>
          <w:tcPr>
            <w:tcW w:w="2477" w:type="dxa"/>
            <w:shd w:val="clear" w:color="auto" w:fill="auto"/>
          </w:tcPr>
          <w:p w14:paraId="0ECD6D1A" w14:textId="77777777" w:rsidR="005C495B" w:rsidRPr="003E06EA" w:rsidRDefault="005C495B" w:rsidP="005C7E51">
            <w:pPr>
              <w:pStyle w:val="affff3"/>
            </w:pPr>
            <w:r w:rsidRPr="00C007E9">
              <w:t>4°22'03"</w:t>
            </w:r>
          </w:p>
        </w:tc>
      </w:tr>
      <w:tr w:rsidR="005C495B" w:rsidRPr="003E06EA" w14:paraId="7ECA33B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35FB2D7" w14:textId="77777777" w:rsidR="005C495B" w:rsidRPr="003E06EA" w:rsidRDefault="005C495B" w:rsidP="005C7E51">
            <w:pPr>
              <w:pStyle w:val="affff3"/>
            </w:pPr>
            <w:r w:rsidRPr="00C007E9">
              <w:t>4</w:t>
            </w:r>
          </w:p>
        </w:tc>
        <w:tc>
          <w:tcPr>
            <w:tcW w:w="2180" w:type="dxa"/>
            <w:shd w:val="clear" w:color="auto" w:fill="auto"/>
          </w:tcPr>
          <w:p w14:paraId="095C9715" w14:textId="77777777" w:rsidR="005C495B" w:rsidRPr="003E06EA" w:rsidRDefault="005C495B" w:rsidP="005C7E51">
            <w:pPr>
              <w:pStyle w:val="affff3"/>
            </w:pPr>
            <w:r w:rsidRPr="00C007E9">
              <w:t>861283,41</w:t>
            </w:r>
          </w:p>
        </w:tc>
        <w:tc>
          <w:tcPr>
            <w:tcW w:w="2180" w:type="dxa"/>
            <w:shd w:val="clear" w:color="auto" w:fill="auto"/>
          </w:tcPr>
          <w:p w14:paraId="401CC437" w14:textId="77777777" w:rsidR="005C495B" w:rsidRPr="003E06EA" w:rsidRDefault="005C495B" w:rsidP="005C7E51">
            <w:pPr>
              <w:pStyle w:val="affff3"/>
            </w:pPr>
            <w:r w:rsidRPr="00C007E9">
              <w:t>2706165,61</w:t>
            </w:r>
          </w:p>
        </w:tc>
        <w:tc>
          <w:tcPr>
            <w:tcW w:w="1520" w:type="dxa"/>
            <w:shd w:val="clear" w:color="auto" w:fill="auto"/>
          </w:tcPr>
          <w:p w14:paraId="2AA045AD" w14:textId="77777777" w:rsidR="005C495B" w:rsidRPr="003E06EA" w:rsidRDefault="005C495B" w:rsidP="005C7E51">
            <w:pPr>
              <w:pStyle w:val="affff3"/>
            </w:pPr>
            <w:r w:rsidRPr="00C007E9">
              <w:t>67,76</w:t>
            </w:r>
          </w:p>
        </w:tc>
        <w:tc>
          <w:tcPr>
            <w:tcW w:w="2477" w:type="dxa"/>
            <w:shd w:val="clear" w:color="auto" w:fill="auto"/>
          </w:tcPr>
          <w:p w14:paraId="619DD390" w14:textId="77777777" w:rsidR="005C495B" w:rsidRPr="003E06EA" w:rsidRDefault="005C495B" w:rsidP="005C7E51">
            <w:pPr>
              <w:pStyle w:val="affff3"/>
            </w:pPr>
            <w:r w:rsidRPr="00C007E9">
              <w:t>8°15'08"</w:t>
            </w:r>
          </w:p>
        </w:tc>
      </w:tr>
      <w:tr w:rsidR="005C495B" w:rsidRPr="003E06EA" w14:paraId="0655B6D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E2F1614" w14:textId="77777777" w:rsidR="005C495B" w:rsidRPr="003E06EA" w:rsidRDefault="005C495B" w:rsidP="005C7E51">
            <w:pPr>
              <w:pStyle w:val="affff3"/>
            </w:pPr>
            <w:r w:rsidRPr="00C007E9">
              <w:t>5</w:t>
            </w:r>
          </w:p>
        </w:tc>
        <w:tc>
          <w:tcPr>
            <w:tcW w:w="2180" w:type="dxa"/>
            <w:shd w:val="clear" w:color="auto" w:fill="auto"/>
          </w:tcPr>
          <w:p w14:paraId="5F6EB709" w14:textId="77777777" w:rsidR="005C495B" w:rsidRPr="003E06EA" w:rsidRDefault="005C495B" w:rsidP="005C7E51">
            <w:pPr>
              <w:pStyle w:val="affff3"/>
            </w:pPr>
            <w:r w:rsidRPr="00C007E9">
              <w:t>861231,58</w:t>
            </w:r>
          </w:p>
        </w:tc>
        <w:tc>
          <w:tcPr>
            <w:tcW w:w="2180" w:type="dxa"/>
            <w:shd w:val="clear" w:color="auto" w:fill="auto"/>
          </w:tcPr>
          <w:p w14:paraId="3570AFD5" w14:textId="77777777" w:rsidR="005C495B" w:rsidRPr="003E06EA" w:rsidRDefault="005C495B" w:rsidP="005C7E51">
            <w:pPr>
              <w:pStyle w:val="affff3"/>
            </w:pPr>
            <w:r w:rsidRPr="00C007E9">
              <w:t>2706267,43</w:t>
            </w:r>
          </w:p>
        </w:tc>
        <w:tc>
          <w:tcPr>
            <w:tcW w:w="1520" w:type="dxa"/>
            <w:shd w:val="clear" w:color="auto" w:fill="auto"/>
          </w:tcPr>
          <w:p w14:paraId="3F1656DF" w14:textId="77777777" w:rsidR="005C495B" w:rsidRPr="003E06EA" w:rsidRDefault="005C495B" w:rsidP="005C7E51">
            <w:pPr>
              <w:pStyle w:val="affff3"/>
            </w:pPr>
            <w:r w:rsidRPr="00C007E9">
              <w:t>114,26</w:t>
            </w:r>
          </w:p>
        </w:tc>
        <w:tc>
          <w:tcPr>
            <w:tcW w:w="2477" w:type="dxa"/>
            <w:shd w:val="clear" w:color="auto" w:fill="auto"/>
          </w:tcPr>
          <w:p w14:paraId="570F7058" w14:textId="77777777" w:rsidR="005C495B" w:rsidRPr="003E06EA" w:rsidRDefault="005C495B" w:rsidP="005C7E51">
            <w:pPr>
              <w:pStyle w:val="affff3"/>
            </w:pPr>
            <w:r w:rsidRPr="00C007E9">
              <w:t>116°58'49"</w:t>
            </w:r>
          </w:p>
        </w:tc>
      </w:tr>
      <w:tr w:rsidR="005C495B" w:rsidRPr="003E06EA" w14:paraId="3277574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153110C" w14:textId="77777777" w:rsidR="005C495B" w:rsidRPr="003E06EA" w:rsidRDefault="005C495B" w:rsidP="005C7E51">
            <w:pPr>
              <w:pStyle w:val="affff3"/>
            </w:pPr>
            <w:r w:rsidRPr="00C007E9">
              <w:t>6</w:t>
            </w:r>
          </w:p>
        </w:tc>
        <w:tc>
          <w:tcPr>
            <w:tcW w:w="2180" w:type="dxa"/>
            <w:shd w:val="clear" w:color="auto" w:fill="auto"/>
          </w:tcPr>
          <w:p w14:paraId="0AC1B7C7" w14:textId="77777777" w:rsidR="005C495B" w:rsidRPr="003E06EA" w:rsidRDefault="005C495B" w:rsidP="005C7E51">
            <w:pPr>
              <w:pStyle w:val="affff3"/>
            </w:pPr>
            <w:r w:rsidRPr="00C007E9">
              <w:t>861183,12</w:t>
            </w:r>
          </w:p>
        </w:tc>
        <w:tc>
          <w:tcPr>
            <w:tcW w:w="2180" w:type="dxa"/>
            <w:shd w:val="clear" w:color="auto" w:fill="auto"/>
          </w:tcPr>
          <w:p w14:paraId="44B40C88" w14:textId="77777777" w:rsidR="005C495B" w:rsidRPr="003E06EA" w:rsidRDefault="005C495B" w:rsidP="005C7E51">
            <w:pPr>
              <w:pStyle w:val="affff3"/>
            </w:pPr>
            <w:r w:rsidRPr="00C007E9">
              <w:t>2706300,41</w:t>
            </w:r>
          </w:p>
        </w:tc>
        <w:tc>
          <w:tcPr>
            <w:tcW w:w="1520" w:type="dxa"/>
            <w:shd w:val="clear" w:color="auto" w:fill="auto"/>
          </w:tcPr>
          <w:p w14:paraId="4A51A2EF" w14:textId="77777777" w:rsidR="005C495B" w:rsidRPr="003E06EA" w:rsidRDefault="005C495B" w:rsidP="005C7E51">
            <w:pPr>
              <w:pStyle w:val="affff3"/>
            </w:pPr>
            <w:r w:rsidRPr="00C007E9">
              <w:t>58,62</w:t>
            </w:r>
          </w:p>
        </w:tc>
        <w:tc>
          <w:tcPr>
            <w:tcW w:w="2477" w:type="dxa"/>
            <w:shd w:val="clear" w:color="auto" w:fill="auto"/>
          </w:tcPr>
          <w:p w14:paraId="38E48962" w14:textId="77777777" w:rsidR="005C495B" w:rsidRPr="003E06EA" w:rsidRDefault="005C495B" w:rsidP="005C7E51">
            <w:pPr>
              <w:pStyle w:val="affff3"/>
            </w:pPr>
            <w:r w:rsidRPr="00C007E9">
              <w:t>145°45'46"</w:t>
            </w:r>
          </w:p>
        </w:tc>
      </w:tr>
      <w:tr w:rsidR="005C495B" w:rsidRPr="003E06EA" w14:paraId="117B21E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75C4777" w14:textId="77777777" w:rsidR="005C495B" w:rsidRPr="003E06EA" w:rsidRDefault="005C495B" w:rsidP="005C7E51">
            <w:pPr>
              <w:pStyle w:val="affff3"/>
            </w:pPr>
            <w:r w:rsidRPr="00C007E9">
              <w:t>7</w:t>
            </w:r>
          </w:p>
        </w:tc>
        <w:tc>
          <w:tcPr>
            <w:tcW w:w="2180" w:type="dxa"/>
            <w:shd w:val="clear" w:color="auto" w:fill="auto"/>
          </w:tcPr>
          <w:p w14:paraId="1A2E5FB3" w14:textId="77777777" w:rsidR="005C495B" w:rsidRPr="003E06EA" w:rsidRDefault="005C495B" w:rsidP="005C7E51">
            <w:pPr>
              <w:pStyle w:val="affff3"/>
            </w:pPr>
            <w:r w:rsidRPr="00C007E9">
              <w:t>861177,06</w:t>
            </w:r>
          </w:p>
        </w:tc>
        <w:tc>
          <w:tcPr>
            <w:tcW w:w="2180" w:type="dxa"/>
            <w:shd w:val="clear" w:color="auto" w:fill="auto"/>
          </w:tcPr>
          <w:p w14:paraId="001A03BD" w14:textId="77777777" w:rsidR="005C495B" w:rsidRPr="003E06EA" w:rsidRDefault="005C495B" w:rsidP="005C7E51">
            <w:pPr>
              <w:pStyle w:val="affff3"/>
            </w:pPr>
            <w:r w:rsidRPr="00C007E9">
              <w:t>2706302,97</w:t>
            </w:r>
          </w:p>
        </w:tc>
        <w:tc>
          <w:tcPr>
            <w:tcW w:w="1520" w:type="dxa"/>
            <w:shd w:val="clear" w:color="auto" w:fill="auto"/>
          </w:tcPr>
          <w:p w14:paraId="010E157F" w14:textId="77777777" w:rsidR="005C495B" w:rsidRPr="003E06EA" w:rsidRDefault="005C495B" w:rsidP="005C7E51">
            <w:pPr>
              <w:pStyle w:val="affff3"/>
            </w:pPr>
            <w:r w:rsidRPr="00C007E9">
              <w:t>6,58</w:t>
            </w:r>
          </w:p>
        </w:tc>
        <w:tc>
          <w:tcPr>
            <w:tcW w:w="2477" w:type="dxa"/>
            <w:shd w:val="clear" w:color="auto" w:fill="auto"/>
          </w:tcPr>
          <w:p w14:paraId="145B6695" w14:textId="77777777" w:rsidR="005C495B" w:rsidRPr="003E06EA" w:rsidRDefault="005C495B" w:rsidP="005C7E51">
            <w:pPr>
              <w:pStyle w:val="affff3"/>
            </w:pPr>
            <w:r w:rsidRPr="00C007E9">
              <w:t>157°03'25"</w:t>
            </w:r>
          </w:p>
        </w:tc>
      </w:tr>
      <w:tr w:rsidR="005C495B" w:rsidRPr="003E06EA" w14:paraId="16EF03C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BCF994B" w14:textId="77777777" w:rsidR="005C495B" w:rsidRPr="005C7E51" w:rsidRDefault="005C495B" w:rsidP="005C7E51">
            <w:pPr>
              <w:pStyle w:val="affff3"/>
              <w:rPr>
                <w:lang w:val="en-US"/>
              </w:rPr>
            </w:pPr>
            <w:r w:rsidRPr="00C007E9">
              <w:t>8</w:t>
            </w:r>
          </w:p>
        </w:tc>
        <w:tc>
          <w:tcPr>
            <w:tcW w:w="2180" w:type="dxa"/>
            <w:shd w:val="clear" w:color="auto" w:fill="auto"/>
          </w:tcPr>
          <w:p w14:paraId="2638A2F2" w14:textId="77777777" w:rsidR="005C495B" w:rsidRPr="003E06EA" w:rsidRDefault="005C495B" w:rsidP="005C7E51">
            <w:pPr>
              <w:pStyle w:val="affff3"/>
            </w:pPr>
            <w:r w:rsidRPr="00C007E9">
              <w:t>861166,74</w:t>
            </w:r>
          </w:p>
        </w:tc>
        <w:tc>
          <w:tcPr>
            <w:tcW w:w="2180" w:type="dxa"/>
            <w:shd w:val="clear" w:color="auto" w:fill="auto"/>
          </w:tcPr>
          <w:p w14:paraId="65CFE971" w14:textId="77777777" w:rsidR="005C495B" w:rsidRPr="003E06EA" w:rsidRDefault="005C495B" w:rsidP="005C7E51">
            <w:pPr>
              <w:pStyle w:val="affff3"/>
            </w:pPr>
            <w:r w:rsidRPr="00C007E9">
              <w:t>2706291,57</w:t>
            </w:r>
          </w:p>
        </w:tc>
        <w:tc>
          <w:tcPr>
            <w:tcW w:w="1520" w:type="dxa"/>
            <w:shd w:val="clear" w:color="auto" w:fill="auto"/>
          </w:tcPr>
          <w:p w14:paraId="743B717C" w14:textId="77777777" w:rsidR="005C495B" w:rsidRPr="003E06EA" w:rsidRDefault="005C495B" w:rsidP="005C7E51">
            <w:pPr>
              <w:pStyle w:val="affff3"/>
            </w:pPr>
            <w:r w:rsidRPr="00C007E9">
              <w:t>15,38</w:t>
            </w:r>
          </w:p>
        </w:tc>
        <w:tc>
          <w:tcPr>
            <w:tcW w:w="2477" w:type="dxa"/>
            <w:shd w:val="clear" w:color="auto" w:fill="auto"/>
          </w:tcPr>
          <w:p w14:paraId="277D8F4B" w14:textId="77777777" w:rsidR="005C495B" w:rsidRPr="003E06EA" w:rsidRDefault="005C495B" w:rsidP="005C7E51">
            <w:pPr>
              <w:pStyle w:val="affff3"/>
            </w:pPr>
            <w:r w:rsidRPr="00C007E9">
              <w:t>227°51'35"</w:t>
            </w:r>
          </w:p>
        </w:tc>
      </w:tr>
      <w:tr w:rsidR="005C495B" w:rsidRPr="003E06EA" w14:paraId="03FBD76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A714A86" w14:textId="77777777" w:rsidR="005C495B" w:rsidRPr="003E06EA" w:rsidRDefault="005C495B" w:rsidP="005C7E51">
            <w:pPr>
              <w:pStyle w:val="affff3"/>
            </w:pPr>
            <w:r w:rsidRPr="00C007E9">
              <w:t>9</w:t>
            </w:r>
          </w:p>
        </w:tc>
        <w:tc>
          <w:tcPr>
            <w:tcW w:w="2180" w:type="dxa"/>
            <w:shd w:val="clear" w:color="auto" w:fill="auto"/>
          </w:tcPr>
          <w:p w14:paraId="1744F756" w14:textId="77777777" w:rsidR="005C495B" w:rsidRPr="003E06EA" w:rsidRDefault="005C495B" w:rsidP="005C7E51">
            <w:pPr>
              <w:pStyle w:val="affff3"/>
            </w:pPr>
            <w:r w:rsidRPr="00C007E9">
              <w:t>861158,01</w:t>
            </w:r>
          </w:p>
        </w:tc>
        <w:tc>
          <w:tcPr>
            <w:tcW w:w="2180" w:type="dxa"/>
            <w:shd w:val="clear" w:color="auto" w:fill="auto"/>
          </w:tcPr>
          <w:p w14:paraId="4BD14CFF" w14:textId="77777777" w:rsidR="005C495B" w:rsidRPr="003E06EA" w:rsidRDefault="005C495B" w:rsidP="005C7E51">
            <w:pPr>
              <w:pStyle w:val="affff3"/>
            </w:pPr>
            <w:r w:rsidRPr="00C007E9">
              <w:t>2706278,75</w:t>
            </w:r>
          </w:p>
        </w:tc>
        <w:tc>
          <w:tcPr>
            <w:tcW w:w="1520" w:type="dxa"/>
            <w:shd w:val="clear" w:color="auto" w:fill="auto"/>
          </w:tcPr>
          <w:p w14:paraId="3783B9AA" w14:textId="77777777" w:rsidR="005C495B" w:rsidRPr="003E06EA" w:rsidRDefault="005C495B" w:rsidP="005C7E51">
            <w:pPr>
              <w:pStyle w:val="affff3"/>
            </w:pPr>
            <w:r w:rsidRPr="00C007E9">
              <w:t>15,51</w:t>
            </w:r>
          </w:p>
        </w:tc>
        <w:tc>
          <w:tcPr>
            <w:tcW w:w="2477" w:type="dxa"/>
            <w:shd w:val="clear" w:color="auto" w:fill="auto"/>
          </w:tcPr>
          <w:p w14:paraId="53767F3B" w14:textId="77777777" w:rsidR="005C495B" w:rsidRPr="003E06EA" w:rsidRDefault="005C495B" w:rsidP="005C7E51">
            <w:pPr>
              <w:pStyle w:val="affff3"/>
            </w:pPr>
            <w:r w:rsidRPr="00C007E9">
              <w:t>235°45'46"</w:t>
            </w:r>
          </w:p>
        </w:tc>
      </w:tr>
      <w:tr w:rsidR="005C495B" w:rsidRPr="003E06EA" w14:paraId="70FB398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F840DAB" w14:textId="77777777" w:rsidR="005C495B" w:rsidRPr="003E06EA" w:rsidRDefault="005C495B" w:rsidP="005C7E51">
            <w:pPr>
              <w:pStyle w:val="affff3"/>
            </w:pPr>
            <w:r w:rsidRPr="00C007E9">
              <w:t>10</w:t>
            </w:r>
          </w:p>
        </w:tc>
        <w:tc>
          <w:tcPr>
            <w:tcW w:w="2180" w:type="dxa"/>
            <w:shd w:val="clear" w:color="auto" w:fill="auto"/>
          </w:tcPr>
          <w:p w14:paraId="380D453E" w14:textId="77777777" w:rsidR="005C495B" w:rsidRPr="003E06EA" w:rsidRDefault="005C495B" w:rsidP="005C7E51">
            <w:pPr>
              <w:pStyle w:val="affff3"/>
            </w:pPr>
            <w:r w:rsidRPr="00C007E9">
              <w:t>861140,73</w:t>
            </w:r>
          </w:p>
        </w:tc>
        <w:tc>
          <w:tcPr>
            <w:tcW w:w="2180" w:type="dxa"/>
            <w:shd w:val="clear" w:color="auto" w:fill="auto"/>
          </w:tcPr>
          <w:p w14:paraId="7026398E" w14:textId="77777777" w:rsidR="005C495B" w:rsidRPr="003E06EA" w:rsidRDefault="005C495B" w:rsidP="005C7E51">
            <w:pPr>
              <w:pStyle w:val="affff3"/>
            </w:pPr>
            <w:r w:rsidRPr="00C007E9">
              <w:t>2706229,16</w:t>
            </w:r>
          </w:p>
        </w:tc>
        <w:tc>
          <w:tcPr>
            <w:tcW w:w="1520" w:type="dxa"/>
            <w:shd w:val="clear" w:color="auto" w:fill="auto"/>
          </w:tcPr>
          <w:p w14:paraId="057AFB38" w14:textId="77777777" w:rsidR="005C495B" w:rsidRPr="003E06EA" w:rsidRDefault="005C495B" w:rsidP="005C7E51">
            <w:pPr>
              <w:pStyle w:val="affff3"/>
            </w:pPr>
            <w:r w:rsidRPr="00C007E9">
              <w:t>52,51</w:t>
            </w:r>
          </w:p>
        </w:tc>
        <w:tc>
          <w:tcPr>
            <w:tcW w:w="2477" w:type="dxa"/>
            <w:shd w:val="clear" w:color="auto" w:fill="auto"/>
          </w:tcPr>
          <w:p w14:paraId="5A0445EB" w14:textId="77777777" w:rsidR="005C495B" w:rsidRPr="003E06EA" w:rsidRDefault="005C495B" w:rsidP="005C7E51">
            <w:pPr>
              <w:pStyle w:val="affff3"/>
            </w:pPr>
            <w:r w:rsidRPr="00C007E9">
              <w:t>250°47'21"</w:t>
            </w:r>
          </w:p>
        </w:tc>
      </w:tr>
      <w:tr w:rsidR="005C495B" w:rsidRPr="003E06EA" w14:paraId="0C9F20E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0DA3B11" w14:textId="77777777" w:rsidR="005C495B" w:rsidRPr="003E06EA" w:rsidRDefault="005C495B" w:rsidP="005C7E51">
            <w:pPr>
              <w:pStyle w:val="affff3"/>
            </w:pPr>
            <w:r w:rsidRPr="00C007E9">
              <w:t>11</w:t>
            </w:r>
          </w:p>
        </w:tc>
        <w:tc>
          <w:tcPr>
            <w:tcW w:w="2180" w:type="dxa"/>
            <w:shd w:val="clear" w:color="auto" w:fill="auto"/>
          </w:tcPr>
          <w:p w14:paraId="7F18EB57" w14:textId="77777777" w:rsidR="005C495B" w:rsidRPr="003E06EA" w:rsidRDefault="005C495B" w:rsidP="005C7E51">
            <w:pPr>
              <w:pStyle w:val="affff3"/>
            </w:pPr>
            <w:r w:rsidRPr="00C007E9">
              <w:t>861166,10</w:t>
            </w:r>
          </w:p>
        </w:tc>
        <w:tc>
          <w:tcPr>
            <w:tcW w:w="2180" w:type="dxa"/>
            <w:shd w:val="clear" w:color="auto" w:fill="auto"/>
          </w:tcPr>
          <w:p w14:paraId="7A0965A8" w14:textId="77777777" w:rsidR="005C495B" w:rsidRPr="003E06EA" w:rsidRDefault="005C495B" w:rsidP="005C7E51">
            <w:pPr>
              <w:pStyle w:val="affff3"/>
            </w:pPr>
            <w:r w:rsidRPr="00C007E9">
              <w:t>2706225,39</w:t>
            </w:r>
          </w:p>
        </w:tc>
        <w:tc>
          <w:tcPr>
            <w:tcW w:w="1520" w:type="dxa"/>
            <w:shd w:val="clear" w:color="auto" w:fill="auto"/>
          </w:tcPr>
          <w:p w14:paraId="558DE460" w14:textId="77777777" w:rsidR="005C495B" w:rsidRPr="003E06EA" w:rsidRDefault="005C495B" w:rsidP="005C7E51">
            <w:pPr>
              <w:pStyle w:val="affff3"/>
            </w:pPr>
            <w:r w:rsidRPr="00C007E9">
              <w:t>25,64</w:t>
            </w:r>
          </w:p>
        </w:tc>
        <w:tc>
          <w:tcPr>
            <w:tcW w:w="2477" w:type="dxa"/>
            <w:shd w:val="clear" w:color="auto" w:fill="auto"/>
          </w:tcPr>
          <w:p w14:paraId="3F7F2AF0" w14:textId="77777777" w:rsidR="005C495B" w:rsidRPr="003E06EA" w:rsidRDefault="005C495B" w:rsidP="005C7E51">
            <w:pPr>
              <w:pStyle w:val="affff3"/>
            </w:pPr>
            <w:r w:rsidRPr="00C007E9">
              <w:t>351°33'19"</w:t>
            </w:r>
          </w:p>
        </w:tc>
      </w:tr>
      <w:tr w:rsidR="005C495B" w:rsidRPr="003E06EA" w14:paraId="0F73708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FBD8D4A" w14:textId="77777777" w:rsidR="005C495B" w:rsidRPr="003E06EA" w:rsidRDefault="005C495B" w:rsidP="005C7E51">
            <w:pPr>
              <w:pStyle w:val="affff3"/>
            </w:pPr>
            <w:r w:rsidRPr="00C007E9">
              <w:t>12</w:t>
            </w:r>
          </w:p>
        </w:tc>
        <w:tc>
          <w:tcPr>
            <w:tcW w:w="2180" w:type="dxa"/>
            <w:shd w:val="clear" w:color="auto" w:fill="auto"/>
          </w:tcPr>
          <w:p w14:paraId="35E22E25" w14:textId="77777777" w:rsidR="005C495B" w:rsidRPr="003E06EA" w:rsidRDefault="005C495B" w:rsidP="005C7E51">
            <w:pPr>
              <w:pStyle w:val="affff3"/>
            </w:pPr>
            <w:r w:rsidRPr="00C007E9">
              <w:t>861182,99</w:t>
            </w:r>
          </w:p>
        </w:tc>
        <w:tc>
          <w:tcPr>
            <w:tcW w:w="2180" w:type="dxa"/>
            <w:shd w:val="clear" w:color="auto" w:fill="auto"/>
          </w:tcPr>
          <w:p w14:paraId="41110840" w14:textId="77777777" w:rsidR="005C495B" w:rsidRPr="003E06EA" w:rsidRDefault="005C495B" w:rsidP="005C7E51">
            <w:pPr>
              <w:pStyle w:val="affff3"/>
            </w:pPr>
            <w:r w:rsidRPr="00C007E9">
              <w:t>2706219,41</w:t>
            </w:r>
          </w:p>
        </w:tc>
        <w:tc>
          <w:tcPr>
            <w:tcW w:w="1520" w:type="dxa"/>
            <w:shd w:val="clear" w:color="auto" w:fill="auto"/>
          </w:tcPr>
          <w:p w14:paraId="45764BAD" w14:textId="77777777" w:rsidR="005C495B" w:rsidRPr="003E06EA" w:rsidRDefault="005C495B" w:rsidP="005C7E51">
            <w:pPr>
              <w:pStyle w:val="affff3"/>
            </w:pPr>
            <w:r w:rsidRPr="00C007E9">
              <w:t>17,92</w:t>
            </w:r>
          </w:p>
        </w:tc>
        <w:tc>
          <w:tcPr>
            <w:tcW w:w="2477" w:type="dxa"/>
            <w:shd w:val="clear" w:color="auto" w:fill="auto"/>
          </w:tcPr>
          <w:p w14:paraId="6642102D" w14:textId="77777777" w:rsidR="005C495B" w:rsidRPr="003E06EA" w:rsidRDefault="005C495B" w:rsidP="005C7E51">
            <w:pPr>
              <w:pStyle w:val="affff3"/>
            </w:pPr>
            <w:r w:rsidRPr="00C007E9">
              <w:t>340°29'45"</w:t>
            </w:r>
          </w:p>
        </w:tc>
      </w:tr>
      <w:tr w:rsidR="005C495B" w:rsidRPr="003E06EA" w14:paraId="31AE861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AAFDCC1" w14:textId="77777777" w:rsidR="005C495B" w:rsidRPr="003E06EA" w:rsidRDefault="005C495B" w:rsidP="005C7E51">
            <w:pPr>
              <w:pStyle w:val="affff3"/>
            </w:pPr>
            <w:r w:rsidRPr="00C007E9">
              <w:t>13</w:t>
            </w:r>
          </w:p>
        </w:tc>
        <w:tc>
          <w:tcPr>
            <w:tcW w:w="2180" w:type="dxa"/>
            <w:shd w:val="clear" w:color="auto" w:fill="auto"/>
          </w:tcPr>
          <w:p w14:paraId="27B4B46D" w14:textId="77777777" w:rsidR="005C495B" w:rsidRPr="003E06EA" w:rsidRDefault="005C495B" w:rsidP="005C7E51">
            <w:pPr>
              <w:pStyle w:val="affff3"/>
            </w:pPr>
            <w:r w:rsidRPr="00C007E9">
              <w:t>861181,06</w:t>
            </w:r>
          </w:p>
        </w:tc>
        <w:tc>
          <w:tcPr>
            <w:tcW w:w="2180" w:type="dxa"/>
            <w:shd w:val="clear" w:color="auto" w:fill="auto"/>
          </w:tcPr>
          <w:p w14:paraId="5A7A8B0B" w14:textId="77777777" w:rsidR="005C495B" w:rsidRPr="003E06EA" w:rsidRDefault="005C495B" w:rsidP="005C7E51">
            <w:pPr>
              <w:pStyle w:val="affff3"/>
            </w:pPr>
            <w:r w:rsidRPr="00C007E9">
              <w:t>2706212,90</w:t>
            </w:r>
          </w:p>
        </w:tc>
        <w:tc>
          <w:tcPr>
            <w:tcW w:w="1520" w:type="dxa"/>
            <w:shd w:val="clear" w:color="auto" w:fill="auto"/>
          </w:tcPr>
          <w:p w14:paraId="2A350FD8" w14:textId="77777777" w:rsidR="005C495B" w:rsidRPr="003E06EA" w:rsidRDefault="005C495B" w:rsidP="005C7E51">
            <w:pPr>
              <w:pStyle w:val="affff3"/>
            </w:pPr>
            <w:r w:rsidRPr="00C007E9">
              <w:t>6,79</w:t>
            </w:r>
          </w:p>
        </w:tc>
        <w:tc>
          <w:tcPr>
            <w:tcW w:w="2477" w:type="dxa"/>
            <w:shd w:val="clear" w:color="auto" w:fill="auto"/>
          </w:tcPr>
          <w:p w14:paraId="50ADAC0E" w14:textId="77777777" w:rsidR="005C495B" w:rsidRPr="003E06EA" w:rsidRDefault="005C495B" w:rsidP="005C7E51">
            <w:pPr>
              <w:pStyle w:val="affff3"/>
            </w:pPr>
            <w:r w:rsidRPr="00C007E9">
              <w:t>253°28'46"</w:t>
            </w:r>
          </w:p>
        </w:tc>
      </w:tr>
      <w:tr w:rsidR="005C495B" w:rsidRPr="003E06EA" w14:paraId="4D295D1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F5A83D0" w14:textId="77777777" w:rsidR="005C495B" w:rsidRPr="003E06EA" w:rsidRDefault="005C495B" w:rsidP="005C7E51">
            <w:pPr>
              <w:pStyle w:val="affff3"/>
            </w:pPr>
            <w:r w:rsidRPr="00C007E9">
              <w:t>14</w:t>
            </w:r>
          </w:p>
        </w:tc>
        <w:tc>
          <w:tcPr>
            <w:tcW w:w="2180" w:type="dxa"/>
            <w:shd w:val="clear" w:color="auto" w:fill="auto"/>
          </w:tcPr>
          <w:p w14:paraId="1E7F6E2C" w14:textId="77777777" w:rsidR="005C495B" w:rsidRPr="003E06EA" w:rsidRDefault="005C495B" w:rsidP="005C7E51">
            <w:pPr>
              <w:pStyle w:val="affff3"/>
            </w:pPr>
            <w:r w:rsidRPr="00C007E9">
              <w:t>861173,29</w:t>
            </w:r>
          </w:p>
        </w:tc>
        <w:tc>
          <w:tcPr>
            <w:tcW w:w="2180" w:type="dxa"/>
            <w:shd w:val="clear" w:color="auto" w:fill="auto"/>
          </w:tcPr>
          <w:p w14:paraId="19B25CE3" w14:textId="77777777" w:rsidR="005C495B" w:rsidRPr="003E06EA" w:rsidRDefault="005C495B" w:rsidP="005C7E51">
            <w:pPr>
              <w:pStyle w:val="affff3"/>
            </w:pPr>
            <w:r w:rsidRPr="00C007E9">
              <w:t>2706215,10</w:t>
            </w:r>
          </w:p>
        </w:tc>
        <w:tc>
          <w:tcPr>
            <w:tcW w:w="1520" w:type="dxa"/>
            <w:shd w:val="clear" w:color="auto" w:fill="auto"/>
          </w:tcPr>
          <w:p w14:paraId="6AA22E34" w14:textId="77777777" w:rsidR="005C495B" w:rsidRPr="003E06EA" w:rsidRDefault="005C495B" w:rsidP="005C7E51">
            <w:pPr>
              <w:pStyle w:val="affff3"/>
            </w:pPr>
            <w:r w:rsidRPr="00C007E9">
              <w:t>8,08</w:t>
            </w:r>
          </w:p>
        </w:tc>
        <w:tc>
          <w:tcPr>
            <w:tcW w:w="2477" w:type="dxa"/>
            <w:shd w:val="clear" w:color="auto" w:fill="auto"/>
          </w:tcPr>
          <w:p w14:paraId="6AD37481" w14:textId="77777777" w:rsidR="005C495B" w:rsidRPr="003E06EA" w:rsidRDefault="005C495B" w:rsidP="005C7E51">
            <w:pPr>
              <w:pStyle w:val="affff3"/>
            </w:pPr>
            <w:r w:rsidRPr="00C007E9">
              <w:t>164°11'28"</w:t>
            </w:r>
          </w:p>
        </w:tc>
      </w:tr>
      <w:tr w:rsidR="005C495B" w:rsidRPr="003E06EA" w14:paraId="14A3372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E6233C" w14:textId="77777777" w:rsidR="005C495B" w:rsidRPr="003E06EA" w:rsidRDefault="005C495B" w:rsidP="005C7E51">
            <w:pPr>
              <w:pStyle w:val="affff3"/>
            </w:pPr>
            <w:r w:rsidRPr="00C007E9">
              <w:t>15</w:t>
            </w:r>
          </w:p>
        </w:tc>
        <w:tc>
          <w:tcPr>
            <w:tcW w:w="2180" w:type="dxa"/>
            <w:shd w:val="clear" w:color="auto" w:fill="auto"/>
          </w:tcPr>
          <w:p w14:paraId="05E29EC0" w14:textId="77777777" w:rsidR="005C495B" w:rsidRPr="003E06EA" w:rsidRDefault="005C495B" w:rsidP="005C7E51">
            <w:pPr>
              <w:pStyle w:val="affff3"/>
            </w:pPr>
            <w:r w:rsidRPr="00C007E9">
              <w:t>861164,44</w:t>
            </w:r>
          </w:p>
        </w:tc>
        <w:tc>
          <w:tcPr>
            <w:tcW w:w="2180" w:type="dxa"/>
            <w:shd w:val="clear" w:color="auto" w:fill="auto"/>
          </w:tcPr>
          <w:p w14:paraId="61F0D914" w14:textId="77777777" w:rsidR="005C495B" w:rsidRPr="003E06EA" w:rsidRDefault="005C495B" w:rsidP="005C7E51">
            <w:pPr>
              <w:pStyle w:val="affff3"/>
            </w:pPr>
            <w:r w:rsidRPr="00C007E9">
              <w:t>2706218,56</w:t>
            </w:r>
          </w:p>
        </w:tc>
        <w:tc>
          <w:tcPr>
            <w:tcW w:w="1520" w:type="dxa"/>
            <w:shd w:val="clear" w:color="auto" w:fill="auto"/>
          </w:tcPr>
          <w:p w14:paraId="6FC4D058" w14:textId="77777777" w:rsidR="005C495B" w:rsidRPr="003E06EA" w:rsidRDefault="005C495B" w:rsidP="005C7E51">
            <w:pPr>
              <w:pStyle w:val="affff3"/>
            </w:pPr>
            <w:r w:rsidRPr="00C007E9">
              <w:t>9,50</w:t>
            </w:r>
          </w:p>
        </w:tc>
        <w:tc>
          <w:tcPr>
            <w:tcW w:w="2477" w:type="dxa"/>
            <w:shd w:val="clear" w:color="auto" w:fill="auto"/>
          </w:tcPr>
          <w:p w14:paraId="6C79B860" w14:textId="77777777" w:rsidR="005C495B" w:rsidRPr="003E06EA" w:rsidRDefault="005C495B" w:rsidP="005C7E51">
            <w:pPr>
              <w:pStyle w:val="affff3"/>
            </w:pPr>
            <w:r w:rsidRPr="00C007E9">
              <w:t>158°38'47"</w:t>
            </w:r>
          </w:p>
        </w:tc>
      </w:tr>
      <w:tr w:rsidR="005C495B" w:rsidRPr="003E06EA" w14:paraId="3957481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488C6BD" w14:textId="77777777" w:rsidR="005C495B" w:rsidRPr="003E06EA" w:rsidRDefault="005C495B" w:rsidP="005C7E51">
            <w:pPr>
              <w:pStyle w:val="affff3"/>
            </w:pPr>
            <w:r w:rsidRPr="00C007E9">
              <w:t>16</w:t>
            </w:r>
          </w:p>
        </w:tc>
        <w:tc>
          <w:tcPr>
            <w:tcW w:w="2180" w:type="dxa"/>
            <w:shd w:val="clear" w:color="auto" w:fill="auto"/>
          </w:tcPr>
          <w:p w14:paraId="1E3D1123" w14:textId="77777777" w:rsidR="005C495B" w:rsidRPr="003E06EA" w:rsidRDefault="005C495B" w:rsidP="005C7E51">
            <w:pPr>
              <w:pStyle w:val="affff3"/>
            </w:pPr>
            <w:r w:rsidRPr="00C007E9">
              <w:t>861133,07</w:t>
            </w:r>
          </w:p>
        </w:tc>
        <w:tc>
          <w:tcPr>
            <w:tcW w:w="2180" w:type="dxa"/>
            <w:shd w:val="clear" w:color="auto" w:fill="auto"/>
          </w:tcPr>
          <w:p w14:paraId="27C72257" w14:textId="77777777" w:rsidR="005C495B" w:rsidRPr="003E06EA" w:rsidRDefault="005C495B" w:rsidP="005C7E51">
            <w:pPr>
              <w:pStyle w:val="affff3"/>
            </w:pPr>
            <w:r w:rsidRPr="00C007E9">
              <w:t>2706223,22</w:t>
            </w:r>
          </w:p>
        </w:tc>
        <w:tc>
          <w:tcPr>
            <w:tcW w:w="1520" w:type="dxa"/>
            <w:shd w:val="clear" w:color="auto" w:fill="auto"/>
          </w:tcPr>
          <w:p w14:paraId="1D7D270B" w14:textId="77777777" w:rsidR="005C495B" w:rsidRPr="003E06EA" w:rsidRDefault="005C495B" w:rsidP="005C7E51">
            <w:pPr>
              <w:pStyle w:val="affff3"/>
            </w:pPr>
            <w:r w:rsidRPr="00C007E9">
              <w:t>31,72</w:t>
            </w:r>
          </w:p>
        </w:tc>
        <w:tc>
          <w:tcPr>
            <w:tcW w:w="2477" w:type="dxa"/>
            <w:shd w:val="clear" w:color="auto" w:fill="auto"/>
          </w:tcPr>
          <w:p w14:paraId="654F96C1" w14:textId="77777777" w:rsidR="005C495B" w:rsidRPr="003E06EA" w:rsidRDefault="005C495B" w:rsidP="005C7E51">
            <w:pPr>
              <w:pStyle w:val="affff3"/>
            </w:pPr>
            <w:r w:rsidRPr="00C007E9">
              <w:t>171°32'37"</w:t>
            </w:r>
          </w:p>
        </w:tc>
      </w:tr>
      <w:tr w:rsidR="005C495B" w:rsidRPr="003E06EA" w14:paraId="4A0E9D7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474D233" w14:textId="77777777" w:rsidR="005C495B" w:rsidRPr="003E06EA" w:rsidRDefault="005C495B" w:rsidP="005C7E51">
            <w:pPr>
              <w:pStyle w:val="affff3"/>
            </w:pPr>
            <w:r w:rsidRPr="00C007E9">
              <w:t>17</w:t>
            </w:r>
          </w:p>
        </w:tc>
        <w:tc>
          <w:tcPr>
            <w:tcW w:w="2180" w:type="dxa"/>
            <w:shd w:val="clear" w:color="auto" w:fill="auto"/>
          </w:tcPr>
          <w:p w14:paraId="70B0CB70" w14:textId="77777777" w:rsidR="005C495B" w:rsidRPr="003E06EA" w:rsidRDefault="005C495B" w:rsidP="005C7E51">
            <w:pPr>
              <w:pStyle w:val="affff3"/>
            </w:pPr>
            <w:r w:rsidRPr="00C007E9">
              <w:t>861125,84</w:t>
            </w:r>
          </w:p>
        </w:tc>
        <w:tc>
          <w:tcPr>
            <w:tcW w:w="2180" w:type="dxa"/>
            <w:shd w:val="clear" w:color="auto" w:fill="auto"/>
          </w:tcPr>
          <w:p w14:paraId="49796A85" w14:textId="77777777" w:rsidR="005C495B" w:rsidRPr="003E06EA" w:rsidRDefault="005C495B" w:rsidP="005C7E51">
            <w:pPr>
              <w:pStyle w:val="affff3"/>
            </w:pPr>
            <w:r w:rsidRPr="00C007E9">
              <w:t>2706207,08</w:t>
            </w:r>
          </w:p>
        </w:tc>
        <w:tc>
          <w:tcPr>
            <w:tcW w:w="1520" w:type="dxa"/>
            <w:shd w:val="clear" w:color="auto" w:fill="auto"/>
          </w:tcPr>
          <w:p w14:paraId="51F83A45" w14:textId="77777777" w:rsidR="005C495B" w:rsidRPr="003E06EA" w:rsidRDefault="005C495B" w:rsidP="005C7E51">
            <w:pPr>
              <w:pStyle w:val="affff3"/>
            </w:pPr>
            <w:r w:rsidRPr="00C007E9">
              <w:t>17,69</w:t>
            </w:r>
          </w:p>
        </w:tc>
        <w:tc>
          <w:tcPr>
            <w:tcW w:w="2477" w:type="dxa"/>
            <w:shd w:val="clear" w:color="auto" w:fill="auto"/>
          </w:tcPr>
          <w:p w14:paraId="3AE04D9F" w14:textId="77777777" w:rsidR="005C495B" w:rsidRPr="003E06EA" w:rsidRDefault="005C495B" w:rsidP="005C7E51">
            <w:pPr>
              <w:pStyle w:val="affff3"/>
            </w:pPr>
            <w:r w:rsidRPr="00C007E9">
              <w:t>245°52'46"</w:t>
            </w:r>
          </w:p>
        </w:tc>
      </w:tr>
      <w:tr w:rsidR="005C495B" w:rsidRPr="003E06EA" w14:paraId="6CBCDA7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DBB8365" w14:textId="77777777" w:rsidR="005C495B" w:rsidRPr="003E06EA" w:rsidRDefault="005C495B" w:rsidP="005C7E51">
            <w:pPr>
              <w:pStyle w:val="affff3"/>
            </w:pPr>
            <w:r w:rsidRPr="00C007E9">
              <w:lastRenderedPageBreak/>
              <w:t>18</w:t>
            </w:r>
          </w:p>
        </w:tc>
        <w:tc>
          <w:tcPr>
            <w:tcW w:w="2180" w:type="dxa"/>
            <w:shd w:val="clear" w:color="auto" w:fill="auto"/>
          </w:tcPr>
          <w:p w14:paraId="0DAC9721" w14:textId="77777777" w:rsidR="005C495B" w:rsidRPr="003E06EA" w:rsidRDefault="005C495B" w:rsidP="005C7E51">
            <w:pPr>
              <w:pStyle w:val="affff3"/>
            </w:pPr>
            <w:r w:rsidRPr="00C007E9">
              <w:t>861123,62</w:t>
            </w:r>
          </w:p>
        </w:tc>
        <w:tc>
          <w:tcPr>
            <w:tcW w:w="2180" w:type="dxa"/>
            <w:shd w:val="clear" w:color="auto" w:fill="auto"/>
          </w:tcPr>
          <w:p w14:paraId="312E93DF" w14:textId="77777777" w:rsidR="005C495B" w:rsidRPr="003E06EA" w:rsidRDefault="005C495B" w:rsidP="005C7E51">
            <w:pPr>
              <w:pStyle w:val="affff3"/>
            </w:pPr>
            <w:r w:rsidRPr="00C007E9">
              <w:t>2706197,66</w:t>
            </w:r>
          </w:p>
        </w:tc>
        <w:tc>
          <w:tcPr>
            <w:tcW w:w="1520" w:type="dxa"/>
            <w:shd w:val="clear" w:color="auto" w:fill="auto"/>
          </w:tcPr>
          <w:p w14:paraId="62EBA568" w14:textId="77777777" w:rsidR="005C495B" w:rsidRPr="003E06EA" w:rsidRDefault="005C495B" w:rsidP="005C7E51">
            <w:pPr>
              <w:pStyle w:val="affff3"/>
            </w:pPr>
            <w:r w:rsidRPr="00C007E9">
              <w:t>9,68</w:t>
            </w:r>
          </w:p>
        </w:tc>
        <w:tc>
          <w:tcPr>
            <w:tcW w:w="2477" w:type="dxa"/>
            <w:shd w:val="clear" w:color="auto" w:fill="auto"/>
          </w:tcPr>
          <w:p w14:paraId="053566FE" w14:textId="77777777" w:rsidR="005C495B" w:rsidRPr="003E06EA" w:rsidRDefault="005C495B" w:rsidP="005C7E51">
            <w:pPr>
              <w:pStyle w:val="affff3"/>
            </w:pPr>
            <w:r w:rsidRPr="00C007E9">
              <w:t>256°44'21"</w:t>
            </w:r>
          </w:p>
        </w:tc>
      </w:tr>
      <w:tr w:rsidR="005C495B" w:rsidRPr="003E06EA" w14:paraId="001844A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414F56C" w14:textId="77777777" w:rsidR="005C495B" w:rsidRPr="003E06EA" w:rsidRDefault="005C495B" w:rsidP="005C7E51">
            <w:pPr>
              <w:pStyle w:val="affff3"/>
            </w:pPr>
            <w:r w:rsidRPr="00C007E9">
              <w:t>19</w:t>
            </w:r>
          </w:p>
        </w:tc>
        <w:tc>
          <w:tcPr>
            <w:tcW w:w="2180" w:type="dxa"/>
            <w:shd w:val="clear" w:color="auto" w:fill="auto"/>
          </w:tcPr>
          <w:p w14:paraId="5317F817" w14:textId="77777777" w:rsidR="005C495B" w:rsidRPr="003E06EA" w:rsidRDefault="005C495B" w:rsidP="005C7E51">
            <w:pPr>
              <w:pStyle w:val="affff3"/>
            </w:pPr>
            <w:r w:rsidRPr="00C007E9">
              <w:t>861129,04</w:t>
            </w:r>
          </w:p>
        </w:tc>
        <w:tc>
          <w:tcPr>
            <w:tcW w:w="2180" w:type="dxa"/>
            <w:shd w:val="clear" w:color="auto" w:fill="auto"/>
          </w:tcPr>
          <w:p w14:paraId="59956B9C" w14:textId="77777777" w:rsidR="005C495B" w:rsidRPr="003E06EA" w:rsidRDefault="005C495B" w:rsidP="005C7E51">
            <w:pPr>
              <w:pStyle w:val="affff3"/>
            </w:pPr>
            <w:r w:rsidRPr="00C007E9">
              <w:t>2706192,73</w:t>
            </w:r>
          </w:p>
        </w:tc>
        <w:tc>
          <w:tcPr>
            <w:tcW w:w="1520" w:type="dxa"/>
            <w:shd w:val="clear" w:color="auto" w:fill="auto"/>
          </w:tcPr>
          <w:p w14:paraId="544E3708" w14:textId="77777777" w:rsidR="005C495B" w:rsidRPr="003E06EA" w:rsidRDefault="005C495B" w:rsidP="005C7E51">
            <w:pPr>
              <w:pStyle w:val="affff3"/>
            </w:pPr>
            <w:r w:rsidRPr="00C007E9">
              <w:t>7,33</w:t>
            </w:r>
          </w:p>
        </w:tc>
        <w:tc>
          <w:tcPr>
            <w:tcW w:w="2477" w:type="dxa"/>
            <w:shd w:val="clear" w:color="auto" w:fill="auto"/>
          </w:tcPr>
          <w:p w14:paraId="57A2154E" w14:textId="77777777" w:rsidR="005C495B" w:rsidRPr="003E06EA" w:rsidRDefault="005C495B" w:rsidP="005C7E51">
            <w:pPr>
              <w:pStyle w:val="affff3"/>
            </w:pPr>
            <w:r w:rsidRPr="00C007E9">
              <w:t>317°44'18"</w:t>
            </w:r>
          </w:p>
        </w:tc>
      </w:tr>
      <w:tr w:rsidR="005C495B" w:rsidRPr="003E06EA" w14:paraId="6B75090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E0E830D" w14:textId="77777777" w:rsidR="005C495B" w:rsidRPr="003E06EA" w:rsidRDefault="005C495B" w:rsidP="005C7E51">
            <w:pPr>
              <w:pStyle w:val="affff3"/>
            </w:pPr>
            <w:r w:rsidRPr="00C007E9">
              <w:t>20</w:t>
            </w:r>
          </w:p>
        </w:tc>
        <w:tc>
          <w:tcPr>
            <w:tcW w:w="2180" w:type="dxa"/>
            <w:shd w:val="clear" w:color="auto" w:fill="auto"/>
          </w:tcPr>
          <w:p w14:paraId="4DC64F08" w14:textId="77777777" w:rsidR="005C495B" w:rsidRPr="003E06EA" w:rsidRDefault="005C495B" w:rsidP="005C7E51">
            <w:pPr>
              <w:pStyle w:val="affff3"/>
            </w:pPr>
            <w:r w:rsidRPr="00C007E9">
              <w:t>861127,75</w:t>
            </w:r>
          </w:p>
        </w:tc>
        <w:tc>
          <w:tcPr>
            <w:tcW w:w="2180" w:type="dxa"/>
            <w:shd w:val="clear" w:color="auto" w:fill="auto"/>
          </w:tcPr>
          <w:p w14:paraId="4BD2CE0E" w14:textId="77777777" w:rsidR="005C495B" w:rsidRPr="003E06EA" w:rsidRDefault="005C495B" w:rsidP="005C7E51">
            <w:pPr>
              <w:pStyle w:val="affff3"/>
            </w:pPr>
            <w:r w:rsidRPr="00C007E9">
              <w:t>2706188,57</w:t>
            </w:r>
          </w:p>
        </w:tc>
        <w:tc>
          <w:tcPr>
            <w:tcW w:w="1520" w:type="dxa"/>
            <w:shd w:val="clear" w:color="auto" w:fill="auto"/>
          </w:tcPr>
          <w:p w14:paraId="7137DB5B" w14:textId="77777777" w:rsidR="005C495B" w:rsidRPr="003E06EA" w:rsidRDefault="005C495B" w:rsidP="005C7E51">
            <w:pPr>
              <w:pStyle w:val="affff3"/>
            </w:pPr>
            <w:r w:rsidRPr="00C007E9">
              <w:t>4,36</w:t>
            </w:r>
          </w:p>
        </w:tc>
        <w:tc>
          <w:tcPr>
            <w:tcW w:w="2477" w:type="dxa"/>
            <w:shd w:val="clear" w:color="auto" w:fill="auto"/>
          </w:tcPr>
          <w:p w14:paraId="06E71DF6" w14:textId="77777777" w:rsidR="005C495B" w:rsidRPr="003E06EA" w:rsidRDefault="005C495B" w:rsidP="005C7E51">
            <w:pPr>
              <w:pStyle w:val="affff3"/>
            </w:pPr>
            <w:r w:rsidRPr="00C007E9">
              <w:t>252°44'05"</w:t>
            </w:r>
          </w:p>
        </w:tc>
      </w:tr>
      <w:tr w:rsidR="005C495B" w:rsidRPr="003E06EA" w14:paraId="37967A6D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3E9621D" w14:textId="77777777" w:rsidR="005C495B" w:rsidRPr="003E06EA" w:rsidRDefault="005C495B" w:rsidP="005C7E51">
            <w:pPr>
              <w:pStyle w:val="affff3"/>
            </w:pPr>
            <w:r w:rsidRPr="00C007E9">
              <w:t>21</w:t>
            </w:r>
          </w:p>
        </w:tc>
        <w:tc>
          <w:tcPr>
            <w:tcW w:w="2180" w:type="dxa"/>
            <w:shd w:val="clear" w:color="auto" w:fill="auto"/>
          </w:tcPr>
          <w:p w14:paraId="2B65A81C" w14:textId="77777777" w:rsidR="005C495B" w:rsidRPr="003E06EA" w:rsidRDefault="005C495B" w:rsidP="005C7E51">
            <w:pPr>
              <w:pStyle w:val="affff3"/>
            </w:pPr>
            <w:r w:rsidRPr="00C007E9">
              <w:t>861117,98</w:t>
            </w:r>
          </w:p>
        </w:tc>
        <w:tc>
          <w:tcPr>
            <w:tcW w:w="2180" w:type="dxa"/>
            <w:shd w:val="clear" w:color="auto" w:fill="auto"/>
          </w:tcPr>
          <w:p w14:paraId="75EF0F23" w14:textId="77777777" w:rsidR="005C495B" w:rsidRPr="003E06EA" w:rsidRDefault="005C495B" w:rsidP="005C7E51">
            <w:pPr>
              <w:pStyle w:val="affff3"/>
            </w:pPr>
            <w:r w:rsidRPr="00C007E9">
              <w:t>2706188,44</w:t>
            </w:r>
          </w:p>
        </w:tc>
        <w:tc>
          <w:tcPr>
            <w:tcW w:w="1520" w:type="dxa"/>
            <w:shd w:val="clear" w:color="auto" w:fill="auto"/>
          </w:tcPr>
          <w:p w14:paraId="6F24B12A" w14:textId="77777777" w:rsidR="005C495B" w:rsidRPr="003E06EA" w:rsidRDefault="005C495B" w:rsidP="005C7E51">
            <w:pPr>
              <w:pStyle w:val="affff3"/>
            </w:pPr>
            <w:r w:rsidRPr="00C007E9">
              <w:t>9,77</w:t>
            </w:r>
          </w:p>
        </w:tc>
        <w:tc>
          <w:tcPr>
            <w:tcW w:w="2477" w:type="dxa"/>
            <w:shd w:val="clear" w:color="auto" w:fill="auto"/>
          </w:tcPr>
          <w:p w14:paraId="6DAD9769" w14:textId="77777777" w:rsidR="005C495B" w:rsidRPr="003E06EA" w:rsidRDefault="005C495B" w:rsidP="005C7E51">
            <w:pPr>
              <w:pStyle w:val="affff3"/>
            </w:pPr>
            <w:r w:rsidRPr="00C007E9">
              <w:t>180°46'28"</w:t>
            </w:r>
          </w:p>
        </w:tc>
      </w:tr>
      <w:tr w:rsidR="005C495B" w:rsidRPr="003E06EA" w14:paraId="34DF66F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2E37500" w14:textId="77777777" w:rsidR="005C495B" w:rsidRPr="003E06EA" w:rsidRDefault="005C495B" w:rsidP="005C7E51">
            <w:pPr>
              <w:pStyle w:val="affff3"/>
            </w:pPr>
            <w:r w:rsidRPr="00C007E9">
              <w:t>22</w:t>
            </w:r>
          </w:p>
        </w:tc>
        <w:tc>
          <w:tcPr>
            <w:tcW w:w="2180" w:type="dxa"/>
            <w:shd w:val="clear" w:color="auto" w:fill="auto"/>
          </w:tcPr>
          <w:p w14:paraId="0B0C4CD5" w14:textId="77777777" w:rsidR="005C495B" w:rsidRPr="003E06EA" w:rsidRDefault="005C495B" w:rsidP="005C7E51">
            <w:pPr>
              <w:pStyle w:val="affff3"/>
            </w:pPr>
            <w:r w:rsidRPr="00C007E9">
              <w:t>861114,94</w:t>
            </w:r>
          </w:p>
        </w:tc>
        <w:tc>
          <w:tcPr>
            <w:tcW w:w="2180" w:type="dxa"/>
            <w:shd w:val="clear" w:color="auto" w:fill="auto"/>
          </w:tcPr>
          <w:p w14:paraId="71EC33F5" w14:textId="77777777" w:rsidR="005C495B" w:rsidRPr="003E06EA" w:rsidRDefault="005C495B" w:rsidP="005C7E51">
            <w:pPr>
              <w:pStyle w:val="affff3"/>
            </w:pPr>
            <w:r w:rsidRPr="00C007E9">
              <w:t>2706189,08</w:t>
            </w:r>
          </w:p>
        </w:tc>
        <w:tc>
          <w:tcPr>
            <w:tcW w:w="1520" w:type="dxa"/>
            <w:shd w:val="clear" w:color="auto" w:fill="auto"/>
          </w:tcPr>
          <w:p w14:paraId="0D924122" w14:textId="77777777" w:rsidR="005C495B" w:rsidRPr="003E06EA" w:rsidRDefault="005C495B" w:rsidP="005C7E51">
            <w:pPr>
              <w:pStyle w:val="affff3"/>
            </w:pPr>
            <w:r w:rsidRPr="00C007E9">
              <w:t>3,11</w:t>
            </w:r>
          </w:p>
        </w:tc>
        <w:tc>
          <w:tcPr>
            <w:tcW w:w="2477" w:type="dxa"/>
            <w:shd w:val="clear" w:color="auto" w:fill="auto"/>
          </w:tcPr>
          <w:p w14:paraId="3ED96408" w14:textId="77777777" w:rsidR="005C495B" w:rsidRPr="003E06EA" w:rsidRDefault="005C495B" w:rsidP="005C7E51">
            <w:pPr>
              <w:pStyle w:val="affff3"/>
            </w:pPr>
            <w:r w:rsidRPr="00C007E9">
              <w:t>168°06'41"</w:t>
            </w:r>
          </w:p>
        </w:tc>
      </w:tr>
      <w:tr w:rsidR="005C495B" w:rsidRPr="003E06EA" w14:paraId="217A619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97DE652" w14:textId="77777777" w:rsidR="005C495B" w:rsidRPr="003E06EA" w:rsidRDefault="005C495B" w:rsidP="005C7E51">
            <w:pPr>
              <w:pStyle w:val="affff3"/>
            </w:pPr>
            <w:r w:rsidRPr="00C007E9">
              <w:t>23</w:t>
            </w:r>
          </w:p>
        </w:tc>
        <w:tc>
          <w:tcPr>
            <w:tcW w:w="2180" w:type="dxa"/>
            <w:shd w:val="clear" w:color="auto" w:fill="auto"/>
          </w:tcPr>
          <w:p w14:paraId="6DF9DAC3" w14:textId="77777777" w:rsidR="005C495B" w:rsidRPr="003E06EA" w:rsidRDefault="005C495B" w:rsidP="005C7E51">
            <w:pPr>
              <w:pStyle w:val="affff3"/>
            </w:pPr>
            <w:r w:rsidRPr="00C007E9">
              <w:t>861110,03</w:t>
            </w:r>
          </w:p>
        </w:tc>
        <w:tc>
          <w:tcPr>
            <w:tcW w:w="2180" w:type="dxa"/>
            <w:shd w:val="clear" w:color="auto" w:fill="auto"/>
          </w:tcPr>
          <w:p w14:paraId="254A582A" w14:textId="77777777" w:rsidR="005C495B" w:rsidRPr="003E06EA" w:rsidRDefault="005C495B" w:rsidP="005C7E51">
            <w:pPr>
              <w:pStyle w:val="affff3"/>
            </w:pPr>
            <w:r w:rsidRPr="00C007E9">
              <w:t>2706175,82</w:t>
            </w:r>
          </w:p>
        </w:tc>
        <w:tc>
          <w:tcPr>
            <w:tcW w:w="1520" w:type="dxa"/>
            <w:shd w:val="clear" w:color="auto" w:fill="auto"/>
          </w:tcPr>
          <w:p w14:paraId="3024F756" w14:textId="77777777" w:rsidR="005C495B" w:rsidRPr="003E06EA" w:rsidRDefault="005C495B" w:rsidP="005C7E51">
            <w:pPr>
              <w:pStyle w:val="affff3"/>
            </w:pPr>
            <w:r w:rsidRPr="00C007E9">
              <w:t>14,14</w:t>
            </w:r>
          </w:p>
        </w:tc>
        <w:tc>
          <w:tcPr>
            <w:tcW w:w="2477" w:type="dxa"/>
            <w:shd w:val="clear" w:color="auto" w:fill="auto"/>
          </w:tcPr>
          <w:p w14:paraId="15315AF0" w14:textId="77777777" w:rsidR="005C495B" w:rsidRPr="003E06EA" w:rsidRDefault="005C495B" w:rsidP="005C7E51">
            <w:pPr>
              <w:pStyle w:val="affff3"/>
            </w:pPr>
            <w:r w:rsidRPr="00C007E9">
              <w:t>249°40'52"</w:t>
            </w:r>
          </w:p>
        </w:tc>
      </w:tr>
      <w:tr w:rsidR="005C495B" w:rsidRPr="003E06EA" w14:paraId="37080F3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EFF6EE4" w14:textId="77777777" w:rsidR="005C495B" w:rsidRPr="003E06EA" w:rsidRDefault="005C495B" w:rsidP="005C7E51">
            <w:pPr>
              <w:pStyle w:val="affff3"/>
            </w:pPr>
            <w:r w:rsidRPr="00C007E9">
              <w:t>24</w:t>
            </w:r>
          </w:p>
        </w:tc>
        <w:tc>
          <w:tcPr>
            <w:tcW w:w="2180" w:type="dxa"/>
            <w:shd w:val="clear" w:color="auto" w:fill="auto"/>
          </w:tcPr>
          <w:p w14:paraId="584E1D22" w14:textId="77777777" w:rsidR="005C495B" w:rsidRPr="003E06EA" w:rsidRDefault="005C495B" w:rsidP="005C7E51">
            <w:pPr>
              <w:pStyle w:val="affff3"/>
            </w:pPr>
            <w:r w:rsidRPr="00C007E9">
              <w:t>861112,24</w:t>
            </w:r>
          </w:p>
        </w:tc>
        <w:tc>
          <w:tcPr>
            <w:tcW w:w="2180" w:type="dxa"/>
            <w:shd w:val="clear" w:color="auto" w:fill="auto"/>
          </w:tcPr>
          <w:p w14:paraId="47C08861" w14:textId="77777777" w:rsidR="005C495B" w:rsidRPr="003E06EA" w:rsidRDefault="005C495B" w:rsidP="005C7E51">
            <w:pPr>
              <w:pStyle w:val="affff3"/>
            </w:pPr>
            <w:r w:rsidRPr="00C007E9">
              <w:t>2706174,89</w:t>
            </w:r>
          </w:p>
        </w:tc>
        <w:tc>
          <w:tcPr>
            <w:tcW w:w="1520" w:type="dxa"/>
            <w:shd w:val="clear" w:color="auto" w:fill="auto"/>
          </w:tcPr>
          <w:p w14:paraId="403CC1B6" w14:textId="77777777" w:rsidR="005C495B" w:rsidRPr="003E06EA" w:rsidRDefault="005C495B" w:rsidP="005C7E51">
            <w:pPr>
              <w:pStyle w:val="affff3"/>
            </w:pPr>
            <w:r w:rsidRPr="00C007E9">
              <w:t>2,40</w:t>
            </w:r>
          </w:p>
        </w:tc>
        <w:tc>
          <w:tcPr>
            <w:tcW w:w="2477" w:type="dxa"/>
            <w:shd w:val="clear" w:color="auto" w:fill="auto"/>
          </w:tcPr>
          <w:p w14:paraId="75E0401A" w14:textId="77777777" w:rsidR="005C495B" w:rsidRPr="003E06EA" w:rsidRDefault="005C495B" w:rsidP="005C7E51">
            <w:pPr>
              <w:pStyle w:val="affff3"/>
            </w:pPr>
            <w:r w:rsidRPr="00C007E9">
              <w:t>337°10'41"</w:t>
            </w:r>
          </w:p>
        </w:tc>
      </w:tr>
      <w:tr w:rsidR="005C495B" w:rsidRPr="003E06EA" w14:paraId="4037274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B3DA9A5" w14:textId="77777777" w:rsidR="005C495B" w:rsidRPr="003E06EA" w:rsidRDefault="005C495B" w:rsidP="005C7E51">
            <w:pPr>
              <w:pStyle w:val="affff3"/>
            </w:pPr>
            <w:r w:rsidRPr="00C007E9">
              <w:t>1</w:t>
            </w:r>
          </w:p>
        </w:tc>
        <w:tc>
          <w:tcPr>
            <w:tcW w:w="2180" w:type="dxa"/>
            <w:shd w:val="clear" w:color="auto" w:fill="auto"/>
          </w:tcPr>
          <w:p w14:paraId="17A1FCE7" w14:textId="77777777" w:rsidR="005C495B" w:rsidRPr="003E06EA" w:rsidRDefault="005C495B" w:rsidP="005C7E51">
            <w:pPr>
              <w:pStyle w:val="affff3"/>
            </w:pPr>
            <w:r w:rsidRPr="00C007E9">
              <w:t>861106,51</w:t>
            </w:r>
          </w:p>
        </w:tc>
        <w:tc>
          <w:tcPr>
            <w:tcW w:w="2180" w:type="dxa"/>
            <w:shd w:val="clear" w:color="auto" w:fill="auto"/>
          </w:tcPr>
          <w:p w14:paraId="3C6FFB37" w14:textId="77777777" w:rsidR="005C495B" w:rsidRPr="003E06EA" w:rsidRDefault="005C495B" w:rsidP="005C7E51">
            <w:pPr>
              <w:pStyle w:val="affff3"/>
            </w:pPr>
            <w:r w:rsidRPr="00C007E9">
              <w:t>2706148,07</w:t>
            </w:r>
          </w:p>
        </w:tc>
        <w:tc>
          <w:tcPr>
            <w:tcW w:w="1520" w:type="dxa"/>
            <w:shd w:val="clear" w:color="auto" w:fill="auto"/>
          </w:tcPr>
          <w:p w14:paraId="2F0549E5" w14:textId="77777777" w:rsidR="005C495B" w:rsidRPr="003E06EA" w:rsidRDefault="005C495B" w:rsidP="005C7E51">
            <w:pPr>
              <w:pStyle w:val="affff3"/>
            </w:pPr>
            <w:r w:rsidRPr="00C007E9">
              <w:t>27,43</w:t>
            </w:r>
          </w:p>
        </w:tc>
        <w:tc>
          <w:tcPr>
            <w:tcW w:w="2477" w:type="dxa"/>
            <w:shd w:val="clear" w:color="auto" w:fill="auto"/>
          </w:tcPr>
          <w:p w14:paraId="78F092A8" w14:textId="77777777" w:rsidR="005C495B" w:rsidRPr="003E06EA" w:rsidRDefault="005C495B" w:rsidP="005C7E51">
            <w:pPr>
              <w:pStyle w:val="affff3"/>
            </w:pPr>
            <w:r w:rsidRPr="00C007E9">
              <w:t>257°56'25"</w:t>
            </w:r>
          </w:p>
        </w:tc>
      </w:tr>
      <w:tr w:rsidR="005C495B" w:rsidRPr="003E06EA" w14:paraId="2629DC04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1EEA862B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4</w:t>
            </w:r>
          </w:p>
        </w:tc>
      </w:tr>
      <w:tr w:rsidR="005C495B" w:rsidRPr="003E06EA" w14:paraId="1E5891E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EEA485E" w14:textId="77777777" w:rsidR="005C495B" w:rsidRPr="003E06EA" w:rsidRDefault="005C495B" w:rsidP="005C7E51">
            <w:pPr>
              <w:pStyle w:val="affff3"/>
            </w:pPr>
            <w:r w:rsidRPr="00AA4831">
              <w:t>1</w:t>
            </w:r>
          </w:p>
        </w:tc>
        <w:tc>
          <w:tcPr>
            <w:tcW w:w="2180" w:type="dxa"/>
            <w:shd w:val="clear" w:color="auto" w:fill="auto"/>
          </w:tcPr>
          <w:p w14:paraId="6CE6F97D" w14:textId="77777777" w:rsidR="005C495B" w:rsidRPr="003E06EA" w:rsidRDefault="005C495B" w:rsidP="005C7E51">
            <w:pPr>
              <w:pStyle w:val="affff3"/>
            </w:pPr>
            <w:r w:rsidRPr="00AA4831">
              <w:t>860769,79</w:t>
            </w:r>
          </w:p>
        </w:tc>
        <w:tc>
          <w:tcPr>
            <w:tcW w:w="2180" w:type="dxa"/>
            <w:shd w:val="clear" w:color="auto" w:fill="auto"/>
          </w:tcPr>
          <w:p w14:paraId="73FE2B37" w14:textId="77777777" w:rsidR="005C495B" w:rsidRPr="003E06EA" w:rsidRDefault="005C495B" w:rsidP="005C7E51">
            <w:pPr>
              <w:pStyle w:val="affff3"/>
            </w:pPr>
            <w:r w:rsidRPr="00AA4831">
              <w:t>2705617,24</w:t>
            </w:r>
          </w:p>
        </w:tc>
        <w:tc>
          <w:tcPr>
            <w:tcW w:w="1520" w:type="dxa"/>
            <w:shd w:val="clear" w:color="auto" w:fill="auto"/>
          </w:tcPr>
          <w:p w14:paraId="78CCD217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64A4B8F6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8481A2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E23145" w14:textId="77777777" w:rsidR="005C495B" w:rsidRPr="003E06EA" w:rsidRDefault="005C495B" w:rsidP="005C7E51">
            <w:pPr>
              <w:pStyle w:val="affff3"/>
            </w:pPr>
            <w:r w:rsidRPr="00AA4831">
              <w:t>2</w:t>
            </w:r>
          </w:p>
        </w:tc>
        <w:tc>
          <w:tcPr>
            <w:tcW w:w="2180" w:type="dxa"/>
            <w:shd w:val="clear" w:color="auto" w:fill="auto"/>
          </w:tcPr>
          <w:p w14:paraId="6E89028C" w14:textId="77777777" w:rsidR="005C495B" w:rsidRPr="003E06EA" w:rsidRDefault="005C495B" w:rsidP="005C7E51">
            <w:pPr>
              <w:pStyle w:val="affff3"/>
            </w:pPr>
            <w:r w:rsidRPr="00AA4831">
              <w:t>860755,35</w:t>
            </w:r>
          </w:p>
        </w:tc>
        <w:tc>
          <w:tcPr>
            <w:tcW w:w="2180" w:type="dxa"/>
            <w:shd w:val="clear" w:color="auto" w:fill="auto"/>
          </w:tcPr>
          <w:p w14:paraId="1933B6F0" w14:textId="77777777" w:rsidR="005C495B" w:rsidRPr="003E06EA" w:rsidRDefault="005C495B" w:rsidP="005C7E51">
            <w:pPr>
              <w:pStyle w:val="affff3"/>
            </w:pPr>
            <w:r w:rsidRPr="00AA4831">
              <w:t>2705686,32</w:t>
            </w:r>
          </w:p>
        </w:tc>
        <w:tc>
          <w:tcPr>
            <w:tcW w:w="1520" w:type="dxa"/>
            <w:shd w:val="clear" w:color="auto" w:fill="auto"/>
          </w:tcPr>
          <w:p w14:paraId="6FFDD540" w14:textId="77777777" w:rsidR="005C495B" w:rsidRPr="003E06EA" w:rsidRDefault="005C495B" w:rsidP="005C7E51">
            <w:pPr>
              <w:pStyle w:val="affff3"/>
            </w:pPr>
            <w:r w:rsidRPr="00AA4831">
              <w:t>70,57</w:t>
            </w:r>
          </w:p>
        </w:tc>
        <w:tc>
          <w:tcPr>
            <w:tcW w:w="2477" w:type="dxa"/>
            <w:shd w:val="clear" w:color="auto" w:fill="auto"/>
          </w:tcPr>
          <w:p w14:paraId="77EADDB3" w14:textId="77777777" w:rsidR="005C495B" w:rsidRPr="003E06EA" w:rsidRDefault="005C495B" w:rsidP="005C7E51">
            <w:pPr>
              <w:pStyle w:val="affff3"/>
            </w:pPr>
            <w:r w:rsidRPr="00AA4831">
              <w:t>101°48'05"</w:t>
            </w:r>
          </w:p>
        </w:tc>
      </w:tr>
      <w:tr w:rsidR="005C495B" w:rsidRPr="003E06EA" w14:paraId="1295F89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11F58CD" w14:textId="77777777" w:rsidR="005C495B" w:rsidRPr="003E06EA" w:rsidRDefault="005C495B" w:rsidP="005C7E51">
            <w:pPr>
              <w:pStyle w:val="affff3"/>
            </w:pPr>
            <w:r w:rsidRPr="00AA4831">
              <w:t>3</w:t>
            </w:r>
          </w:p>
        </w:tc>
        <w:tc>
          <w:tcPr>
            <w:tcW w:w="2180" w:type="dxa"/>
            <w:shd w:val="clear" w:color="auto" w:fill="auto"/>
          </w:tcPr>
          <w:p w14:paraId="3A9E9121" w14:textId="77777777" w:rsidR="005C495B" w:rsidRPr="003E06EA" w:rsidRDefault="005C495B" w:rsidP="005C7E51">
            <w:pPr>
              <w:pStyle w:val="affff3"/>
            </w:pPr>
            <w:r w:rsidRPr="00AA4831">
              <w:t>860753,04</w:t>
            </w:r>
          </w:p>
        </w:tc>
        <w:tc>
          <w:tcPr>
            <w:tcW w:w="2180" w:type="dxa"/>
            <w:shd w:val="clear" w:color="auto" w:fill="auto"/>
          </w:tcPr>
          <w:p w14:paraId="703284F7" w14:textId="77777777" w:rsidR="005C495B" w:rsidRPr="003E06EA" w:rsidRDefault="005C495B" w:rsidP="005C7E51">
            <w:pPr>
              <w:pStyle w:val="affff3"/>
            </w:pPr>
            <w:r w:rsidRPr="00AA4831">
              <w:t>2705855,23</w:t>
            </w:r>
          </w:p>
        </w:tc>
        <w:tc>
          <w:tcPr>
            <w:tcW w:w="1520" w:type="dxa"/>
            <w:shd w:val="clear" w:color="auto" w:fill="auto"/>
          </w:tcPr>
          <w:p w14:paraId="5D23D9BC" w14:textId="77777777" w:rsidR="005C495B" w:rsidRPr="003E06EA" w:rsidRDefault="005C495B" w:rsidP="005C7E51">
            <w:pPr>
              <w:pStyle w:val="affff3"/>
            </w:pPr>
            <w:r w:rsidRPr="00AA4831">
              <w:t>168,92</w:t>
            </w:r>
          </w:p>
        </w:tc>
        <w:tc>
          <w:tcPr>
            <w:tcW w:w="2477" w:type="dxa"/>
            <w:shd w:val="clear" w:color="auto" w:fill="auto"/>
          </w:tcPr>
          <w:p w14:paraId="4364F19D" w14:textId="77777777" w:rsidR="005C495B" w:rsidRPr="003E06EA" w:rsidRDefault="005C495B" w:rsidP="005C7E51">
            <w:pPr>
              <w:pStyle w:val="affff3"/>
            </w:pPr>
            <w:r w:rsidRPr="00AA4831">
              <w:t>90°47'10"</w:t>
            </w:r>
          </w:p>
        </w:tc>
      </w:tr>
      <w:tr w:rsidR="005C495B" w:rsidRPr="003E06EA" w14:paraId="23B4994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E6E898E" w14:textId="77777777" w:rsidR="005C495B" w:rsidRPr="003E06EA" w:rsidRDefault="005C495B" w:rsidP="005C7E51">
            <w:pPr>
              <w:pStyle w:val="affff3"/>
            </w:pPr>
            <w:r w:rsidRPr="00AA4831">
              <w:t>4</w:t>
            </w:r>
          </w:p>
        </w:tc>
        <w:tc>
          <w:tcPr>
            <w:tcW w:w="2180" w:type="dxa"/>
            <w:shd w:val="clear" w:color="auto" w:fill="auto"/>
          </w:tcPr>
          <w:p w14:paraId="119FD81E" w14:textId="77777777" w:rsidR="005C495B" w:rsidRPr="003E06EA" w:rsidRDefault="005C495B" w:rsidP="005C7E51">
            <w:pPr>
              <w:pStyle w:val="affff3"/>
            </w:pPr>
            <w:r w:rsidRPr="00AA4831">
              <w:t>860895,16</w:t>
            </w:r>
          </w:p>
        </w:tc>
        <w:tc>
          <w:tcPr>
            <w:tcW w:w="2180" w:type="dxa"/>
            <w:shd w:val="clear" w:color="auto" w:fill="auto"/>
          </w:tcPr>
          <w:p w14:paraId="3C32ADF9" w14:textId="77777777" w:rsidR="005C495B" w:rsidRPr="003E06EA" w:rsidRDefault="005C495B" w:rsidP="005C7E51">
            <w:pPr>
              <w:pStyle w:val="affff3"/>
            </w:pPr>
            <w:r w:rsidRPr="00AA4831">
              <w:t>2705826,11</w:t>
            </w:r>
          </w:p>
        </w:tc>
        <w:tc>
          <w:tcPr>
            <w:tcW w:w="1520" w:type="dxa"/>
            <w:shd w:val="clear" w:color="auto" w:fill="auto"/>
          </w:tcPr>
          <w:p w14:paraId="7F48F056" w14:textId="77777777" w:rsidR="005C495B" w:rsidRPr="003E06EA" w:rsidRDefault="005C495B" w:rsidP="005C7E51">
            <w:pPr>
              <w:pStyle w:val="affff3"/>
            </w:pPr>
            <w:r w:rsidRPr="00AA4831">
              <w:t>145,08</w:t>
            </w:r>
          </w:p>
        </w:tc>
        <w:tc>
          <w:tcPr>
            <w:tcW w:w="2477" w:type="dxa"/>
            <w:shd w:val="clear" w:color="auto" w:fill="auto"/>
          </w:tcPr>
          <w:p w14:paraId="2C390D01" w14:textId="77777777" w:rsidR="005C495B" w:rsidRPr="003E06EA" w:rsidRDefault="005C495B" w:rsidP="005C7E51">
            <w:pPr>
              <w:pStyle w:val="affff3"/>
            </w:pPr>
            <w:r w:rsidRPr="00AA4831">
              <w:t>348°25'12"</w:t>
            </w:r>
          </w:p>
        </w:tc>
      </w:tr>
      <w:tr w:rsidR="005C495B" w:rsidRPr="003E06EA" w14:paraId="32FC704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26948A7" w14:textId="77777777" w:rsidR="005C495B" w:rsidRPr="003E06EA" w:rsidRDefault="005C495B" w:rsidP="005C7E51">
            <w:pPr>
              <w:pStyle w:val="affff3"/>
            </w:pPr>
            <w:r w:rsidRPr="00AA4831">
              <w:t>5</w:t>
            </w:r>
          </w:p>
        </w:tc>
        <w:tc>
          <w:tcPr>
            <w:tcW w:w="2180" w:type="dxa"/>
            <w:shd w:val="clear" w:color="auto" w:fill="auto"/>
          </w:tcPr>
          <w:p w14:paraId="7C152547" w14:textId="77777777" w:rsidR="005C495B" w:rsidRPr="003E06EA" w:rsidRDefault="005C495B" w:rsidP="005C7E51">
            <w:pPr>
              <w:pStyle w:val="affff3"/>
            </w:pPr>
            <w:r w:rsidRPr="00AA4831">
              <w:t>861030,22</w:t>
            </w:r>
          </w:p>
        </w:tc>
        <w:tc>
          <w:tcPr>
            <w:tcW w:w="2180" w:type="dxa"/>
            <w:shd w:val="clear" w:color="auto" w:fill="auto"/>
          </w:tcPr>
          <w:p w14:paraId="5244033D" w14:textId="77777777" w:rsidR="005C495B" w:rsidRPr="003E06EA" w:rsidRDefault="005C495B" w:rsidP="005C7E51">
            <w:pPr>
              <w:pStyle w:val="affff3"/>
            </w:pPr>
            <w:r w:rsidRPr="00AA4831">
              <w:t>2705831,70</w:t>
            </w:r>
          </w:p>
        </w:tc>
        <w:tc>
          <w:tcPr>
            <w:tcW w:w="1520" w:type="dxa"/>
            <w:shd w:val="clear" w:color="auto" w:fill="auto"/>
          </w:tcPr>
          <w:p w14:paraId="163D0B1D" w14:textId="77777777" w:rsidR="005C495B" w:rsidRPr="003E06EA" w:rsidRDefault="005C495B" w:rsidP="005C7E51">
            <w:pPr>
              <w:pStyle w:val="affff3"/>
            </w:pPr>
            <w:r w:rsidRPr="00AA4831">
              <w:t>135,18</w:t>
            </w:r>
          </w:p>
        </w:tc>
        <w:tc>
          <w:tcPr>
            <w:tcW w:w="2477" w:type="dxa"/>
            <w:shd w:val="clear" w:color="auto" w:fill="auto"/>
          </w:tcPr>
          <w:p w14:paraId="3EE003BE" w14:textId="77777777" w:rsidR="005C495B" w:rsidRPr="003E06EA" w:rsidRDefault="005C495B" w:rsidP="005C7E51">
            <w:pPr>
              <w:pStyle w:val="affff3"/>
            </w:pPr>
            <w:r w:rsidRPr="00AA4831">
              <w:t>2°22'13"</w:t>
            </w:r>
          </w:p>
        </w:tc>
      </w:tr>
      <w:tr w:rsidR="005C495B" w:rsidRPr="003E06EA" w14:paraId="31467C1D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96D49D6" w14:textId="77777777" w:rsidR="005C495B" w:rsidRPr="003E06EA" w:rsidRDefault="005C495B" w:rsidP="005C7E51">
            <w:pPr>
              <w:pStyle w:val="affff3"/>
            </w:pPr>
            <w:r w:rsidRPr="00AA4831">
              <w:t>6</w:t>
            </w:r>
          </w:p>
        </w:tc>
        <w:tc>
          <w:tcPr>
            <w:tcW w:w="2180" w:type="dxa"/>
            <w:shd w:val="clear" w:color="auto" w:fill="auto"/>
          </w:tcPr>
          <w:p w14:paraId="10B666FE" w14:textId="77777777" w:rsidR="005C495B" w:rsidRPr="003E06EA" w:rsidRDefault="005C495B" w:rsidP="005C7E51">
            <w:pPr>
              <w:pStyle w:val="affff3"/>
            </w:pPr>
            <w:r w:rsidRPr="00AA4831">
              <w:t>861031,24</w:t>
            </w:r>
          </w:p>
        </w:tc>
        <w:tc>
          <w:tcPr>
            <w:tcW w:w="2180" w:type="dxa"/>
            <w:shd w:val="clear" w:color="auto" w:fill="auto"/>
          </w:tcPr>
          <w:p w14:paraId="4099E65B" w14:textId="77777777" w:rsidR="005C495B" w:rsidRPr="003E06EA" w:rsidRDefault="005C495B" w:rsidP="005C7E51">
            <w:pPr>
              <w:pStyle w:val="affff3"/>
            </w:pPr>
            <w:r w:rsidRPr="00AA4831">
              <w:t>2705784,70</w:t>
            </w:r>
          </w:p>
        </w:tc>
        <w:tc>
          <w:tcPr>
            <w:tcW w:w="1520" w:type="dxa"/>
            <w:shd w:val="clear" w:color="auto" w:fill="auto"/>
          </w:tcPr>
          <w:p w14:paraId="6B2700DB" w14:textId="77777777" w:rsidR="005C495B" w:rsidRPr="003E06EA" w:rsidRDefault="005C495B" w:rsidP="005C7E51">
            <w:pPr>
              <w:pStyle w:val="affff3"/>
            </w:pPr>
            <w:r w:rsidRPr="00AA4831">
              <w:t>47,01</w:t>
            </w:r>
          </w:p>
        </w:tc>
        <w:tc>
          <w:tcPr>
            <w:tcW w:w="2477" w:type="dxa"/>
            <w:shd w:val="clear" w:color="auto" w:fill="auto"/>
          </w:tcPr>
          <w:p w14:paraId="5258BC8E" w14:textId="77777777" w:rsidR="005C495B" w:rsidRPr="003E06EA" w:rsidRDefault="005C495B" w:rsidP="005C7E51">
            <w:pPr>
              <w:pStyle w:val="affff3"/>
            </w:pPr>
            <w:r w:rsidRPr="00AA4831">
              <w:t>271°14'18"</w:t>
            </w:r>
          </w:p>
        </w:tc>
      </w:tr>
      <w:tr w:rsidR="005C495B" w:rsidRPr="003E06EA" w14:paraId="296CB65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81426EB" w14:textId="77777777" w:rsidR="005C495B" w:rsidRPr="003E06EA" w:rsidRDefault="005C495B" w:rsidP="005C7E51">
            <w:pPr>
              <w:pStyle w:val="affff3"/>
            </w:pPr>
            <w:r w:rsidRPr="00AA4831">
              <w:t>7</w:t>
            </w:r>
          </w:p>
        </w:tc>
        <w:tc>
          <w:tcPr>
            <w:tcW w:w="2180" w:type="dxa"/>
            <w:shd w:val="clear" w:color="auto" w:fill="auto"/>
          </w:tcPr>
          <w:p w14:paraId="38260307" w14:textId="77777777" w:rsidR="005C495B" w:rsidRPr="003E06EA" w:rsidRDefault="005C495B" w:rsidP="005C7E51">
            <w:pPr>
              <w:pStyle w:val="affff3"/>
            </w:pPr>
            <w:r w:rsidRPr="00AA4831">
              <w:t>861046,56</w:t>
            </w:r>
          </w:p>
        </w:tc>
        <w:tc>
          <w:tcPr>
            <w:tcW w:w="2180" w:type="dxa"/>
            <w:shd w:val="clear" w:color="auto" w:fill="auto"/>
          </w:tcPr>
          <w:p w14:paraId="254EEE8C" w14:textId="77777777" w:rsidR="005C495B" w:rsidRPr="003E06EA" w:rsidRDefault="005C495B" w:rsidP="005C7E51">
            <w:pPr>
              <w:pStyle w:val="affff3"/>
            </w:pPr>
            <w:r w:rsidRPr="00AA4831">
              <w:t>2705646,17</w:t>
            </w:r>
          </w:p>
        </w:tc>
        <w:tc>
          <w:tcPr>
            <w:tcW w:w="1520" w:type="dxa"/>
            <w:shd w:val="clear" w:color="auto" w:fill="auto"/>
          </w:tcPr>
          <w:p w14:paraId="602243E1" w14:textId="77777777" w:rsidR="005C495B" w:rsidRPr="003E06EA" w:rsidRDefault="005C495B" w:rsidP="005C7E51">
            <w:pPr>
              <w:pStyle w:val="affff3"/>
            </w:pPr>
            <w:r w:rsidRPr="00AA4831">
              <w:t>139,38</w:t>
            </w:r>
          </w:p>
        </w:tc>
        <w:tc>
          <w:tcPr>
            <w:tcW w:w="2477" w:type="dxa"/>
            <w:shd w:val="clear" w:color="auto" w:fill="auto"/>
          </w:tcPr>
          <w:p w14:paraId="1D92F278" w14:textId="77777777" w:rsidR="005C495B" w:rsidRPr="003E06EA" w:rsidRDefault="005C495B" w:rsidP="005C7E51">
            <w:pPr>
              <w:pStyle w:val="affff3"/>
            </w:pPr>
            <w:r w:rsidRPr="00AA4831">
              <w:t>276°18'38"</w:t>
            </w:r>
          </w:p>
        </w:tc>
      </w:tr>
      <w:tr w:rsidR="005C495B" w:rsidRPr="003E06EA" w14:paraId="0514C143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A9D06A5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5</w:t>
            </w:r>
          </w:p>
        </w:tc>
      </w:tr>
      <w:tr w:rsidR="005C495B" w:rsidRPr="003E06EA" w14:paraId="37A333B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846C83D" w14:textId="77777777" w:rsidR="005C495B" w:rsidRPr="003E06EA" w:rsidRDefault="005C495B" w:rsidP="005C7E51">
            <w:pPr>
              <w:pStyle w:val="affff3"/>
            </w:pPr>
            <w:r w:rsidRPr="00F34469">
              <w:t>1</w:t>
            </w:r>
          </w:p>
        </w:tc>
        <w:tc>
          <w:tcPr>
            <w:tcW w:w="2180" w:type="dxa"/>
            <w:shd w:val="clear" w:color="auto" w:fill="auto"/>
          </w:tcPr>
          <w:p w14:paraId="1E7C75AC" w14:textId="77777777" w:rsidR="005C495B" w:rsidRPr="003E06EA" w:rsidRDefault="005C495B" w:rsidP="005C7E51">
            <w:pPr>
              <w:pStyle w:val="affff3"/>
            </w:pPr>
            <w:r w:rsidRPr="00F34469">
              <w:t>860995,52</w:t>
            </w:r>
          </w:p>
        </w:tc>
        <w:tc>
          <w:tcPr>
            <w:tcW w:w="2180" w:type="dxa"/>
            <w:shd w:val="clear" w:color="auto" w:fill="auto"/>
          </w:tcPr>
          <w:p w14:paraId="27BB1317" w14:textId="77777777" w:rsidR="005C495B" w:rsidRPr="003E06EA" w:rsidRDefault="005C495B" w:rsidP="005C7E51">
            <w:pPr>
              <w:pStyle w:val="affff3"/>
            </w:pPr>
            <w:r w:rsidRPr="00F34469">
              <w:t>2705855,28</w:t>
            </w:r>
          </w:p>
        </w:tc>
        <w:tc>
          <w:tcPr>
            <w:tcW w:w="1520" w:type="dxa"/>
            <w:shd w:val="clear" w:color="auto" w:fill="auto"/>
          </w:tcPr>
          <w:p w14:paraId="4ED81765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530666D1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7AF61FD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B03105B" w14:textId="77777777" w:rsidR="005C495B" w:rsidRPr="003E06EA" w:rsidRDefault="005C495B" w:rsidP="005C7E51">
            <w:pPr>
              <w:pStyle w:val="affff3"/>
            </w:pPr>
            <w:r w:rsidRPr="00F34469">
              <w:t>2</w:t>
            </w:r>
          </w:p>
        </w:tc>
        <w:tc>
          <w:tcPr>
            <w:tcW w:w="2180" w:type="dxa"/>
            <w:shd w:val="clear" w:color="auto" w:fill="auto"/>
          </w:tcPr>
          <w:p w14:paraId="0F971AA0" w14:textId="77777777" w:rsidR="005C495B" w:rsidRPr="003E06EA" w:rsidRDefault="005C495B" w:rsidP="005C7E51">
            <w:pPr>
              <w:pStyle w:val="affff3"/>
            </w:pPr>
            <w:r w:rsidRPr="00F34469">
              <w:t>860997,45</w:t>
            </w:r>
          </w:p>
        </w:tc>
        <w:tc>
          <w:tcPr>
            <w:tcW w:w="2180" w:type="dxa"/>
            <w:shd w:val="clear" w:color="auto" w:fill="auto"/>
          </w:tcPr>
          <w:p w14:paraId="32E51C01" w14:textId="77777777" w:rsidR="005C495B" w:rsidRPr="003E06EA" w:rsidRDefault="005C495B" w:rsidP="005C7E51">
            <w:pPr>
              <w:pStyle w:val="affff3"/>
            </w:pPr>
            <w:r w:rsidRPr="00F34469">
              <w:t>2705890,68</w:t>
            </w:r>
          </w:p>
        </w:tc>
        <w:tc>
          <w:tcPr>
            <w:tcW w:w="1520" w:type="dxa"/>
            <w:shd w:val="clear" w:color="auto" w:fill="auto"/>
          </w:tcPr>
          <w:p w14:paraId="1A702ED4" w14:textId="77777777" w:rsidR="005C495B" w:rsidRPr="003E06EA" w:rsidRDefault="005C495B" w:rsidP="005C7E51">
            <w:pPr>
              <w:pStyle w:val="affff3"/>
            </w:pPr>
            <w:r w:rsidRPr="00F34469">
              <w:t>35,45</w:t>
            </w:r>
          </w:p>
        </w:tc>
        <w:tc>
          <w:tcPr>
            <w:tcW w:w="2477" w:type="dxa"/>
            <w:shd w:val="clear" w:color="auto" w:fill="auto"/>
          </w:tcPr>
          <w:p w14:paraId="5CC13409" w14:textId="77777777" w:rsidR="005C495B" w:rsidRPr="003E06EA" w:rsidRDefault="005C495B" w:rsidP="005C7E51">
            <w:pPr>
              <w:pStyle w:val="affff3"/>
            </w:pPr>
            <w:r w:rsidRPr="00F34469">
              <w:t>86°52'17"</w:t>
            </w:r>
          </w:p>
        </w:tc>
      </w:tr>
      <w:tr w:rsidR="005C495B" w:rsidRPr="003E06EA" w14:paraId="394AB36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F31AFB6" w14:textId="77777777" w:rsidR="005C495B" w:rsidRPr="003E06EA" w:rsidRDefault="005C495B" w:rsidP="005C7E51">
            <w:pPr>
              <w:pStyle w:val="affff3"/>
            </w:pPr>
            <w:r w:rsidRPr="00F34469">
              <w:t>3</w:t>
            </w:r>
          </w:p>
        </w:tc>
        <w:tc>
          <w:tcPr>
            <w:tcW w:w="2180" w:type="dxa"/>
            <w:shd w:val="clear" w:color="auto" w:fill="auto"/>
          </w:tcPr>
          <w:p w14:paraId="402EC324" w14:textId="77777777" w:rsidR="005C495B" w:rsidRPr="003E06EA" w:rsidRDefault="005C495B" w:rsidP="005C7E51">
            <w:pPr>
              <w:pStyle w:val="affff3"/>
            </w:pPr>
            <w:r w:rsidRPr="00F34469">
              <w:t>861006,06</w:t>
            </w:r>
          </w:p>
        </w:tc>
        <w:tc>
          <w:tcPr>
            <w:tcW w:w="2180" w:type="dxa"/>
            <w:shd w:val="clear" w:color="auto" w:fill="auto"/>
          </w:tcPr>
          <w:p w14:paraId="5D0116BD" w14:textId="77777777" w:rsidR="005C495B" w:rsidRPr="003E06EA" w:rsidRDefault="005C495B" w:rsidP="005C7E51">
            <w:pPr>
              <w:pStyle w:val="affff3"/>
            </w:pPr>
            <w:r w:rsidRPr="00F34469">
              <w:t>2705907,24</w:t>
            </w:r>
          </w:p>
        </w:tc>
        <w:tc>
          <w:tcPr>
            <w:tcW w:w="1520" w:type="dxa"/>
            <w:shd w:val="clear" w:color="auto" w:fill="auto"/>
          </w:tcPr>
          <w:p w14:paraId="0DD248A0" w14:textId="77777777" w:rsidR="005C495B" w:rsidRPr="003E06EA" w:rsidRDefault="005C495B" w:rsidP="005C7E51">
            <w:pPr>
              <w:pStyle w:val="affff3"/>
            </w:pPr>
            <w:r w:rsidRPr="00F34469">
              <w:t>18,66</w:t>
            </w:r>
          </w:p>
        </w:tc>
        <w:tc>
          <w:tcPr>
            <w:tcW w:w="2477" w:type="dxa"/>
            <w:shd w:val="clear" w:color="auto" w:fill="auto"/>
          </w:tcPr>
          <w:p w14:paraId="5738CE2F" w14:textId="77777777" w:rsidR="005C495B" w:rsidRPr="003E06EA" w:rsidRDefault="005C495B" w:rsidP="005C7E51">
            <w:pPr>
              <w:pStyle w:val="affff3"/>
            </w:pPr>
            <w:r w:rsidRPr="00F34469">
              <w:t>62°31'44"</w:t>
            </w:r>
          </w:p>
        </w:tc>
      </w:tr>
      <w:tr w:rsidR="005C495B" w:rsidRPr="003E06EA" w14:paraId="282BBFF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1D2019E" w14:textId="77777777" w:rsidR="005C495B" w:rsidRPr="003E06EA" w:rsidRDefault="005C495B" w:rsidP="005C7E51">
            <w:pPr>
              <w:pStyle w:val="affff3"/>
            </w:pPr>
            <w:r w:rsidRPr="00F34469">
              <w:t>4</w:t>
            </w:r>
          </w:p>
        </w:tc>
        <w:tc>
          <w:tcPr>
            <w:tcW w:w="2180" w:type="dxa"/>
            <w:shd w:val="clear" w:color="auto" w:fill="auto"/>
          </w:tcPr>
          <w:p w14:paraId="7094B388" w14:textId="77777777" w:rsidR="005C495B" w:rsidRPr="003E06EA" w:rsidRDefault="005C495B" w:rsidP="005C7E51">
            <w:pPr>
              <w:pStyle w:val="affff3"/>
            </w:pPr>
            <w:r w:rsidRPr="00F34469">
              <w:t>861011,75</w:t>
            </w:r>
          </w:p>
        </w:tc>
        <w:tc>
          <w:tcPr>
            <w:tcW w:w="2180" w:type="dxa"/>
            <w:shd w:val="clear" w:color="auto" w:fill="auto"/>
          </w:tcPr>
          <w:p w14:paraId="13B85DE6" w14:textId="77777777" w:rsidR="005C495B" w:rsidRPr="003E06EA" w:rsidRDefault="005C495B" w:rsidP="005C7E51">
            <w:pPr>
              <w:pStyle w:val="affff3"/>
            </w:pPr>
            <w:r w:rsidRPr="00F34469">
              <w:t>2705959,76</w:t>
            </w:r>
          </w:p>
        </w:tc>
        <w:tc>
          <w:tcPr>
            <w:tcW w:w="1520" w:type="dxa"/>
            <w:shd w:val="clear" w:color="auto" w:fill="auto"/>
          </w:tcPr>
          <w:p w14:paraId="22F703EB" w14:textId="77777777" w:rsidR="005C495B" w:rsidRPr="003E06EA" w:rsidRDefault="005C495B" w:rsidP="005C7E51">
            <w:pPr>
              <w:pStyle w:val="affff3"/>
            </w:pPr>
            <w:r w:rsidRPr="00F34469">
              <w:t>52,83</w:t>
            </w:r>
          </w:p>
        </w:tc>
        <w:tc>
          <w:tcPr>
            <w:tcW w:w="2477" w:type="dxa"/>
            <w:shd w:val="clear" w:color="auto" w:fill="auto"/>
          </w:tcPr>
          <w:p w14:paraId="795E0D28" w14:textId="77777777" w:rsidR="005C495B" w:rsidRPr="003E06EA" w:rsidRDefault="005C495B" w:rsidP="005C7E51">
            <w:pPr>
              <w:pStyle w:val="affff3"/>
            </w:pPr>
            <w:r w:rsidRPr="00F34469">
              <w:t>83°49'</w:t>
            </w:r>
          </w:p>
        </w:tc>
      </w:tr>
      <w:tr w:rsidR="005C495B" w:rsidRPr="003E06EA" w14:paraId="0D5D8D8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170AAD2" w14:textId="77777777" w:rsidR="005C495B" w:rsidRPr="003E06EA" w:rsidRDefault="005C495B" w:rsidP="005C7E51">
            <w:pPr>
              <w:pStyle w:val="affff3"/>
            </w:pPr>
            <w:r w:rsidRPr="00F34469">
              <w:t>5</w:t>
            </w:r>
          </w:p>
        </w:tc>
        <w:tc>
          <w:tcPr>
            <w:tcW w:w="2180" w:type="dxa"/>
            <w:shd w:val="clear" w:color="auto" w:fill="auto"/>
          </w:tcPr>
          <w:p w14:paraId="4A55FB54" w14:textId="77777777" w:rsidR="005C495B" w:rsidRPr="003E06EA" w:rsidRDefault="005C495B" w:rsidP="005C7E51">
            <w:pPr>
              <w:pStyle w:val="affff3"/>
            </w:pPr>
            <w:r w:rsidRPr="00F34469">
              <w:t>861013,48</w:t>
            </w:r>
          </w:p>
        </w:tc>
        <w:tc>
          <w:tcPr>
            <w:tcW w:w="2180" w:type="dxa"/>
            <w:shd w:val="clear" w:color="auto" w:fill="auto"/>
          </w:tcPr>
          <w:p w14:paraId="5F979277" w14:textId="77777777" w:rsidR="005C495B" w:rsidRPr="003E06EA" w:rsidRDefault="005C495B" w:rsidP="005C7E51">
            <w:pPr>
              <w:pStyle w:val="affff3"/>
            </w:pPr>
            <w:r w:rsidRPr="00F34469">
              <w:t>2705978,95</w:t>
            </w:r>
          </w:p>
        </w:tc>
        <w:tc>
          <w:tcPr>
            <w:tcW w:w="1520" w:type="dxa"/>
            <w:shd w:val="clear" w:color="auto" w:fill="auto"/>
          </w:tcPr>
          <w:p w14:paraId="54DACDF9" w14:textId="77777777" w:rsidR="005C495B" w:rsidRPr="003E06EA" w:rsidRDefault="005C495B" w:rsidP="005C7E51">
            <w:pPr>
              <w:pStyle w:val="affff3"/>
            </w:pPr>
            <w:r w:rsidRPr="00F34469">
              <w:t>19,27</w:t>
            </w:r>
          </w:p>
        </w:tc>
        <w:tc>
          <w:tcPr>
            <w:tcW w:w="2477" w:type="dxa"/>
            <w:shd w:val="clear" w:color="auto" w:fill="auto"/>
          </w:tcPr>
          <w:p w14:paraId="691CB520" w14:textId="77777777" w:rsidR="005C495B" w:rsidRPr="003E06EA" w:rsidRDefault="005C495B" w:rsidP="005C7E51">
            <w:pPr>
              <w:pStyle w:val="affff3"/>
            </w:pPr>
            <w:r w:rsidRPr="00F34469">
              <w:t>84°50'55"</w:t>
            </w:r>
          </w:p>
        </w:tc>
      </w:tr>
      <w:tr w:rsidR="005C495B" w:rsidRPr="003E06EA" w14:paraId="5887343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90A5186" w14:textId="77777777" w:rsidR="005C495B" w:rsidRPr="003E06EA" w:rsidRDefault="005C495B" w:rsidP="005C7E51">
            <w:pPr>
              <w:pStyle w:val="affff3"/>
            </w:pPr>
            <w:r w:rsidRPr="00F34469">
              <w:t>6</w:t>
            </w:r>
          </w:p>
        </w:tc>
        <w:tc>
          <w:tcPr>
            <w:tcW w:w="2180" w:type="dxa"/>
            <w:shd w:val="clear" w:color="auto" w:fill="auto"/>
          </w:tcPr>
          <w:p w14:paraId="7BE65C57" w14:textId="77777777" w:rsidR="005C495B" w:rsidRPr="003E06EA" w:rsidRDefault="005C495B" w:rsidP="005C7E51">
            <w:pPr>
              <w:pStyle w:val="affff3"/>
            </w:pPr>
            <w:r w:rsidRPr="00F34469">
              <w:t>861047,03</w:t>
            </w:r>
          </w:p>
        </w:tc>
        <w:tc>
          <w:tcPr>
            <w:tcW w:w="2180" w:type="dxa"/>
            <w:shd w:val="clear" w:color="auto" w:fill="auto"/>
          </w:tcPr>
          <w:p w14:paraId="4F716D91" w14:textId="77777777" w:rsidR="005C495B" w:rsidRPr="003E06EA" w:rsidRDefault="005C495B" w:rsidP="005C7E51">
            <w:pPr>
              <w:pStyle w:val="affff3"/>
            </w:pPr>
            <w:r w:rsidRPr="00F34469">
              <w:t>2705975,58</w:t>
            </w:r>
          </w:p>
        </w:tc>
        <w:tc>
          <w:tcPr>
            <w:tcW w:w="1520" w:type="dxa"/>
            <w:shd w:val="clear" w:color="auto" w:fill="auto"/>
          </w:tcPr>
          <w:p w14:paraId="4D85262C" w14:textId="77777777" w:rsidR="005C495B" w:rsidRPr="003E06EA" w:rsidRDefault="005C495B" w:rsidP="005C7E51">
            <w:pPr>
              <w:pStyle w:val="affff3"/>
            </w:pPr>
            <w:r w:rsidRPr="00F34469">
              <w:t>33,72</w:t>
            </w:r>
          </w:p>
        </w:tc>
        <w:tc>
          <w:tcPr>
            <w:tcW w:w="2477" w:type="dxa"/>
            <w:shd w:val="clear" w:color="auto" w:fill="auto"/>
          </w:tcPr>
          <w:p w14:paraId="08163F4D" w14:textId="77777777" w:rsidR="005C495B" w:rsidRPr="003E06EA" w:rsidRDefault="005C495B" w:rsidP="005C7E51">
            <w:pPr>
              <w:pStyle w:val="affff3"/>
            </w:pPr>
            <w:r w:rsidRPr="00F34469">
              <w:t>354°15'51"</w:t>
            </w:r>
          </w:p>
        </w:tc>
      </w:tr>
      <w:tr w:rsidR="005C495B" w:rsidRPr="003E06EA" w14:paraId="0887CC4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5EB8B4E" w14:textId="77777777" w:rsidR="005C495B" w:rsidRPr="003E06EA" w:rsidRDefault="005C495B" w:rsidP="005C7E51">
            <w:pPr>
              <w:pStyle w:val="affff3"/>
            </w:pPr>
            <w:r w:rsidRPr="00F34469">
              <w:t>7</w:t>
            </w:r>
          </w:p>
        </w:tc>
        <w:tc>
          <w:tcPr>
            <w:tcW w:w="2180" w:type="dxa"/>
            <w:shd w:val="clear" w:color="auto" w:fill="auto"/>
          </w:tcPr>
          <w:p w14:paraId="484C214D" w14:textId="77777777" w:rsidR="005C495B" w:rsidRPr="003E06EA" w:rsidRDefault="005C495B" w:rsidP="005C7E51">
            <w:pPr>
              <w:pStyle w:val="affff3"/>
            </w:pPr>
            <w:r w:rsidRPr="00F34469">
              <w:t>861051,47</w:t>
            </w:r>
          </w:p>
        </w:tc>
        <w:tc>
          <w:tcPr>
            <w:tcW w:w="2180" w:type="dxa"/>
            <w:shd w:val="clear" w:color="auto" w:fill="auto"/>
          </w:tcPr>
          <w:p w14:paraId="2BA66B61" w14:textId="77777777" w:rsidR="005C495B" w:rsidRPr="003E06EA" w:rsidRDefault="005C495B" w:rsidP="005C7E51">
            <w:pPr>
              <w:pStyle w:val="affff3"/>
            </w:pPr>
            <w:r w:rsidRPr="00F34469">
              <w:t>2706011,05</w:t>
            </w:r>
          </w:p>
        </w:tc>
        <w:tc>
          <w:tcPr>
            <w:tcW w:w="1520" w:type="dxa"/>
            <w:shd w:val="clear" w:color="auto" w:fill="auto"/>
          </w:tcPr>
          <w:p w14:paraId="2A722B00" w14:textId="77777777" w:rsidR="005C495B" w:rsidRPr="003E06EA" w:rsidRDefault="005C495B" w:rsidP="005C7E51">
            <w:pPr>
              <w:pStyle w:val="affff3"/>
            </w:pPr>
            <w:r w:rsidRPr="00F34469">
              <w:t>35,75</w:t>
            </w:r>
          </w:p>
        </w:tc>
        <w:tc>
          <w:tcPr>
            <w:tcW w:w="2477" w:type="dxa"/>
            <w:shd w:val="clear" w:color="auto" w:fill="auto"/>
          </w:tcPr>
          <w:p w14:paraId="78E872C4" w14:textId="77777777" w:rsidR="005C495B" w:rsidRPr="003E06EA" w:rsidRDefault="005C495B" w:rsidP="005C7E51">
            <w:pPr>
              <w:pStyle w:val="affff3"/>
            </w:pPr>
            <w:r w:rsidRPr="00F34469">
              <w:t>82°51'54"</w:t>
            </w:r>
          </w:p>
        </w:tc>
      </w:tr>
      <w:tr w:rsidR="005C495B" w:rsidRPr="003E06EA" w14:paraId="5383661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CB3A79D" w14:textId="77777777" w:rsidR="005C495B" w:rsidRPr="003E06EA" w:rsidRDefault="005C495B" w:rsidP="005C7E51">
            <w:pPr>
              <w:pStyle w:val="affff3"/>
            </w:pPr>
            <w:r w:rsidRPr="00F34469">
              <w:t>8</w:t>
            </w:r>
          </w:p>
        </w:tc>
        <w:tc>
          <w:tcPr>
            <w:tcW w:w="2180" w:type="dxa"/>
            <w:shd w:val="clear" w:color="auto" w:fill="auto"/>
          </w:tcPr>
          <w:p w14:paraId="73320F3E" w14:textId="77777777" w:rsidR="005C495B" w:rsidRPr="003E06EA" w:rsidRDefault="005C495B" w:rsidP="005C7E51">
            <w:pPr>
              <w:pStyle w:val="affff3"/>
            </w:pPr>
            <w:r w:rsidRPr="00F34469">
              <w:t>861018,13</w:t>
            </w:r>
          </w:p>
        </w:tc>
        <w:tc>
          <w:tcPr>
            <w:tcW w:w="2180" w:type="dxa"/>
            <w:shd w:val="clear" w:color="auto" w:fill="auto"/>
          </w:tcPr>
          <w:p w14:paraId="627FBC3A" w14:textId="77777777" w:rsidR="005C495B" w:rsidRPr="003E06EA" w:rsidRDefault="005C495B" w:rsidP="005C7E51">
            <w:pPr>
              <w:pStyle w:val="affff3"/>
            </w:pPr>
            <w:r w:rsidRPr="00F34469">
              <w:t>2706015,25</w:t>
            </w:r>
          </w:p>
        </w:tc>
        <w:tc>
          <w:tcPr>
            <w:tcW w:w="1520" w:type="dxa"/>
            <w:shd w:val="clear" w:color="auto" w:fill="auto"/>
          </w:tcPr>
          <w:p w14:paraId="5964DCE7" w14:textId="77777777" w:rsidR="005C495B" w:rsidRPr="003E06EA" w:rsidRDefault="005C495B" w:rsidP="005C7E51">
            <w:pPr>
              <w:pStyle w:val="affff3"/>
            </w:pPr>
            <w:r w:rsidRPr="00F34469">
              <w:t>33,60</w:t>
            </w:r>
          </w:p>
        </w:tc>
        <w:tc>
          <w:tcPr>
            <w:tcW w:w="2477" w:type="dxa"/>
            <w:shd w:val="clear" w:color="auto" w:fill="auto"/>
          </w:tcPr>
          <w:p w14:paraId="0D7B6FF9" w14:textId="77777777" w:rsidR="005C495B" w:rsidRPr="003E06EA" w:rsidRDefault="005C495B" w:rsidP="005C7E51">
            <w:pPr>
              <w:pStyle w:val="affff3"/>
            </w:pPr>
            <w:r w:rsidRPr="00F34469">
              <w:t>172°49'12"</w:t>
            </w:r>
          </w:p>
        </w:tc>
      </w:tr>
      <w:tr w:rsidR="005C495B" w:rsidRPr="003E06EA" w14:paraId="4A1FA4FD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2EF865F" w14:textId="77777777" w:rsidR="005C495B" w:rsidRPr="003E06EA" w:rsidRDefault="005C495B" w:rsidP="005C7E51">
            <w:pPr>
              <w:pStyle w:val="affff3"/>
            </w:pPr>
            <w:r w:rsidRPr="00F34469">
              <w:t>9</w:t>
            </w:r>
          </w:p>
        </w:tc>
        <w:tc>
          <w:tcPr>
            <w:tcW w:w="2180" w:type="dxa"/>
            <w:shd w:val="clear" w:color="auto" w:fill="auto"/>
          </w:tcPr>
          <w:p w14:paraId="6A02CF70" w14:textId="77777777" w:rsidR="005C495B" w:rsidRPr="003E06EA" w:rsidRDefault="005C495B" w:rsidP="005C7E51">
            <w:pPr>
              <w:pStyle w:val="affff3"/>
            </w:pPr>
            <w:r w:rsidRPr="00F34469">
              <w:t>861017,88</w:t>
            </w:r>
          </w:p>
        </w:tc>
        <w:tc>
          <w:tcPr>
            <w:tcW w:w="2180" w:type="dxa"/>
            <w:shd w:val="clear" w:color="auto" w:fill="auto"/>
          </w:tcPr>
          <w:p w14:paraId="08DCEF4E" w14:textId="77777777" w:rsidR="005C495B" w:rsidRPr="003E06EA" w:rsidRDefault="005C495B" w:rsidP="005C7E51">
            <w:pPr>
              <w:pStyle w:val="affff3"/>
            </w:pPr>
            <w:r w:rsidRPr="00F34469">
              <w:t>2706013,47</w:t>
            </w:r>
          </w:p>
        </w:tc>
        <w:tc>
          <w:tcPr>
            <w:tcW w:w="1520" w:type="dxa"/>
            <w:shd w:val="clear" w:color="auto" w:fill="auto"/>
          </w:tcPr>
          <w:p w14:paraId="1ED5413B" w14:textId="77777777" w:rsidR="005C495B" w:rsidRPr="003E06EA" w:rsidRDefault="005C495B" w:rsidP="005C7E51">
            <w:pPr>
              <w:pStyle w:val="affff3"/>
            </w:pPr>
            <w:r w:rsidRPr="00F34469">
              <w:t>1,80</w:t>
            </w:r>
          </w:p>
        </w:tc>
        <w:tc>
          <w:tcPr>
            <w:tcW w:w="2477" w:type="dxa"/>
            <w:shd w:val="clear" w:color="auto" w:fill="auto"/>
          </w:tcPr>
          <w:p w14:paraId="76342941" w14:textId="77777777" w:rsidR="005C495B" w:rsidRPr="003E06EA" w:rsidRDefault="005C495B" w:rsidP="005C7E51">
            <w:pPr>
              <w:pStyle w:val="affff3"/>
            </w:pPr>
            <w:r w:rsidRPr="00F34469">
              <w:t>261°57'57"</w:t>
            </w:r>
          </w:p>
        </w:tc>
      </w:tr>
      <w:tr w:rsidR="005C495B" w:rsidRPr="003E06EA" w14:paraId="1F68ED0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B0959D9" w14:textId="77777777" w:rsidR="005C495B" w:rsidRPr="003E06EA" w:rsidRDefault="005C495B" w:rsidP="005C7E51">
            <w:pPr>
              <w:pStyle w:val="affff3"/>
            </w:pPr>
            <w:r w:rsidRPr="00F34469">
              <w:t>10</w:t>
            </w:r>
          </w:p>
        </w:tc>
        <w:tc>
          <w:tcPr>
            <w:tcW w:w="2180" w:type="dxa"/>
            <w:shd w:val="clear" w:color="auto" w:fill="auto"/>
          </w:tcPr>
          <w:p w14:paraId="70C8AECC" w14:textId="77777777" w:rsidR="005C495B" w:rsidRPr="003E06EA" w:rsidRDefault="005C495B" w:rsidP="005C7E51">
            <w:pPr>
              <w:pStyle w:val="affff3"/>
            </w:pPr>
            <w:r w:rsidRPr="00F34469">
              <w:t>860966,58</w:t>
            </w:r>
          </w:p>
        </w:tc>
        <w:tc>
          <w:tcPr>
            <w:tcW w:w="2180" w:type="dxa"/>
            <w:shd w:val="clear" w:color="auto" w:fill="auto"/>
          </w:tcPr>
          <w:p w14:paraId="5DE6C790" w14:textId="77777777" w:rsidR="005C495B" w:rsidRPr="003E06EA" w:rsidRDefault="005C495B" w:rsidP="005C7E51">
            <w:pPr>
              <w:pStyle w:val="affff3"/>
            </w:pPr>
            <w:r w:rsidRPr="00F34469">
              <w:t>2706017,16</w:t>
            </w:r>
          </w:p>
        </w:tc>
        <w:tc>
          <w:tcPr>
            <w:tcW w:w="1520" w:type="dxa"/>
            <w:shd w:val="clear" w:color="auto" w:fill="auto"/>
          </w:tcPr>
          <w:p w14:paraId="7982B819" w14:textId="77777777" w:rsidR="005C495B" w:rsidRPr="003E06EA" w:rsidRDefault="005C495B" w:rsidP="005C7E51">
            <w:pPr>
              <w:pStyle w:val="affff3"/>
            </w:pPr>
            <w:r w:rsidRPr="00F34469">
              <w:t>51,43</w:t>
            </w:r>
          </w:p>
        </w:tc>
        <w:tc>
          <w:tcPr>
            <w:tcW w:w="2477" w:type="dxa"/>
            <w:shd w:val="clear" w:color="auto" w:fill="auto"/>
          </w:tcPr>
          <w:p w14:paraId="26DDA0A7" w14:textId="77777777" w:rsidR="005C495B" w:rsidRPr="003E06EA" w:rsidRDefault="005C495B" w:rsidP="005C7E51">
            <w:pPr>
              <w:pStyle w:val="affff3"/>
            </w:pPr>
            <w:r w:rsidRPr="00F34469">
              <w:t>175°53'</w:t>
            </w:r>
          </w:p>
        </w:tc>
      </w:tr>
      <w:tr w:rsidR="005C495B" w:rsidRPr="003E06EA" w14:paraId="67F48CC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759EE87" w14:textId="77777777" w:rsidR="005C495B" w:rsidRPr="003E06EA" w:rsidRDefault="005C495B" w:rsidP="005C7E51">
            <w:pPr>
              <w:pStyle w:val="affff3"/>
            </w:pPr>
            <w:r w:rsidRPr="00F34469">
              <w:t>11</w:t>
            </w:r>
          </w:p>
        </w:tc>
        <w:tc>
          <w:tcPr>
            <w:tcW w:w="2180" w:type="dxa"/>
            <w:shd w:val="clear" w:color="auto" w:fill="auto"/>
          </w:tcPr>
          <w:p w14:paraId="7020615E" w14:textId="77777777" w:rsidR="005C495B" w:rsidRPr="003E06EA" w:rsidRDefault="005C495B" w:rsidP="005C7E51">
            <w:pPr>
              <w:pStyle w:val="affff3"/>
            </w:pPr>
            <w:r w:rsidRPr="00F34469">
              <w:t>860920,04</w:t>
            </w:r>
          </w:p>
        </w:tc>
        <w:tc>
          <w:tcPr>
            <w:tcW w:w="2180" w:type="dxa"/>
            <w:shd w:val="clear" w:color="auto" w:fill="auto"/>
          </w:tcPr>
          <w:p w14:paraId="2544596C" w14:textId="77777777" w:rsidR="005C495B" w:rsidRPr="003E06EA" w:rsidRDefault="005C495B" w:rsidP="005C7E51">
            <w:pPr>
              <w:pStyle w:val="affff3"/>
            </w:pPr>
            <w:r w:rsidRPr="00F34469">
              <w:t>2706022,03</w:t>
            </w:r>
          </w:p>
        </w:tc>
        <w:tc>
          <w:tcPr>
            <w:tcW w:w="1520" w:type="dxa"/>
            <w:shd w:val="clear" w:color="auto" w:fill="auto"/>
          </w:tcPr>
          <w:p w14:paraId="4A274AE4" w14:textId="77777777" w:rsidR="005C495B" w:rsidRPr="003E06EA" w:rsidRDefault="005C495B" w:rsidP="005C7E51">
            <w:pPr>
              <w:pStyle w:val="affff3"/>
            </w:pPr>
            <w:r w:rsidRPr="00F34469">
              <w:t>46,80</w:t>
            </w:r>
          </w:p>
        </w:tc>
        <w:tc>
          <w:tcPr>
            <w:tcW w:w="2477" w:type="dxa"/>
            <w:shd w:val="clear" w:color="auto" w:fill="auto"/>
          </w:tcPr>
          <w:p w14:paraId="6070F1AE" w14:textId="77777777" w:rsidR="005C495B" w:rsidRPr="003E06EA" w:rsidRDefault="005C495B" w:rsidP="005C7E51">
            <w:pPr>
              <w:pStyle w:val="affff3"/>
            </w:pPr>
            <w:r w:rsidRPr="00F34469">
              <w:t>174°01'24"</w:t>
            </w:r>
          </w:p>
        </w:tc>
      </w:tr>
      <w:tr w:rsidR="005C495B" w:rsidRPr="003E06EA" w14:paraId="496EFDE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BC9B611" w14:textId="77777777" w:rsidR="005C495B" w:rsidRPr="003E06EA" w:rsidRDefault="005C495B" w:rsidP="005C7E51">
            <w:pPr>
              <w:pStyle w:val="affff3"/>
            </w:pPr>
            <w:r w:rsidRPr="00F34469">
              <w:t>12</w:t>
            </w:r>
          </w:p>
        </w:tc>
        <w:tc>
          <w:tcPr>
            <w:tcW w:w="2180" w:type="dxa"/>
            <w:shd w:val="clear" w:color="auto" w:fill="auto"/>
          </w:tcPr>
          <w:p w14:paraId="745A62BE" w14:textId="77777777" w:rsidR="005C495B" w:rsidRPr="003E06EA" w:rsidRDefault="005C495B" w:rsidP="005C7E51">
            <w:pPr>
              <w:pStyle w:val="affff3"/>
            </w:pPr>
            <w:r w:rsidRPr="00F34469">
              <w:t>860906,60</w:t>
            </w:r>
          </w:p>
        </w:tc>
        <w:tc>
          <w:tcPr>
            <w:tcW w:w="2180" w:type="dxa"/>
            <w:shd w:val="clear" w:color="auto" w:fill="auto"/>
          </w:tcPr>
          <w:p w14:paraId="4A8B188C" w14:textId="77777777" w:rsidR="005C495B" w:rsidRPr="003E06EA" w:rsidRDefault="005C495B" w:rsidP="005C7E51">
            <w:pPr>
              <w:pStyle w:val="affff3"/>
            </w:pPr>
            <w:r w:rsidRPr="00F34469">
              <w:t>2706013,23</w:t>
            </w:r>
          </w:p>
        </w:tc>
        <w:tc>
          <w:tcPr>
            <w:tcW w:w="1520" w:type="dxa"/>
            <w:shd w:val="clear" w:color="auto" w:fill="auto"/>
          </w:tcPr>
          <w:p w14:paraId="553980B5" w14:textId="77777777" w:rsidR="005C495B" w:rsidRPr="003E06EA" w:rsidRDefault="005C495B" w:rsidP="005C7E51">
            <w:pPr>
              <w:pStyle w:val="affff3"/>
            </w:pPr>
            <w:r w:rsidRPr="00F34469">
              <w:t>16,06</w:t>
            </w:r>
          </w:p>
        </w:tc>
        <w:tc>
          <w:tcPr>
            <w:tcW w:w="2477" w:type="dxa"/>
            <w:shd w:val="clear" w:color="auto" w:fill="auto"/>
          </w:tcPr>
          <w:p w14:paraId="1A0B9565" w14:textId="77777777" w:rsidR="005C495B" w:rsidRPr="003E06EA" w:rsidRDefault="005C495B" w:rsidP="005C7E51">
            <w:pPr>
              <w:pStyle w:val="affff3"/>
            </w:pPr>
            <w:r w:rsidRPr="00F34469">
              <w:t>213°13'34"</w:t>
            </w:r>
          </w:p>
        </w:tc>
      </w:tr>
      <w:tr w:rsidR="005C495B" w:rsidRPr="003E06EA" w14:paraId="4FAB7D2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20FB2A7" w14:textId="77777777" w:rsidR="005C495B" w:rsidRPr="003E06EA" w:rsidRDefault="005C495B" w:rsidP="005C7E51">
            <w:pPr>
              <w:pStyle w:val="affff3"/>
            </w:pPr>
            <w:r w:rsidRPr="00F34469">
              <w:t>13</w:t>
            </w:r>
          </w:p>
        </w:tc>
        <w:tc>
          <w:tcPr>
            <w:tcW w:w="2180" w:type="dxa"/>
            <w:shd w:val="clear" w:color="auto" w:fill="auto"/>
          </w:tcPr>
          <w:p w14:paraId="6F4596CB" w14:textId="77777777" w:rsidR="005C495B" w:rsidRPr="003E06EA" w:rsidRDefault="005C495B" w:rsidP="005C7E51">
            <w:pPr>
              <w:pStyle w:val="affff3"/>
            </w:pPr>
            <w:r w:rsidRPr="00F34469">
              <w:t>860901,77</w:t>
            </w:r>
          </w:p>
        </w:tc>
        <w:tc>
          <w:tcPr>
            <w:tcW w:w="2180" w:type="dxa"/>
            <w:shd w:val="clear" w:color="auto" w:fill="auto"/>
          </w:tcPr>
          <w:p w14:paraId="5BB6D9B0" w14:textId="77777777" w:rsidR="005C495B" w:rsidRPr="003E06EA" w:rsidRDefault="005C495B" w:rsidP="005C7E51">
            <w:pPr>
              <w:pStyle w:val="affff3"/>
            </w:pPr>
            <w:r w:rsidRPr="00F34469">
              <w:t>2705980,38</w:t>
            </w:r>
          </w:p>
        </w:tc>
        <w:tc>
          <w:tcPr>
            <w:tcW w:w="1520" w:type="dxa"/>
            <w:shd w:val="clear" w:color="auto" w:fill="auto"/>
          </w:tcPr>
          <w:p w14:paraId="10CA1D2A" w14:textId="77777777" w:rsidR="005C495B" w:rsidRPr="003E06EA" w:rsidRDefault="005C495B" w:rsidP="005C7E51">
            <w:pPr>
              <w:pStyle w:val="affff3"/>
            </w:pPr>
            <w:r w:rsidRPr="00F34469">
              <w:t>33,20</w:t>
            </w:r>
          </w:p>
        </w:tc>
        <w:tc>
          <w:tcPr>
            <w:tcW w:w="2477" w:type="dxa"/>
            <w:shd w:val="clear" w:color="auto" w:fill="auto"/>
          </w:tcPr>
          <w:p w14:paraId="34CDA123" w14:textId="77777777" w:rsidR="005C495B" w:rsidRPr="003E06EA" w:rsidRDefault="005C495B" w:rsidP="005C7E51">
            <w:pPr>
              <w:pStyle w:val="affff3"/>
            </w:pPr>
            <w:r w:rsidRPr="00F34469">
              <w:t>261°38'08"</w:t>
            </w:r>
          </w:p>
        </w:tc>
      </w:tr>
      <w:tr w:rsidR="005C495B" w:rsidRPr="003E06EA" w14:paraId="51CD03E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0EC246C" w14:textId="77777777" w:rsidR="005C495B" w:rsidRPr="003E06EA" w:rsidRDefault="005C495B" w:rsidP="005C7E51">
            <w:pPr>
              <w:pStyle w:val="affff3"/>
            </w:pPr>
            <w:r w:rsidRPr="00F34469">
              <w:t>14</w:t>
            </w:r>
          </w:p>
        </w:tc>
        <w:tc>
          <w:tcPr>
            <w:tcW w:w="2180" w:type="dxa"/>
            <w:shd w:val="clear" w:color="auto" w:fill="auto"/>
          </w:tcPr>
          <w:p w14:paraId="7E3DF702" w14:textId="77777777" w:rsidR="005C495B" w:rsidRPr="003E06EA" w:rsidRDefault="005C495B" w:rsidP="005C7E51">
            <w:pPr>
              <w:pStyle w:val="affff3"/>
            </w:pPr>
            <w:r w:rsidRPr="00F34469">
              <w:t>860897,81</w:t>
            </w:r>
          </w:p>
        </w:tc>
        <w:tc>
          <w:tcPr>
            <w:tcW w:w="2180" w:type="dxa"/>
            <w:shd w:val="clear" w:color="auto" w:fill="auto"/>
          </w:tcPr>
          <w:p w14:paraId="2A39F546" w14:textId="77777777" w:rsidR="005C495B" w:rsidRPr="003E06EA" w:rsidRDefault="005C495B" w:rsidP="005C7E51">
            <w:pPr>
              <w:pStyle w:val="affff3"/>
            </w:pPr>
            <w:r w:rsidRPr="00F34469">
              <w:t>2705980,97</w:t>
            </w:r>
          </w:p>
        </w:tc>
        <w:tc>
          <w:tcPr>
            <w:tcW w:w="1520" w:type="dxa"/>
            <w:shd w:val="clear" w:color="auto" w:fill="auto"/>
          </w:tcPr>
          <w:p w14:paraId="0C8352E1" w14:textId="77777777" w:rsidR="005C495B" w:rsidRPr="003E06EA" w:rsidRDefault="005C495B" w:rsidP="005C7E51">
            <w:pPr>
              <w:pStyle w:val="affff3"/>
            </w:pPr>
            <w:r w:rsidRPr="00F34469">
              <w:t>4,00</w:t>
            </w:r>
          </w:p>
        </w:tc>
        <w:tc>
          <w:tcPr>
            <w:tcW w:w="2477" w:type="dxa"/>
            <w:shd w:val="clear" w:color="auto" w:fill="auto"/>
          </w:tcPr>
          <w:p w14:paraId="250F2A0D" w14:textId="77777777" w:rsidR="005C495B" w:rsidRPr="003E06EA" w:rsidRDefault="005C495B" w:rsidP="005C7E51">
            <w:pPr>
              <w:pStyle w:val="affff3"/>
            </w:pPr>
            <w:r w:rsidRPr="00F34469">
              <w:t>171°31'33"</w:t>
            </w:r>
          </w:p>
        </w:tc>
      </w:tr>
      <w:tr w:rsidR="005C495B" w:rsidRPr="003E06EA" w14:paraId="2C88B22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11C4E59" w14:textId="77777777" w:rsidR="005C495B" w:rsidRPr="003E06EA" w:rsidRDefault="005C495B" w:rsidP="005C7E51">
            <w:pPr>
              <w:pStyle w:val="affff3"/>
            </w:pPr>
            <w:r w:rsidRPr="00F34469">
              <w:t>15</w:t>
            </w:r>
          </w:p>
        </w:tc>
        <w:tc>
          <w:tcPr>
            <w:tcW w:w="2180" w:type="dxa"/>
            <w:shd w:val="clear" w:color="auto" w:fill="auto"/>
          </w:tcPr>
          <w:p w14:paraId="75F68F76" w14:textId="77777777" w:rsidR="005C495B" w:rsidRPr="003E06EA" w:rsidRDefault="005C495B" w:rsidP="005C7E51">
            <w:pPr>
              <w:pStyle w:val="affff3"/>
            </w:pPr>
            <w:r w:rsidRPr="00F34469">
              <w:t>860895,65</w:t>
            </w:r>
          </w:p>
        </w:tc>
        <w:tc>
          <w:tcPr>
            <w:tcW w:w="2180" w:type="dxa"/>
            <w:shd w:val="clear" w:color="auto" w:fill="auto"/>
          </w:tcPr>
          <w:p w14:paraId="0EEA87A0" w14:textId="77777777" w:rsidR="005C495B" w:rsidRPr="003E06EA" w:rsidRDefault="005C495B" w:rsidP="005C7E51">
            <w:pPr>
              <w:pStyle w:val="affff3"/>
            </w:pPr>
            <w:r w:rsidRPr="00F34469">
              <w:t>2705966,57</w:t>
            </w:r>
          </w:p>
        </w:tc>
        <w:tc>
          <w:tcPr>
            <w:tcW w:w="1520" w:type="dxa"/>
            <w:shd w:val="clear" w:color="auto" w:fill="auto"/>
          </w:tcPr>
          <w:p w14:paraId="5661AC03" w14:textId="77777777" w:rsidR="005C495B" w:rsidRPr="003E06EA" w:rsidRDefault="005C495B" w:rsidP="005C7E51">
            <w:pPr>
              <w:pStyle w:val="affff3"/>
            </w:pPr>
            <w:r w:rsidRPr="00F34469">
              <w:t>14,56</w:t>
            </w:r>
          </w:p>
        </w:tc>
        <w:tc>
          <w:tcPr>
            <w:tcW w:w="2477" w:type="dxa"/>
            <w:shd w:val="clear" w:color="auto" w:fill="auto"/>
          </w:tcPr>
          <w:p w14:paraId="7C10D357" w14:textId="77777777" w:rsidR="005C495B" w:rsidRPr="003E06EA" w:rsidRDefault="005C495B" w:rsidP="005C7E51">
            <w:pPr>
              <w:pStyle w:val="affff3"/>
            </w:pPr>
            <w:r w:rsidRPr="00F34469">
              <w:t>261°28'09"</w:t>
            </w:r>
          </w:p>
        </w:tc>
      </w:tr>
      <w:tr w:rsidR="005C495B" w:rsidRPr="003E06EA" w14:paraId="4281AC0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327849F" w14:textId="77777777" w:rsidR="005C495B" w:rsidRPr="003E06EA" w:rsidRDefault="005C495B" w:rsidP="005C7E51">
            <w:pPr>
              <w:pStyle w:val="affff3"/>
            </w:pPr>
            <w:r w:rsidRPr="00F34469">
              <w:t>16</w:t>
            </w:r>
          </w:p>
        </w:tc>
        <w:tc>
          <w:tcPr>
            <w:tcW w:w="2180" w:type="dxa"/>
            <w:shd w:val="clear" w:color="auto" w:fill="auto"/>
          </w:tcPr>
          <w:p w14:paraId="6E17844D" w14:textId="77777777" w:rsidR="005C495B" w:rsidRPr="003E06EA" w:rsidRDefault="005C495B" w:rsidP="005C7E51">
            <w:pPr>
              <w:pStyle w:val="affff3"/>
            </w:pPr>
            <w:r w:rsidRPr="00F34469">
              <w:t>860954,09</w:t>
            </w:r>
          </w:p>
        </w:tc>
        <w:tc>
          <w:tcPr>
            <w:tcW w:w="2180" w:type="dxa"/>
            <w:shd w:val="clear" w:color="auto" w:fill="auto"/>
          </w:tcPr>
          <w:p w14:paraId="173B7530" w14:textId="77777777" w:rsidR="005C495B" w:rsidRPr="003E06EA" w:rsidRDefault="005C495B" w:rsidP="005C7E51">
            <w:pPr>
              <w:pStyle w:val="affff3"/>
            </w:pPr>
            <w:r w:rsidRPr="00F34469">
              <w:t>2705958,67</w:t>
            </w:r>
          </w:p>
        </w:tc>
        <w:tc>
          <w:tcPr>
            <w:tcW w:w="1520" w:type="dxa"/>
            <w:shd w:val="clear" w:color="auto" w:fill="auto"/>
          </w:tcPr>
          <w:p w14:paraId="5F0B659D" w14:textId="77777777" w:rsidR="005C495B" w:rsidRPr="003E06EA" w:rsidRDefault="005C495B" w:rsidP="005C7E51">
            <w:pPr>
              <w:pStyle w:val="affff3"/>
            </w:pPr>
            <w:r w:rsidRPr="00F34469">
              <w:t>58,97</w:t>
            </w:r>
          </w:p>
        </w:tc>
        <w:tc>
          <w:tcPr>
            <w:tcW w:w="2477" w:type="dxa"/>
            <w:shd w:val="clear" w:color="auto" w:fill="auto"/>
          </w:tcPr>
          <w:p w14:paraId="53461432" w14:textId="77777777" w:rsidR="005C495B" w:rsidRPr="003E06EA" w:rsidRDefault="005C495B" w:rsidP="005C7E51">
            <w:pPr>
              <w:pStyle w:val="affff3"/>
            </w:pPr>
            <w:r w:rsidRPr="00F34469">
              <w:t>352°18'05"</w:t>
            </w:r>
          </w:p>
        </w:tc>
      </w:tr>
      <w:tr w:rsidR="005C495B" w:rsidRPr="003E06EA" w14:paraId="3519B56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3B1C85D" w14:textId="77777777" w:rsidR="005C495B" w:rsidRPr="003E06EA" w:rsidRDefault="005C495B" w:rsidP="005C7E51">
            <w:pPr>
              <w:pStyle w:val="affff3"/>
            </w:pPr>
            <w:r w:rsidRPr="00F34469">
              <w:t>17</w:t>
            </w:r>
          </w:p>
        </w:tc>
        <w:tc>
          <w:tcPr>
            <w:tcW w:w="2180" w:type="dxa"/>
            <w:shd w:val="clear" w:color="auto" w:fill="auto"/>
          </w:tcPr>
          <w:p w14:paraId="56604B43" w14:textId="77777777" w:rsidR="005C495B" w:rsidRPr="003E06EA" w:rsidRDefault="005C495B" w:rsidP="005C7E51">
            <w:pPr>
              <w:pStyle w:val="affff3"/>
            </w:pPr>
            <w:r w:rsidRPr="00F34469">
              <w:t>860972,41</w:t>
            </w:r>
          </w:p>
        </w:tc>
        <w:tc>
          <w:tcPr>
            <w:tcW w:w="2180" w:type="dxa"/>
            <w:shd w:val="clear" w:color="auto" w:fill="auto"/>
          </w:tcPr>
          <w:p w14:paraId="47341B03" w14:textId="77777777" w:rsidR="005C495B" w:rsidRPr="003E06EA" w:rsidRDefault="005C495B" w:rsidP="005C7E51">
            <w:pPr>
              <w:pStyle w:val="affff3"/>
            </w:pPr>
            <w:r w:rsidRPr="00F34469">
              <w:t>2705956,47</w:t>
            </w:r>
          </w:p>
        </w:tc>
        <w:tc>
          <w:tcPr>
            <w:tcW w:w="1520" w:type="dxa"/>
            <w:shd w:val="clear" w:color="auto" w:fill="auto"/>
          </w:tcPr>
          <w:p w14:paraId="34FD1B7B" w14:textId="77777777" w:rsidR="005C495B" w:rsidRPr="003E06EA" w:rsidRDefault="005C495B" w:rsidP="005C7E51">
            <w:pPr>
              <w:pStyle w:val="affff3"/>
            </w:pPr>
            <w:r w:rsidRPr="00F34469">
              <w:t>18,45</w:t>
            </w:r>
          </w:p>
        </w:tc>
        <w:tc>
          <w:tcPr>
            <w:tcW w:w="2477" w:type="dxa"/>
            <w:shd w:val="clear" w:color="auto" w:fill="auto"/>
          </w:tcPr>
          <w:p w14:paraId="6D140BE8" w14:textId="77777777" w:rsidR="005C495B" w:rsidRPr="003E06EA" w:rsidRDefault="005C495B" w:rsidP="005C7E51">
            <w:pPr>
              <w:pStyle w:val="affff3"/>
            </w:pPr>
            <w:r w:rsidRPr="00F34469">
              <w:t>353°09'08"</w:t>
            </w:r>
          </w:p>
        </w:tc>
      </w:tr>
      <w:tr w:rsidR="005C495B" w:rsidRPr="003E06EA" w14:paraId="0EC1053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50D61C" w14:textId="77777777" w:rsidR="005C495B" w:rsidRPr="003E06EA" w:rsidRDefault="005C495B" w:rsidP="005C7E51">
            <w:pPr>
              <w:pStyle w:val="affff3"/>
            </w:pPr>
            <w:r w:rsidRPr="00F34469">
              <w:t>18</w:t>
            </w:r>
          </w:p>
        </w:tc>
        <w:tc>
          <w:tcPr>
            <w:tcW w:w="2180" w:type="dxa"/>
            <w:shd w:val="clear" w:color="auto" w:fill="auto"/>
          </w:tcPr>
          <w:p w14:paraId="5632B1A8" w14:textId="77777777" w:rsidR="005C495B" w:rsidRPr="003E06EA" w:rsidRDefault="005C495B" w:rsidP="005C7E51">
            <w:pPr>
              <w:pStyle w:val="affff3"/>
            </w:pPr>
            <w:r w:rsidRPr="00F34469">
              <w:t>860969,40</w:t>
            </w:r>
          </w:p>
        </w:tc>
        <w:tc>
          <w:tcPr>
            <w:tcW w:w="2180" w:type="dxa"/>
            <w:shd w:val="clear" w:color="auto" w:fill="auto"/>
          </w:tcPr>
          <w:p w14:paraId="71D670CA" w14:textId="77777777" w:rsidR="005C495B" w:rsidRPr="003E06EA" w:rsidRDefault="005C495B" w:rsidP="005C7E51">
            <w:pPr>
              <w:pStyle w:val="affff3"/>
            </w:pPr>
            <w:r w:rsidRPr="00F34469">
              <w:t>2705938,45</w:t>
            </w:r>
          </w:p>
        </w:tc>
        <w:tc>
          <w:tcPr>
            <w:tcW w:w="1520" w:type="dxa"/>
            <w:shd w:val="clear" w:color="auto" w:fill="auto"/>
          </w:tcPr>
          <w:p w14:paraId="4AB1F1C3" w14:textId="77777777" w:rsidR="005C495B" w:rsidRPr="003E06EA" w:rsidRDefault="005C495B" w:rsidP="005C7E51">
            <w:pPr>
              <w:pStyle w:val="affff3"/>
            </w:pPr>
            <w:r w:rsidRPr="00F34469">
              <w:t>18,27</w:t>
            </w:r>
          </w:p>
        </w:tc>
        <w:tc>
          <w:tcPr>
            <w:tcW w:w="2477" w:type="dxa"/>
            <w:shd w:val="clear" w:color="auto" w:fill="auto"/>
          </w:tcPr>
          <w:p w14:paraId="2794B3C3" w14:textId="77777777" w:rsidR="005C495B" w:rsidRPr="003E06EA" w:rsidRDefault="005C495B" w:rsidP="005C7E51">
            <w:pPr>
              <w:pStyle w:val="affff3"/>
            </w:pPr>
            <w:r w:rsidRPr="00F34469">
              <w:t>260°31'01"</w:t>
            </w:r>
          </w:p>
        </w:tc>
      </w:tr>
      <w:tr w:rsidR="005C495B" w:rsidRPr="003E06EA" w14:paraId="2E1769F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DF23D31" w14:textId="77777777" w:rsidR="005C495B" w:rsidRPr="003E06EA" w:rsidRDefault="005C495B" w:rsidP="005C7E51">
            <w:pPr>
              <w:pStyle w:val="affff3"/>
            </w:pPr>
            <w:r w:rsidRPr="00F34469">
              <w:t>19</w:t>
            </w:r>
          </w:p>
        </w:tc>
        <w:tc>
          <w:tcPr>
            <w:tcW w:w="2180" w:type="dxa"/>
            <w:shd w:val="clear" w:color="auto" w:fill="auto"/>
          </w:tcPr>
          <w:p w14:paraId="71224056" w14:textId="77777777" w:rsidR="005C495B" w:rsidRPr="003E06EA" w:rsidRDefault="005C495B" w:rsidP="005C7E51">
            <w:pPr>
              <w:pStyle w:val="affff3"/>
            </w:pPr>
            <w:r w:rsidRPr="00F34469">
              <w:t>860968,97</w:t>
            </w:r>
          </w:p>
        </w:tc>
        <w:tc>
          <w:tcPr>
            <w:tcW w:w="2180" w:type="dxa"/>
            <w:shd w:val="clear" w:color="auto" w:fill="auto"/>
          </w:tcPr>
          <w:p w14:paraId="4A0B24A5" w14:textId="77777777" w:rsidR="005C495B" w:rsidRPr="003E06EA" w:rsidRDefault="005C495B" w:rsidP="005C7E51">
            <w:pPr>
              <w:pStyle w:val="affff3"/>
            </w:pPr>
            <w:r w:rsidRPr="00F34469">
              <w:t>2705931,12</w:t>
            </w:r>
          </w:p>
        </w:tc>
        <w:tc>
          <w:tcPr>
            <w:tcW w:w="1520" w:type="dxa"/>
            <w:shd w:val="clear" w:color="auto" w:fill="auto"/>
          </w:tcPr>
          <w:p w14:paraId="28899C18" w14:textId="77777777" w:rsidR="005C495B" w:rsidRPr="003E06EA" w:rsidRDefault="005C495B" w:rsidP="005C7E51">
            <w:pPr>
              <w:pStyle w:val="affff3"/>
            </w:pPr>
            <w:r w:rsidRPr="00F34469">
              <w:t>7,34</w:t>
            </w:r>
          </w:p>
        </w:tc>
        <w:tc>
          <w:tcPr>
            <w:tcW w:w="2477" w:type="dxa"/>
            <w:shd w:val="clear" w:color="auto" w:fill="auto"/>
          </w:tcPr>
          <w:p w14:paraId="42360981" w14:textId="77777777" w:rsidR="005C495B" w:rsidRPr="003E06EA" w:rsidRDefault="005C495B" w:rsidP="005C7E51">
            <w:pPr>
              <w:pStyle w:val="affff3"/>
            </w:pPr>
            <w:r w:rsidRPr="00F34469">
              <w:t>266°38'34"</w:t>
            </w:r>
          </w:p>
        </w:tc>
      </w:tr>
      <w:tr w:rsidR="005C495B" w:rsidRPr="003E06EA" w14:paraId="461A00B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348E2E0" w14:textId="77777777" w:rsidR="005C495B" w:rsidRPr="003E06EA" w:rsidRDefault="005C495B" w:rsidP="005C7E51">
            <w:pPr>
              <w:pStyle w:val="affff3"/>
            </w:pPr>
            <w:r w:rsidRPr="00F34469">
              <w:t>20</w:t>
            </w:r>
          </w:p>
        </w:tc>
        <w:tc>
          <w:tcPr>
            <w:tcW w:w="2180" w:type="dxa"/>
            <w:shd w:val="clear" w:color="auto" w:fill="auto"/>
          </w:tcPr>
          <w:p w14:paraId="2E34836B" w14:textId="77777777" w:rsidR="005C495B" w:rsidRPr="003E06EA" w:rsidRDefault="005C495B" w:rsidP="005C7E51">
            <w:pPr>
              <w:pStyle w:val="affff3"/>
            </w:pPr>
            <w:r w:rsidRPr="00F34469">
              <w:t>860929,15</w:t>
            </w:r>
          </w:p>
        </w:tc>
        <w:tc>
          <w:tcPr>
            <w:tcW w:w="2180" w:type="dxa"/>
            <w:shd w:val="clear" w:color="auto" w:fill="auto"/>
          </w:tcPr>
          <w:p w14:paraId="2FA263C2" w14:textId="77777777" w:rsidR="005C495B" w:rsidRPr="003E06EA" w:rsidRDefault="005C495B" w:rsidP="005C7E51">
            <w:pPr>
              <w:pStyle w:val="affff3"/>
            </w:pPr>
            <w:r w:rsidRPr="00F34469">
              <w:t>2705933,50</w:t>
            </w:r>
          </w:p>
        </w:tc>
        <w:tc>
          <w:tcPr>
            <w:tcW w:w="1520" w:type="dxa"/>
            <w:shd w:val="clear" w:color="auto" w:fill="auto"/>
          </w:tcPr>
          <w:p w14:paraId="03D9D2AF" w14:textId="77777777" w:rsidR="005C495B" w:rsidRPr="003E06EA" w:rsidRDefault="005C495B" w:rsidP="005C7E51">
            <w:pPr>
              <w:pStyle w:val="affff3"/>
            </w:pPr>
            <w:r w:rsidRPr="00F34469">
              <w:t>39,89</w:t>
            </w:r>
          </w:p>
        </w:tc>
        <w:tc>
          <w:tcPr>
            <w:tcW w:w="2477" w:type="dxa"/>
            <w:shd w:val="clear" w:color="auto" w:fill="auto"/>
          </w:tcPr>
          <w:p w14:paraId="567448CF" w14:textId="77777777" w:rsidR="005C495B" w:rsidRPr="003E06EA" w:rsidRDefault="005C495B" w:rsidP="005C7E51">
            <w:pPr>
              <w:pStyle w:val="affff3"/>
            </w:pPr>
            <w:r w:rsidRPr="00F34469">
              <w:t>176°34'46"</w:t>
            </w:r>
          </w:p>
        </w:tc>
      </w:tr>
      <w:tr w:rsidR="005C495B" w:rsidRPr="003E06EA" w14:paraId="6AC51B8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E9B672A" w14:textId="77777777" w:rsidR="005C495B" w:rsidRPr="003E06EA" w:rsidRDefault="005C495B" w:rsidP="005C7E51">
            <w:pPr>
              <w:pStyle w:val="affff3"/>
            </w:pPr>
            <w:r w:rsidRPr="00F34469">
              <w:t>21</w:t>
            </w:r>
          </w:p>
        </w:tc>
        <w:tc>
          <w:tcPr>
            <w:tcW w:w="2180" w:type="dxa"/>
            <w:shd w:val="clear" w:color="auto" w:fill="auto"/>
          </w:tcPr>
          <w:p w14:paraId="5AD1B6E9" w14:textId="77777777" w:rsidR="005C495B" w:rsidRPr="003E06EA" w:rsidRDefault="005C495B" w:rsidP="005C7E51">
            <w:pPr>
              <w:pStyle w:val="affff3"/>
            </w:pPr>
            <w:r w:rsidRPr="00F34469">
              <w:t>860898,08</w:t>
            </w:r>
          </w:p>
        </w:tc>
        <w:tc>
          <w:tcPr>
            <w:tcW w:w="2180" w:type="dxa"/>
            <w:shd w:val="clear" w:color="auto" w:fill="auto"/>
          </w:tcPr>
          <w:p w14:paraId="3A62DDD7" w14:textId="77777777" w:rsidR="005C495B" w:rsidRPr="003E06EA" w:rsidRDefault="005C495B" w:rsidP="005C7E51">
            <w:pPr>
              <w:pStyle w:val="affff3"/>
            </w:pPr>
            <w:r w:rsidRPr="00F34469">
              <w:t>2705934,33</w:t>
            </w:r>
          </w:p>
        </w:tc>
        <w:tc>
          <w:tcPr>
            <w:tcW w:w="1520" w:type="dxa"/>
            <w:shd w:val="clear" w:color="auto" w:fill="auto"/>
          </w:tcPr>
          <w:p w14:paraId="7DE548BC" w14:textId="77777777" w:rsidR="005C495B" w:rsidRPr="003E06EA" w:rsidRDefault="005C495B" w:rsidP="005C7E51">
            <w:pPr>
              <w:pStyle w:val="affff3"/>
            </w:pPr>
            <w:r w:rsidRPr="00F34469">
              <w:t>31,08</w:t>
            </w:r>
          </w:p>
        </w:tc>
        <w:tc>
          <w:tcPr>
            <w:tcW w:w="2477" w:type="dxa"/>
            <w:shd w:val="clear" w:color="auto" w:fill="auto"/>
          </w:tcPr>
          <w:p w14:paraId="60244703" w14:textId="77777777" w:rsidR="005C495B" w:rsidRPr="003E06EA" w:rsidRDefault="005C495B" w:rsidP="005C7E51">
            <w:pPr>
              <w:pStyle w:val="affff3"/>
            </w:pPr>
            <w:r w:rsidRPr="00F34469">
              <w:t>178°28'11"</w:t>
            </w:r>
          </w:p>
        </w:tc>
      </w:tr>
      <w:tr w:rsidR="005C495B" w:rsidRPr="003E06EA" w14:paraId="744F74A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6BDD0ED" w14:textId="77777777" w:rsidR="005C495B" w:rsidRPr="003E06EA" w:rsidRDefault="005C495B" w:rsidP="005C7E51">
            <w:pPr>
              <w:pStyle w:val="affff3"/>
            </w:pPr>
            <w:r w:rsidRPr="00F34469">
              <w:t>22</w:t>
            </w:r>
          </w:p>
        </w:tc>
        <w:tc>
          <w:tcPr>
            <w:tcW w:w="2180" w:type="dxa"/>
            <w:shd w:val="clear" w:color="auto" w:fill="auto"/>
          </w:tcPr>
          <w:p w14:paraId="5B04E7A4" w14:textId="77777777" w:rsidR="005C495B" w:rsidRPr="003E06EA" w:rsidRDefault="005C495B" w:rsidP="005C7E51">
            <w:pPr>
              <w:pStyle w:val="affff3"/>
            </w:pPr>
            <w:r w:rsidRPr="00F34469">
              <w:t>860872,63</w:t>
            </w:r>
          </w:p>
        </w:tc>
        <w:tc>
          <w:tcPr>
            <w:tcW w:w="2180" w:type="dxa"/>
            <w:shd w:val="clear" w:color="auto" w:fill="auto"/>
          </w:tcPr>
          <w:p w14:paraId="66376CB9" w14:textId="77777777" w:rsidR="005C495B" w:rsidRPr="003E06EA" w:rsidRDefault="005C495B" w:rsidP="005C7E51">
            <w:pPr>
              <w:pStyle w:val="affff3"/>
            </w:pPr>
            <w:r w:rsidRPr="00F34469">
              <w:t>2705935,58</w:t>
            </w:r>
          </w:p>
        </w:tc>
        <w:tc>
          <w:tcPr>
            <w:tcW w:w="1520" w:type="dxa"/>
            <w:shd w:val="clear" w:color="auto" w:fill="auto"/>
          </w:tcPr>
          <w:p w14:paraId="7752CF7E" w14:textId="77777777" w:rsidR="005C495B" w:rsidRPr="003E06EA" w:rsidRDefault="005C495B" w:rsidP="005C7E51">
            <w:pPr>
              <w:pStyle w:val="affff3"/>
            </w:pPr>
            <w:r w:rsidRPr="00F34469">
              <w:t>25,48</w:t>
            </w:r>
          </w:p>
        </w:tc>
        <w:tc>
          <w:tcPr>
            <w:tcW w:w="2477" w:type="dxa"/>
            <w:shd w:val="clear" w:color="auto" w:fill="auto"/>
          </w:tcPr>
          <w:p w14:paraId="3EEF1041" w14:textId="77777777" w:rsidR="005C495B" w:rsidRPr="003E06EA" w:rsidRDefault="005C495B" w:rsidP="005C7E51">
            <w:pPr>
              <w:pStyle w:val="affff3"/>
            </w:pPr>
            <w:r w:rsidRPr="00F34469">
              <w:t>177°11'17"</w:t>
            </w:r>
          </w:p>
        </w:tc>
      </w:tr>
      <w:tr w:rsidR="005C495B" w:rsidRPr="003E06EA" w14:paraId="666C2C7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73A880E" w14:textId="77777777" w:rsidR="005C495B" w:rsidRPr="003E06EA" w:rsidRDefault="005C495B" w:rsidP="005C7E51">
            <w:pPr>
              <w:pStyle w:val="affff3"/>
            </w:pPr>
            <w:r w:rsidRPr="00F34469">
              <w:t>23</w:t>
            </w:r>
          </w:p>
        </w:tc>
        <w:tc>
          <w:tcPr>
            <w:tcW w:w="2180" w:type="dxa"/>
            <w:shd w:val="clear" w:color="auto" w:fill="auto"/>
          </w:tcPr>
          <w:p w14:paraId="0B8237DD" w14:textId="77777777" w:rsidR="005C495B" w:rsidRPr="003E06EA" w:rsidRDefault="005C495B" w:rsidP="005C7E51">
            <w:pPr>
              <w:pStyle w:val="affff3"/>
            </w:pPr>
            <w:r w:rsidRPr="00F34469">
              <w:t>860860,53</w:t>
            </w:r>
          </w:p>
        </w:tc>
        <w:tc>
          <w:tcPr>
            <w:tcW w:w="2180" w:type="dxa"/>
            <w:shd w:val="clear" w:color="auto" w:fill="auto"/>
          </w:tcPr>
          <w:p w14:paraId="1DA5C44C" w14:textId="77777777" w:rsidR="005C495B" w:rsidRPr="003E06EA" w:rsidRDefault="005C495B" w:rsidP="005C7E51">
            <w:pPr>
              <w:pStyle w:val="affff3"/>
            </w:pPr>
            <w:r w:rsidRPr="00F34469">
              <w:t>2705883,99</w:t>
            </w:r>
          </w:p>
        </w:tc>
        <w:tc>
          <w:tcPr>
            <w:tcW w:w="1520" w:type="dxa"/>
            <w:shd w:val="clear" w:color="auto" w:fill="auto"/>
          </w:tcPr>
          <w:p w14:paraId="7B68551F" w14:textId="77777777" w:rsidR="005C495B" w:rsidRPr="003E06EA" w:rsidRDefault="005C495B" w:rsidP="005C7E51">
            <w:pPr>
              <w:pStyle w:val="affff3"/>
            </w:pPr>
            <w:r w:rsidRPr="00F34469">
              <w:t>52,99</w:t>
            </w:r>
          </w:p>
        </w:tc>
        <w:tc>
          <w:tcPr>
            <w:tcW w:w="2477" w:type="dxa"/>
            <w:shd w:val="clear" w:color="auto" w:fill="auto"/>
          </w:tcPr>
          <w:p w14:paraId="6C968B55" w14:textId="77777777" w:rsidR="005C495B" w:rsidRPr="003E06EA" w:rsidRDefault="005C495B" w:rsidP="005C7E51">
            <w:pPr>
              <w:pStyle w:val="affff3"/>
            </w:pPr>
            <w:r w:rsidRPr="00F34469">
              <w:t>256°48'01"</w:t>
            </w:r>
          </w:p>
        </w:tc>
      </w:tr>
      <w:tr w:rsidR="005C495B" w:rsidRPr="003E06EA" w14:paraId="57A9192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EF3DE46" w14:textId="77777777" w:rsidR="005C495B" w:rsidRPr="003E06EA" w:rsidRDefault="005C495B" w:rsidP="005C7E51">
            <w:pPr>
              <w:pStyle w:val="affff3"/>
            </w:pPr>
            <w:r w:rsidRPr="00F34469">
              <w:t>24</w:t>
            </w:r>
          </w:p>
        </w:tc>
        <w:tc>
          <w:tcPr>
            <w:tcW w:w="2180" w:type="dxa"/>
            <w:shd w:val="clear" w:color="auto" w:fill="auto"/>
          </w:tcPr>
          <w:p w14:paraId="4CA310F9" w14:textId="77777777" w:rsidR="005C495B" w:rsidRPr="003E06EA" w:rsidRDefault="005C495B" w:rsidP="005C7E51">
            <w:pPr>
              <w:pStyle w:val="affff3"/>
            </w:pPr>
            <w:r w:rsidRPr="00F34469">
              <w:t>860858,39</w:t>
            </w:r>
          </w:p>
        </w:tc>
        <w:tc>
          <w:tcPr>
            <w:tcW w:w="2180" w:type="dxa"/>
            <w:shd w:val="clear" w:color="auto" w:fill="auto"/>
          </w:tcPr>
          <w:p w14:paraId="26CF0FBA" w14:textId="77777777" w:rsidR="005C495B" w:rsidRPr="003E06EA" w:rsidRDefault="005C495B" w:rsidP="005C7E51">
            <w:pPr>
              <w:pStyle w:val="affff3"/>
            </w:pPr>
            <w:r w:rsidRPr="00F34469">
              <w:t>2705884,97</w:t>
            </w:r>
          </w:p>
        </w:tc>
        <w:tc>
          <w:tcPr>
            <w:tcW w:w="1520" w:type="dxa"/>
            <w:shd w:val="clear" w:color="auto" w:fill="auto"/>
          </w:tcPr>
          <w:p w14:paraId="709B224B" w14:textId="77777777" w:rsidR="005C495B" w:rsidRPr="003E06EA" w:rsidRDefault="005C495B" w:rsidP="005C7E51">
            <w:pPr>
              <w:pStyle w:val="affff3"/>
            </w:pPr>
            <w:r w:rsidRPr="00F34469">
              <w:t>2,35</w:t>
            </w:r>
          </w:p>
        </w:tc>
        <w:tc>
          <w:tcPr>
            <w:tcW w:w="2477" w:type="dxa"/>
            <w:shd w:val="clear" w:color="auto" w:fill="auto"/>
          </w:tcPr>
          <w:p w14:paraId="0A7F7B47" w14:textId="77777777" w:rsidR="005C495B" w:rsidRPr="003E06EA" w:rsidRDefault="005C495B" w:rsidP="005C7E51">
            <w:pPr>
              <w:pStyle w:val="affff3"/>
            </w:pPr>
            <w:r w:rsidRPr="00F34469">
              <w:t>155°23'42"</w:t>
            </w:r>
          </w:p>
        </w:tc>
      </w:tr>
      <w:tr w:rsidR="005C495B" w:rsidRPr="003E06EA" w14:paraId="76B2DBE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D36B627" w14:textId="77777777" w:rsidR="005C495B" w:rsidRPr="003E06EA" w:rsidRDefault="005C495B" w:rsidP="005C7E51">
            <w:pPr>
              <w:pStyle w:val="affff3"/>
            </w:pPr>
            <w:r w:rsidRPr="00F34469">
              <w:t>25</w:t>
            </w:r>
          </w:p>
        </w:tc>
        <w:tc>
          <w:tcPr>
            <w:tcW w:w="2180" w:type="dxa"/>
            <w:shd w:val="clear" w:color="auto" w:fill="auto"/>
          </w:tcPr>
          <w:p w14:paraId="06F6A680" w14:textId="77777777" w:rsidR="005C495B" w:rsidRPr="003E06EA" w:rsidRDefault="005C495B" w:rsidP="005C7E51">
            <w:pPr>
              <w:pStyle w:val="affff3"/>
            </w:pPr>
            <w:r w:rsidRPr="00F34469">
              <w:t>860848,66</w:t>
            </w:r>
          </w:p>
        </w:tc>
        <w:tc>
          <w:tcPr>
            <w:tcW w:w="2180" w:type="dxa"/>
            <w:shd w:val="clear" w:color="auto" w:fill="auto"/>
          </w:tcPr>
          <w:p w14:paraId="3F5E360C" w14:textId="77777777" w:rsidR="005C495B" w:rsidRPr="003E06EA" w:rsidRDefault="005C495B" w:rsidP="005C7E51">
            <w:pPr>
              <w:pStyle w:val="affff3"/>
            </w:pPr>
            <w:r w:rsidRPr="00F34469">
              <w:t>2705859,25</w:t>
            </w:r>
          </w:p>
        </w:tc>
        <w:tc>
          <w:tcPr>
            <w:tcW w:w="1520" w:type="dxa"/>
            <w:shd w:val="clear" w:color="auto" w:fill="auto"/>
          </w:tcPr>
          <w:p w14:paraId="1C4C3105" w14:textId="77777777" w:rsidR="005C495B" w:rsidRPr="003E06EA" w:rsidRDefault="005C495B" w:rsidP="005C7E51">
            <w:pPr>
              <w:pStyle w:val="affff3"/>
            </w:pPr>
            <w:r w:rsidRPr="00F34469">
              <w:t>27,49</w:t>
            </w:r>
          </w:p>
        </w:tc>
        <w:tc>
          <w:tcPr>
            <w:tcW w:w="2477" w:type="dxa"/>
            <w:shd w:val="clear" w:color="auto" w:fill="auto"/>
          </w:tcPr>
          <w:p w14:paraId="32014B4F" w14:textId="77777777" w:rsidR="005C495B" w:rsidRPr="003E06EA" w:rsidRDefault="005C495B" w:rsidP="005C7E51">
            <w:pPr>
              <w:pStyle w:val="affff3"/>
            </w:pPr>
            <w:r w:rsidRPr="00F34469">
              <w:t>249°17'</w:t>
            </w:r>
          </w:p>
        </w:tc>
      </w:tr>
      <w:tr w:rsidR="005C495B" w:rsidRPr="003E06EA" w14:paraId="1964C42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AB34B0" w14:textId="77777777" w:rsidR="005C495B" w:rsidRPr="003E06EA" w:rsidRDefault="005C495B" w:rsidP="005C7E51">
            <w:pPr>
              <w:pStyle w:val="affff3"/>
            </w:pPr>
            <w:r w:rsidRPr="00F34469">
              <w:t>26</w:t>
            </w:r>
          </w:p>
        </w:tc>
        <w:tc>
          <w:tcPr>
            <w:tcW w:w="2180" w:type="dxa"/>
            <w:shd w:val="clear" w:color="auto" w:fill="auto"/>
          </w:tcPr>
          <w:p w14:paraId="311122DF" w14:textId="77777777" w:rsidR="005C495B" w:rsidRPr="003E06EA" w:rsidRDefault="005C495B" w:rsidP="005C7E51">
            <w:pPr>
              <w:pStyle w:val="affff3"/>
            </w:pPr>
            <w:r w:rsidRPr="00F34469">
              <w:t>860893,10</w:t>
            </w:r>
          </w:p>
        </w:tc>
        <w:tc>
          <w:tcPr>
            <w:tcW w:w="2180" w:type="dxa"/>
            <w:shd w:val="clear" w:color="auto" w:fill="auto"/>
          </w:tcPr>
          <w:p w14:paraId="7973A42B" w14:textId="77777777" w:rsidR="005C495B" w:rsidRPr="003E06EA" w:rsidRDefault="005C495B" w:rsidP="005C7E51">
            <w:pPr>
              <w:pStyle w:val="affff3"/>
            </w:pPr>
            <w:r w:rsidRPr="00F34469">
              <w:t>2705851,04</w:t>
            </w:r>
          </w:p>
        </w:tc>
        <w:tc>
          <w:tcPr>
            <w:tcW w:w="1520" w:type="dxa"/>
            <w:shd w:val="clear" w:color="auto" w:fill="auto"/>
          </w:tcPr>
          <w:p w14:paraId="646DF9AF" w14:textId="77777777" w:rsidR="005C495B" w:rsidRPr="003E06EA" w:rsidRDefault="005C495B" w:rsidP="005C7E51">
            <w:pPr>
              <w:pStyle w:val="affff3"/>
            </w:pPr>
            <w:r w:rsidRPr="00F34469">
              <w:t>45,19</w:t>
            </w:r>
          </w:p>
        </w:tc>
        <w:tc>
          <w:tcPr>
            <w:tcW w:w="2477" w:type="dxa"/>
            <w:shd w:val="clear" w:color="auto" w:fill="auto"/>
          </w:tcPr>
          <w:p w14:paraId="6A109659" w14:textId="77777777" w:rsidR="005C495B" w:rsidRPr="003E06EA" w:rsidRDefault="005C495B" w:rsidP="005C7E51">
            <w:pPr>
              <w:pStyle w:val="affff3"/>
            </w:pPr>
            <w:r w:rsidRPr="00F34469">
              <w:t>349°31'49"</w:t>
            </w:r>
          </w:p>
        </w:tc>
      </w:tr>
      <w:tr w:rsidR="005C495B" w:rsidRPr="003E06EA" w14:paraId="5FC7B7D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9C4D9C3" w14:textId="77777777" w:rsidR="005C495B" w:rsidRPr="003E06EA" w:rsidRDefault="005C495B" w:rsidP="005C7E51">
            <w:pPr>
              <w:pStyle w:val="affff3"/>
            </w:pPr>
            <w:r w:rsidRPr="00F34469">
              <w:t>1</w:t>
            </w:r>
          </w:p>
        </w:tc>
        <w:tc>
          <w:tcPr>
            <w:tcW w:w="2180" w:type="dxa"/>
            <w:shd w:val="clear" w:color="auto" w:fill="auto"/>
          </w:tcPr>
          <w:p w14:paraId="1FE2FB63" w14:textId="77777777" w:rsidR="005C495B" w:rsidRPr="003E06EA" w:rsidRDefault="005C495B" w:rsidP="005C7E51">
            <w:pPr>
              <w:pStyle w:val="affff3"/>
            </w:pPr>
            <w:r w:rsidRPr="00F34469">
              <w:t>860995,52</w:t>
            </w:r>
          </w:p>
        </w:tc>
        <w:tc>
          <w:tcPr>
            <w:tcW w:w="2180" w:type="dxa"/>
            <w:shd w:val="clear" w:color="auto" w:fill="auto"/>
          </w:tcPr>
          <w:p w14:paraId="61D2CDDE" w14:textId="77777777" w:rsidR="005C495B" w:rsidRPr="003E06EA" w:rsidRDefault="005C495B" w:rsidP="005C7E51">
            <w:pPr>
              <w:pStyle w:val="affff3"/>
            </w:pPr>
            <w:r w:rsidRPr="00F34469">
              <w:t>2705855,28</w:t>
            </w:r>
          </w:p>
        </w:tc>
        <w:tc>
          <w:tcPr>
            <w:tcW w:w="1520" w:type="dxa"/>
            <w:shd w:val="clear" w:color="auto" w:fill="auto"/>
          </w:tcPr>
          <w:p w14:paraId="6F30B3BC" w14:textId="77777777" w:rsidR="005C495B" w:rsidRPr="003E06EA" w:rsidRDefault="005C495B" w:rsidP="005C7E51">
            <w:pPr>
              <w:pStyle w:val="affff3"/>
            </w:pPr>
            <w:r w:rsidRPr="00F34469">
              <w:t>102,50</w:t>
            </w:r>
          </w:p>
        </w:tc>
        <w:tc>
          <w:tcPr>
            <w:tcW w:w="2477" w:type="dxa"/>
            <w:shd w:val="clear" w:color="auto" w:fill="auto"/>
          </w:tcPr>
          <w:p w14:paraId="3A6C1754" w14:textId="77777777" w:rsidR="005C495B" w:rsidRPr="003E06EA" w:rsidRDefault="005C495B" w:rsidP="005C7E51">
            <w:pPr>
              <w:pStyle w:val="affff3"/>
            </w:pPr>
            <w:r w:rsidRPr="00F34469">
              <w:t>2°22'13"</w:t>
            </w:r>
          </w:p>
        </w:tc>
      </w:tr>
      <w:tr w:rsidR="005C495B" w:rsidRPr="003E06EA" w14:paraId="0B36DAC1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0BE5D55C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6</w:t>
            </w:r>
          </w:p>
        </w:tc>
      </w:tr>
      <w:tr w:rsidR="005C495B" w:rsidRPr="003E06EA" w14:paraId="37900D3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272D7A8" w14:textId="77777777" w:rsidR="005C495B" w:rsidRPr="003E06EA" w:rsidRDefault="005C495B" w:rsidP="005C7E51">
            <w:pPr>
              <w:pStyle w:val="affff3"/>
            </w:pPr>
            <w:r w:rsidRPr="00510BF1">
              <w:t>1</w:t>
            </w:r>
          </w:p>
        </w:tc>
        <w:tc>
          <w:tcPr>
            <w:tcW w:w="2180" w:type="dxa"/>
            <w:shd w:val="clear" w:color="auto" w:fill="auto"/>
          </w:tcPr>
          <w:p w14:paraId="1AC8350E" w14:textId="77777777" w:rsidR="005C495B" w:rsidRPr="003E06EA" w:rsidRDefault="005C495B" w:rsidP="005C7E51">
            <w:pPr>
              <w:pStyle w:val="affff3"/>
            </w:pPr>
            <w:r w:rsidRPr="00510BF1">
              <w:t>860752,56</w:t>
            </w:r>
          </w:p>
        </w:tc>
        <w:tc>
          <w:tcPr>
            <w:tcW w:w="2180" w:type="dxa"/>
            <w:shd w:val="clear" w:color="auto" w:fill="auto"/>
          </w:tcPr>
          <w:p w14:paraId="0DA81894" w14:textId="77777777" w:rsidR="005C495B" w:rsidRPr="003E06EA" w:rsidRDefault="005C495B" w:rsidP="005C7E51">
            <w:pPr>
              <w:pStyle w:val="affff3"/>
            </w:pPr>
            <w:r w:rsidRPr="00510BF1">
              <w:t>2705880,84</w:t>
            </w:r>
          </w:p>
        </w:tc>
        <w:tc>
          <w:tcPr>
            <w:tcW w:w="1520" w:type="dxa"/>
            <w:shd w:val="clear" w:color="auto" w:fill="auto"/>
          </w:tcPr>
          <w:p w14:paraId="04C3ABFA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61A950DD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9A0DDE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C57FC81" w14:textId="77777777" w:rsidR="005C495B" w:rsidRPr="003E06EA" w:rsidRDefault="005C495B" w:rsidP="005C7E51">
            <w:pPr>
              <w:pStyle w:val="affff3"/>
            </w:pPr>
            <w:r w:rsidRPr="00510BF1">
              <w:t>2</w:t>
            </w:r>
          </w:p>
        </w:tc>
        <w:tc>
          <w:tcPr>
            <w:tcW w:w="2180" w:type="dxa"/>
            <w:shd w:val="clear" w:color="auto" w:fill="auto"/>
          </w:tcPr>
          <w:p w14:paraId="467EAE90" w14:textId="77777777" w:rsidR="005C495B" w:rsidRPr="003E06EA" w:rsidRDefault="005C495B" w:rsidP="005C7E51">
            <w:pPr>
              <w:pStyle w:val="affff3"/>
            </w:pPr>
            <w:r w:rsidRPr="00510BF1">
              <w:t>860838,22</w:t>
            </w:r>
          </w:p>
        </w:tc>
        <w:tc>
          <w:tcPr>
            <w:tcW w:w="2180" w:type="dxa"/>
            <w:shd w:val="clear" w:color="auto" w:fill="auto"/>
          </w:tcPr>
          <w:p w14:paraId="04FBB204" w14:textId="77777777" w:rsidR="005C495B" w:rsidRPr="003E06EA" w:rsidRDefault="005C495B" w:rsidP="005C7E51">
            <w:pPr>
              <w:pStyle w:val="affff3"/>
            </w:pPr>
            <w:r w:rsidRPr="00510BF1">
              <w:t>2705863,29</w:t>
            </w:r>
          </w:p>
        </w:tc>
        <w:tc>
          <w:tcPr>
            <w:tcW w:w="1520" w:type="dxa"/>
            <w:shd w:val="clear" w:color="auto" w:fill="auto"/>
          </w:tcPr>
          <w:p w14:paraId="46E905EA" w14:textId="77777777" w:rsidR="005C495B" w:rsidRPr="003E06EA" w:rsidRDefault="005C495B" w:rsidP="005C7E51">
            <w:pPr>
              <w:pStyle w:val="affff3"/>
            </w:pPr>
            <w:r w:rsidRPr="00510BF1">
              <w:t>87,44</w:t>
            </w:r>
          </w:p>
        </w:tc>
        <w:tc>
          <w:tcPr>
            <w:tcW w:w="2477" w:type="dxa"/>
            <w:shd w:val="clear" w:color="auto" w:fill="auto"/>
          </w:tcPr>
          <w:p w14:paraId="7494C044" w14:textId="77777777" w:rsidR="005C495B" w:rsidRPr="003E06EA" w:rsidRDefault="005C495B" w:rsidP="005C7E51">
            <w:pPr>
              <w:pStyle w:val="affff3"/>
            </w:pPr>
            <w:r w:rsidRPr="00510BF1">
              <w:t>348°25'12"</w:t>
            </w:r>
          </w:p>
        </w:tc>
      </w:tr>
      <w:tr w:rsidR="005C495B" w:rsidRPr="003E06EA" w14:paraId="129EAAA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B6CA6E0" w14:textId="77777777" w:rsidR="005C495B" w:rsidRPr="003E06EA" w:rsidRDefault="005C495B" w:rsidP="005C7E51">
            <w:pPr>
              <w:pStyle w:val="affff3"/>
            </w:pPr>
            <w:r w:rsidRPr="00510BF1">
              <w:t>3</w:t>
            </w:r>
          </w:p>
        </w:tc>
        <w:tc>
          <w:tcPr>
            <w:tcW w:w="2180" w:type="dxa"/>
            <w:shd w:val="clear" w:color="auto" w:fill="auto"/>
          </w:tcPr>
          <w:p w14:paraId="124ACAAD" w14:textId="77777777" w:rsidR="005C495B" w:rsidRPr="003E06EA" w:rsidRDefault="005C495B" w:rsidP="005C7E51">
            <w:pPr>
              <w:pStyle w:val="affff3"/>
            </w:pPr>
            <w:r w:rsidRPr="00510BF1">
              <w:t>860855,78</w:t>
            </w:r>
          </w:p>
        </w:tc>
        <w:tc>
          <w:tcPr>
            <w:tcW w:w="2180" w:type="dxa"/>
            <w:shd w:val="clear" w:color="auto" w:fill="auto"/>
          </w:tcPr>
          <w:p w14:paraId="5A4E0685" w14:textId="77777777" w:rsidR="005C495B" w:rsidRPr="003E06EA" w:rsidRDefault="005C495B" w:rsidP="005C7E51">
            <w:pPr>
              <w:pStyle w:val="affff3"/>
            </w:pPr>
            <w:r w:rsidRPr="00510BF1">
              <w:t>2705909,32</w:t>
            </w:r>
          </w:p>
        </w:tc>
        <w:tc>
          <w:tcPr>
            <w:tcW w:w="1520" w:type="dxa"/>
            <w:shd w:val="clear" w:color="auto" w:fill="auto"/>
          </w:tcPr>
          <w:p w14:paraId="7E5CF494" w14:textId="77777777" w:rsidR="005C495B" w:rsidRPr="003E06EA" w:rsidRDefault="005C495B" w:rsidP="005C7E51">
            <w:pPr>
              <w:pStyle w:val="affff3"/>
            </w:pPr>
            <w:r w:rsidRPr="00510BF1">
              <w:t>49,26</w:t>
            </w:r>
          </w:p>
        </w:tc>
        <w:tc>
          <w:tcPr>
            <w:tcW w:w="2477" w:type="dxa"/>
            <w:shd w:val="clear" w:color="auto" w:fill="auto"/>
          </w:tcPr>
          <w:p w14:paraId="4F1FD0EB" w14:textId="77777777" w:rsidR="005C495B" w:rsidRPr="003E06EA" w:rsidRDefault="005C495B" w:rsidP="005C7E51">
            <w:pPr>
              <w:pStyle w:val="affff3"/>
            </w:pPr>
            <w:r w:rsidRPr="00510BF1">
              <w:t>69°07'16"</w:t>
            </w:r>
          </w:p>
        </w:tc>
      </w:tr>
      <w:tr w:rsidR="005C495B" w:rsidRPr="003E06EA" w14:paraId="40DD8A2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C0595FE" w14:textId="77777777" w:rsidR="005C495B" w:rsidRPr="003E06EA" w:rsidRDefault="005C495B" w:rsidP="005C7E51">
            <w:pPr>
              <w:pStyle w:val="affff3"/>
            </w:pPr>
            <w:r w:rsidRPr="00510BF1">
              <w:t>4</w:t>
            </w:r>
          </w:p>
        </w:tc>
        <w:tc>
          <w:tcPr>
            <w:tcW w:w="2180" w:type="dxa"/>
            <w:shd w:val="clear" w:color="auto" w:fill="auto"/>
          </w:tcPr>
          <w:p w14:paraId="2D581C7F" w14:textId="77777777" w:rsidR="005C495B" w:rsidRPr="003E06EA" w:rsidRDefault="005C495B" w:rsidP="005C7E51">
            <w:pPr>
              <w:pStyle w:val="affff3"/>
            </w:pPr>
            <w:r w:rsidRPr="00510BF1">
              <w:t>860750,95</w:t>
            </w:r>
          </w:p>
        </w:tc>
        <w:tc>
          <w:tcPr>
            <w:tcW w:w="2180" w:type="dxa"/>
            <w:shd w:val="clear" w:color="auto" w:fill="auto"/>
          </w:tcPr>
          <w:p w14:paraId="284A0B48" w14:textId="77777777" w:rsidR="005C495B" w:rsidRPr="003E06EA" w:rsidRDefault="005C495B" w:rsidP="005C7E51">
            <w:pPr>
              <w:pStyle w:val="affff3"/>
            </w:pPr>
            <w:r w:rsidRPr="00510BF1">
              <w:t>2705941,99</w:t>
            </w:r>
          </w:p>
        </w:tc>
        <w:tc>
          <w:tcPr>
            <w:tcW w:w="1520" w:type="dxa"/>
            <w:shd w:val="clear" w:color="auto" w:fill="auto"/>
          </w:tcPr>
          <w:p w14:paraId="3B9F8626" w14:textId="77777777" w:rsidR="005C495B" w:rsidRPr="003E06EA" w:rsidRDefault="005C495B" w:rsidP="005C7E51">
            <w:pPr>
              <w:pStyle w:val="affff3"/>
            </w:pPr>
            <w:r w:rsidRPr="00510BF1">
              <w:t>109,80</w:t>
            </w:r>
          </w:p>
        </w:tc>
        <w:tc>
          <w:tcPr>
            <w:tcW w:w="2477" w:type="dxa"/>
            <w:shd w:val="clear" w:color="auto" w:fill="auto"/>
          </w:tcPr>
          <w:p w14:paraId="71EA3419" w14:textId="77777777" w:rsidR="005C495B" w:rsidRPr="003E06EA" w:rsidRDefault="005C495B" w:rsidP="005C7E51">
            <w:pPr>
              <w:pStyle w:val="affff3"/>
            </w:pPr>
            <w:r w:rsidRPr="00510BF1">
              <w:t>162°41'13"</w:t>
            </w:r>
          </w:p>
        </w:tc>
      </w:tr>
      <w:tr w:rsidR="005C495B" w:rsidRPr="003E06EA" w14:paraId="06E8D6B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E0B0485" w14:textId="77777777" w:rsidR="005C495B" w:rsidRPr="003E06EA" w:rsidRDefault="005C495B" w:rsidP="005C7E51">
            <w:pPr>
              <w:pStyle w:val="affff3"/>
            </w:pPr>
            <w:r w:rsidRPr="00510BF1">
              <w:t>1</w:t>
            </w:r>
          </w:p>
        </w:tc>
        <w:tc>
          <w:tcPr>
            <w:tcW w:w="2180" w:type="dxa"/>
            <w:shd w:val="clear" w:color="auto" w:fill="auto"/>
          </w:tcPr>
          <w:p w14:paraId="57B914D1" w14:textId="77777777" w:rsidR="005C495B" w:rsidRPr="003E06EA" w:rsidRDefault="005C495B" w:rsidP="005C7E51">
            <w:pPr>
              <w:pStyle w:val="affff3"/>
            </w:pPr>
            <w:r w:rsidRPr="00510BF1">
              <w:t>860752,56</w:t>
            </w:r>
          </w:p>
        </w:tc>
        <w:tc>
          <w:tcPr>
            <w:tcW w:w="2180" w:type="dxa"/>
            <w:shd w:val="clear" w:color="auto" w:fill="auto"/>
          </w:tcPr>
          <w:p w14:paraId="72608019" w14:textId="77777777" w:rsidR="005C495B" w:rsidRPr="003E06EA" w:rsidRDefault="005C495B" w:rsidP="005C7E51">
            <w:pPr>
              <w:pStyle w:val="affff3"/>
            </w:pPr>
            <w:r w:rsidRPr="00510BF1">
              <w:t>2705880,84</w:t>
            </w:r>
          </w:p>
        </w:tc>
        <w:tc>
          <w:tcPr>
            <w:tcW w:w="1520" w:type="dxa"/>
            <w:shd w:val="clear" w:color="auto" w:fill="auto"/>
          </w:tcPr>
          <w:p w14:paraId="7B1F27AE" w14:textId="77777777" w:rsidR="005C495B" w:rsidRPr="003E06EA" w:rsidRDefault="005C495B" w:rsidP="005C7E51">
            <w:pPr>
              <w:pStyle w:val="affff3"/>
            </w:pPr>
            <w:r w:rsidRPr="00510BF1">
              <w:t>61,17</w:t>
            </w:r>
          </w:p>
        </w:tc>
        <w:tc>
          <w:tcPr>
            <w:tcW w:w="2477" w:type="dxa"/>
            <w:shd w:val="clear" w:color="auto" w:fill="auto"/>
          </w:tcPr>
          <w:p w14:paraId="75422DED" w14:textId="77777777" w:rsidR="005C495B" w:rsidRPr="003E06EA" w:rsidRDefault="005C495B" w:rsidP="005C7E51">
            <w:pPr>
              <w:pStyle w:val="affff3"/>
            </w:pPr>
            <w:r w:rsidRPr="00510BF1">
              <w:t>271°30'27"</w:t>
            </w:r>
          </w:p>
        </w:tc>
      </w:tr>
      <w:tr w:rsidR="005C495B" w:rsidRPr="003E06EA" w14:paraId="634DA0D2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2D81B01A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7</w:t>
            </w:r>
          </w:p>
        </w:tc>
      </w:tr>
      <w:tr w:rsidR="005C495B" w:rsidRPr="003E06EA" w14:paraId="6F1C989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41F8E27" w14:textId="77777777" w:rsidR="005C495B" w:rsidRPr="003E06EA" w:rsidRDefault="005C495B" w:rsidP="005C7E51">
            <w:pPr>
              <w:pStyle w:val="affff3"/>
            </w:pPr>
            <w:r w:rsidRPr="00A77A5B">
              <w:lastRenderedPageBreak/>
              <w:t>1</w:t>
            </w:r>
          </w:p>
        </w:tc>
        <w:tc>
          <w:tcPr>
            <w:tcW w:w="2180" w:type="dxa"/>
            <w:shd w:val="clear" w:color="auto" w:fill="auto"/>
          </w:tcPr>
          <w:p w14:paraId="399D3D4B" w14:textId="77777777" w:rsidR="005C495B" w:rsidRPr="003E06EA" w:rsidRDefault="005C495B" w:rsidP="005C7E51">
            <w:pPr>
              <w:pStyle w:val="affff3"/>
            </w:pPr>
            <w:r w:rsidRPr="00A77A5B">
              <w:t>860864,31</w:t>
            </w:r>
          </w:p>
        </w:tc>
        <w:tc>
          <w:tcPr>
            <w:tcW w:w="2180" w:type="dxa"/>
            <w:shd w:val="clear" w:color="auto" w:fill="auto"/>
          </w:tcPr>
          <w:p w14:paraId="604538E4" w14:textId="77777777" w:rsidR="005C495B" w:rsidRPr="003E06EA" w:rsidRDefault="005C495B" w:rsidP="005C7E51">
            <w:pPr>
              <w:pStyle w:val="affff3"/>
            </w:pPr>
            <w:r w:rsidRPr="00A77A5B">
              <w:t>2705931,69</w:t>
            </w:r>
          </w:p>
        </w:tc>
        <w:tc>
          <w:tcPr>
            <w:tcW w:w="1520" w:type="dxa"/>
            <w:shd w:val="clear" w:color="auto" w:fill="auto"/>
          </w:tcPr>
          <w:p w14:paraId="5AA46A14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708666A4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19A1F03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715B73C" w14:textId="77777777" w:rsidR="005C495B" w:rsidRPr="003E06EA" w:rsidRDefault="005C495B" w:rsidP="005C7E51">
            <w:pPr>
              <w:pStyle w:val="affff3"/>
            </w:pPr>
            <w:r w:rsidRPr="00A77A5B">
              <w:t>2</w:t>
            </w:r>
          </w:p>
        </w:tc>
        <w:tc>
          <w:tcPr>
            <w:tcW w:w="2180" w:type="dxa"/>
            <w:shd w:val="clear" w:color="auto" w:fill="auto"/>
          </w:tcPr>
          <w:p w14:paraId="57235A6D" w14:textId="77777777" w:rsidR="005C495B" w:rsidRPr="003E06EA" w:rsidRDefault="005C495B" w:rsidP="005C7E51">
            <w:pPr>
              <w:pStyle w:val="affff3"/>
            </w:pPr>
            <w:r w:rsidRPr="00A77A5B">
              <w:t>860873,89</w:t>
            </w:r>
          </w:p>
        </w:tc>
        <w:tc>
          <w:tcPr>
            <w:tcW w:w="2180" w:type="dxa"/>
            <w:shd w:val="clear" w:color="auto" w:fill="auto"/>
          </w:tcPr>
          <w:p w14:paraId="0250FB71" w14:textId="77777777" w:rsidR="005C495B" w:rsidRPr="003E06EA" w:rsidRDefault="005C495B" w:rsidP="005C7E51">
            <w:pPr>
              <w:pStyle w:val="affff3"/>
            </w:pPr>
            <w:r w:rsidRPr="00A77A5B">
              <w:t>2705958,82</w:t>
            </w:r>
          </w:p>
        </w:tc>
        <w:tc>
          <w:tcPr>
            <w:tcW w:w="1520" w:type="dxa"/>
            <w:shd w:val="clear" w:color="auto" w:fill="auto"/>
          </w:tcPr>
          <w:p w14:paraId="77CACA7B" w14:textId="77777777" w:rsidR="005C495B" w:rsidRPr="003E06EA" w:rsidRDefault="005C495B" w:rsidP="005C7E51">
            <w:pPr>
              <w:pStyle w:val="affff3"/>
            </w:pPr>
            <w:r w:rsidRPr="00A77A5B">
              <w:t>28,77</w:t>
            </w:r>
          </w:p>
        </w:tc>
        <w:tc>
          <w:tcPr>
            <w:tcW w:w="2477" w:type="dxa"/>
            <w:shd w:val="clear" w:color="auto" w:fill="auto"/>
          </w:tcPr>
          <w:p w14:paraId="39C6C5E0" w14:textId="77777777" w:rsidR="005C495B" w:rsidRPr="003E06EA" w:rsidRDefault="005C495B" w:rsidP="005C7E51">
            <w:pPr>
              <w:pStyle w:val="affff3"/>
            </w:pPr>
            <w:r w:rsidRPr="00A77A5B">
              <w:t>70°33'06"</w:t>
            </w:r>
          </w:p>
        </w:tc>
      </w:tr>
      <w:tr w:rsidR="005C495B" w:rsidRPr="003E06EA" w14:paraId="3C78911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489B057" w14:textId="77777777" w:rsidR="005C495B" w:rsidRPr="003E06EA" w:rsidRDefault="005C495B" w:rsidP="005C7E51">
            <w:pPr>
              <w:pStyle w:val="affff3"/>
            </w:pPr>
            <w:r w:rsidRPr="00A77A5B">
              <w:t>3</w:t>
            </w:r>
          </w:p>
        </w:tc>
        <w:tc>
          <w:tcPr>
            <w:tcW w:w="2180" w:type="dxa"/>
            <w:shd w:val="clear" w:color="auto" w:fill="auto"/>
          </w:tcPr>
          <w:p w14:paraId="613F008D" w14:textId="77777777" w:rsidR="005C495B" w:rsidRPr="003E06EA" w:rsidRDefault="005C495B" w:rsidP="005C7E51">
            <w:pPr>
              <w:pStyle w:val="affff3"/>
            </w:pPr>
            <w:r w:rsidRPr="00A77A5B">
              <w:t>860887,29</w:t>
            </w:r>
          </w:p>
        </w:tc>
        <w:tc>
          <w:tcPr>
            <w:tcW w:w="2180" w:type="dxa"/>
            <w:shd w:val="clear" w:color="auto" w:fill="auto"/>
          </w:tcPr>
          <w:p w14:paraId="4905004E" w14:textId="77777777" w:rsidR="005C495B" w:rsidRPr="003E06EA" w:rsidRDefault="005C495B" w:rsidP="005C7E51">
            <w:pPr>
              <w:pStyle w:val="affff3"/>
            </w:pPr>
            <w:r w:rsidRPr="00A77A5B">
              <w:t>2706025,20</w:t>
            </w:r>
          </w:p>
        </w:tc>
        <w:tc>
          <w:tcPr>
            <w:tcW w:w="1520" w:type="dxa"/>
            <w:shd w:val="clear" w:color="auto" w:fill="auto"/>
          </w:tcPr>
          <w:p w14:paraId="5FE99D6E" w14:textId="77777777" w:rsidR="005C495B" w:rsidRPr="003E06EA" w:rsidRDefault="005C495B" w:rsidP="005C7E51">
            <w:pPr>
              <w:pStyle w:val="affff3"/>
            </w:pPr>
            <w:r w:rsidRPr="00A77A5B">
              <w:t>67,72</w:t>
            </w:r>
          </w:p>
        </w:tc>
        <w:tc>
          <w:tcPr>
            <w:tcW w:w="2477" w:type="dxa"/>
            <w:shd w:val="clear" w:color="auto" w:fill="auto"/>
          </w:tcPr>
          <w:p w14:paraId="204970C9" w14:textId="77777777" w:rsidR="005C495B" w:rsidRPr="003E06EA" w:rsidRDefault="005C495B" w:rsidP="005C7E51">
            <w:pPr>
              <w:pStyle w:val="affff3"/>
            </w:pPr>
            <w:r w:rsidRPr="00A77A5B">
              <w:t>78°35'15"</w:t>
            </w:r>
          </w:p>
        </w:tc>
      </w:tr>
      <w:tr w:rsidR="005C495B" w:rsidRPr="003E06EA" w14:paraId="3E6854D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8639A96" w14:textId="77777777" w:rsidR="005C495B" w:rsidRPr="003E06EA" w:rsidRDefault="005C495B" w:rsidP="005C7E51">
            <w:pPr>
              <w:pStyle w:val="affff3"/>
            </w:pPr>
            <w:r w:rsidRPr="00A77A5B">
              <w:t>4</w:t>
            </w:r>
          </w:p>
        </w:tc>
        <w:tc>
          <w:tcPr>
            <w:tcW w:w="2180" w:type="dxa"/>
            <w:shd w:val="clear" w:color="auto" w:fill="auto"/>
          </w:tcPr>
          <w:p w14:paraId="202E6E45" w14:textId="77777777" w:rsidR="005C495B" w:rsidRPr="003E06EA" w:rsidRDefault="005C495B" w:rsidP="005C7E51">
            <w:pPr>
              <w:pStyle w:val="affff3"/>
            </w:pPr>
            <w:r w:rsidRPr="00A77A5B">
              <w:t>860840,01</w:t>
            </w:r>
          </w:p>
        </w:tc>
        <w:tc>
          <w:tcPr>
            <w:tcW w:w="2180" w:type="dxa"/>
            <w:shd w:val="clear" w:color="auto" w:fill="auto"/>
          </w:tcPr>
          <w:p w14:paraId="3049179F" w14:textId="77777777" w:rsidR="005C495B" w:rsidRPr="003E06EA" w:rsidRDefault="005C495B" w:rsidP="005C7E51">
            <w:pPr>
              <w:pStyle w:val="affff3"/>
            </w:pPr>
            <w:r w:rsidRPr="00A77A5B">
              <w:t>2706033,45</w:t>
            </w:r>
          </w:p>
        </w:tc>
        <w:tc>
          <w:tcPr>
            <w:tcW w:w="1520" w:type="dxa"/>
            <w:shd w:val="clear" w:color="auto" w:fill="auto"/>
          </w:tcPr>
          <w:p w14:paraId="7F1BFE55" w14:textId="77777777" w:rsidR="005C495B" w:rsidRPr="003E06EA" w:rsidRDefault="005C495B" w:rsidP="005C7E51">
            <w:pPr>
              <w:pStyle w:val="affff3"/>
            </w:pPr>
            <w:r w:rsidRPr="00A77A5B">
              <w:t>48,00</w:t>
            </w:r>
          </w:p>
        </w:tc>
        <w:tc>
          <w:tcPr>
            <w:tcW w:w="2477" w:type="dxa"/>
            <w:shd w:val="clear" w:color="auto" w:fill="auto"/>
          </w:tcPr>
          <w:p w14:paraId="6FF8FF55" w14:textId="77777777" w:rsidR="005C495B" w:rsidRPr="003E06EA" w:rsidRDefault="005C495B" w:rsidP="005C7E51">
            <w:pPr>
              <w:pStyle w:val="affff3"/>
            </w:pPr>
            <w:r w:rsidRPr="00A77A5B">
              <w:t>170°06'30"</w:t>
            </w:r>
          </w:p>
        </w:tc>
      </w:tr>
      <w:tr w:rsidR="005C495B" w:rsidRPr="003E06EA" w14:paraId="633C260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38BAAC6" w14:textId="77777777" w:rsidR="005C495B" w:rsidRPr="003E06EA" w:rsidRDefault="005C495B" w:rsidP="005C7E51">
            <w:pPr>
              <w:pStyle w:val="affff3"/>
            </w:pPr>
            <w:r w:rsidRPr="00A77A5B">
              <w:t>5</w:t>
            </w:r>
          </w:p>
        </w:tc>
        <w:tc>
          <w:tcPr>
            <w:tcW w:w="2180" w:type="dxa"/>
            <w:shd w:val="clear" w:color="auto" w:fill="auto"/>
          </w:tcPr>
          <w:p w14:paraId="602352A2" w14:textId="77777777" w:rsidR="005C495B" w:rsidRPr="003E06EA" w:rsidRDefault="005C495B" w:rsidP="005C7E51">
            <w:pPr>
              <w:pStyle w:val="affff3"/>
            </w:pPr>
            <w:r w:rsidRPr="00A77A5B">
              <w:t>860833,84</w:t>
            </w:r>
          </w:p>
        </w:tc>
        <w:tc>
          <w:tcPr>
            <w:tcW w:w="2180" w:type="dxa"/>
            <w:shd w:val="clear" w:color="auto" w:fill="auto"/>
          </w:tcPr>
          <w:p w14:paraId="4625EF7C" w14:textId="77777777" w:rsidR="005C495B" w:rsidRPr="003E06EA" w:rsidRDefault="005C495B" w:rsidP="005C7E51">
            <w:pPr>
              <w:pStyle w:val="affff3"/>
            </w:pPr>
            <w:r w:rsidRPr="00A77A5B">
              <w:t>2706034,11</w:t>
            </w:r>
          </w:p>
        </w:tc>
        <w:tc>
          <w:tcPr>
            <w:tcW w:w="1520" w:type="dxa"/>
            <w:shd w:val="clear" w:color="auto" w:fill="auto"/>
          </w:tcPr>
          <w:p w14:paraId="386151B2" w14:textId="77777777" w:rsidR="005C495B" w:rsidRPr="003E06EA" w:rsidRDefault="005C495B" w:rsidP="005C7E51">
            <w:pPr>
              <w:pStyle w:val="affff3"/>
            </w:pPr>
            <w:r w:rsidRPr="00A77A5B">
              <w:t>6,20</w:t>
            </w:r>
          </w:p>
        </w:tc>
        <w:tc>
          <w:tcPr>
            <w:tcW w:w="2477" w:type="dxa"/>
            <w:shd w:val="clear" w:color="auto" w:fill="auto"/>
          </w:tcPr>
          <w:p w14:paraId="0887F7DA" w14:textId="77777777" w:rsidR="005C495B" w:rsidRPr="003E06EA" w:rsidRDefault="005C495B" w:rsidP="005C7E51">
            <w:pPr>
              <w:pStyle w:val="affff3"/>
            </w:pPr>
            <w:r w:rsidRPr="00A77A5B">
              <w:t>173°54'20"</w:t>
            </w:r>
          </w:p>
        </w:tc>
      </w:tr>
      <w:tr w:rsidR="005C495B" w:rsidRPr="003E06EA" w14:paraId="6C49238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58BF7D2" w14:textId="77777777" w:rsidR="005C495B" w:rsidRPr="003E06EA" w:rsidRDefault="005C495B" w:rsidP="005C7E51">
            <w:pPr>
              <w:pStyle w:val="affff3"/>
            </w:pPr>
            <w:r w:rsidRPr="00A77A5B">
              <w:t>6</w:t>
            </w:r>
          </w:p>
        </w:tc>
        <w:tc>
          <w:tcPr>
            <w:tcW w:w="2180" w:type="dxa"/>
            <w:shd w:val="clear" w:color="auto" w:fill="auto"/>
          </w:tcPr>
          <w:p w14:paraId="35AEF0E2" w14:textId="77777777" w:rsidR="005C495B" w:rsidRPr="003E06EA" w:rsidRDefault="005C495B" w:rsidP="005C7E51">
            <w:pPr>
              <w:pStyle w:val="affff3"/>
            </w:pPr>
            <w:r w:rsidRPr="00A77A5B">
              <w:t>860804,60</w:t>
            </w:r>
          </w:p>
        </w:tc>
        <w:tc>
          <w:tcPr>
            <w:tcW w:w="2180" w:type="dxa"/>
            <w:shd w:val="clear" w:color="auto" w:fill="auto"/>
          </w:tcPr>
          <w:p w14:paraId="135BCD6B" w14:textId="77777777" w:rsidR="005C495B" w:rsidRPr="003E06EA" w:rsidRDefault="005C495B" w:rsidP="005C7E51">
            <w:pPr>
              <w:pStyle w:val="affff3"/>
            </w:pPr>
            <w:r w:rsidRPr="00A77A5B">
              <w:t>2706036,53</w:t>
            </w:r>
          </w:p>
        </w:tc>
        <w:tc>
          <w:tcPr>
            <w:tcW w:w="1520" w:type="dxa"/>
            <w:shd w:val="clear" w:color="auto" w:fill="auto"/>
          </w:tcPr>
          <w:p w14:paraId="43E44801" w14:textId="77777777" w:rsidR="005C495B" w:rsidRPr="003E06EA" w:rsidRDefault="005C495B" w:rsidP="005C7E51">
            <w:pPr>
              <w:pStyle w:val="affff3"/>
            </w:pPr>
            <w:r w:rsidRPr="00A77A5B">
              <w:t>29,35</w:t>
            </w:r>
          </w:p>
        </w:tc>
        <w:tc>
          <w:tcPr>
            <w:tcW w:w="2477" w:type="dxa"/>
            <w:shd w:val="clear" w:color="auto" w:fill="auto"/>
          </w:tcPr>
          <w:p w14:paraId="27AB28CE" w14:textId="77777777" w:rsidR="005C495B" w:rsidRPr="003E06EA" w:rsidRDefault="005C495B" w:rsidP="005C7E51">
            <w:pPr>
              <w:pStyle w:val="affff3"/>
            </w:pPr>
            <w:r w:rsidRPr="00A77A5B">
              <w:t>175°16'29"</w:t>
            </w:r>
          </w:p>
        </w:tc>
      </w:tr>
      <w:tr w:rsidR="005C495B" w:rsidRPr="003E06EA" w14:paraId="3B3A009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CE4D0D4" w14:textId="77777777" w:rsidR="005C495B" w:rsidRPr="003E06EA" w:rsidRDefault="005C495B" w:rsidP="005C7E51">
            <w:pPr>
              <w:pStyle w:val="affff3"/>
            </w:pPr>
            <w:r w:rsidRPr="00A77A5B">
              <w:t>7</w:t>
            </w:r>
          </w:p>
        </w:tc>
        <w:tc>
          <w:tcPr>
            <w:tcW w:w="2180" w:type="dxa"/>
            <w:shd w:val="clear" w:color="auto" w:fill="auto"/>
          </w:tcPr>
          <w:p w14:paraId="012C2651" w14:textId="77777777" w:rsidR="005C495B" w:rsidRPr="003E06EA" w:rsidRDefault="005C495B" w:rsidP="005C7E51">
            <w:pPr>
              <w:pStyle w:val="affff3"/>
            </w:pPr>
            <w:r w:rsidRPr="00A77A5B">
              <w:t>860794,69</w:t>
            </w:r>
          </w:p>
        </w:tc>
        <w:tc>
          <w:tcPr>
            <w:tcW w:w="2180" w:type="dxa"/>
            <w:shd w:val="clear" w:color="auto" w:fill="auto"/>
          </w:tcPr>
          <w:p w14:paraId="15C6A7FA" w14:textId="77777777" w:rsidR="005C495B" w:rsidRPr="003E06EA" w:rsidRDefault="005C495B" w:rsidP="005C7E51">
            <w:pPr>
              <w:pStyle w:val="affff3"/>
            </w:pPr>
            <w:r w:rsidRPr="00A77A5B">
              <w:t>2706037,82</w:t>
            </w:r>
          </w:p>
        </w:tc>
        <w:tc>
          <w:tcPr>
            <w:tcW w:w="1520" w:type="dxa"/>
            <w:shd w:val="clear" w:color="auto" w:fill="auto"/>
          </w:tcPr>
          <w:p w14:paraId="0126DE4B" w14:textId="77777777" w:rsidR="005C495B" w:rsidRPr="003E06EA" w:rsidRDefault="005C495B" w:rsidP="005C7E51">
            <w:pPr>
              <w:pStyle w:val="affff3"/>
            </w:pPr>
            <w:r w:rsidRPr="00A77A5B">
              <w:t>9,99</w:t>
            </w:r>
          </w:p>
        </w:tc>
        <w:tc>
          <w:tcPr>
            <w:tcW w:w="2477" w:type="dxa"/>
            <w:shd w:val="clear" w:color="auto" w:fill="auto"/>
          </w:tcPr>
          <w:p w14:paraId="4B2A9243" w14:textId="77777777" w:rsidR="005C495B" w:rsidRPr="003E06EA" w:rsidRDefault="005C495B" w:rsidP="005C7E51">
            <w:pPr>
              <w:pStyle w:val="affff3"/>
            </w:pPr>
            <w:r w:rsidRPr="00A77A5B">
              <w:t>172°32'22"</w:t>
            </w:r>
          </w:p>
        </w:tc>
      </w:tr>
      <w:tr w:rsidR="005C495B" w:rsidRPr="003E06EA" w14:paraId="4BE478B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B34E823" w14:textId="77777777" w:rsidR="005C495B" w:rsidRPr="003E06EA" w:rsidRDefault="005C495B" w:rsidP="005C7E51">
            <w:pPr>
              <w:pStyle w:val="affff3"/>
            </w:pPr>
            <w:r w:rsidRPr="00A77A5B">
              <w:t>8</w:t>
            </w:r>
          </w:p>
        </w:tc>
        <w:tc>
          <w:tcPr>
            <w:tcW w:w="2180" w:type="dxa"/>
            <w:shd w:val="clear" w:color="auto" w:fill="auto"/>
          </w:tcPr>
          <w:p w14:paraId="77BA4D4B" w14:textId="77777777" w:rsidR="005C495B" w:rsidRPr="003E06EA" w:rsidRDefault="005C495B" w:rsidP="005C7E51">
            <w:pPr>
              <w:pStyle w:val="affff3"/>
            </w:pPr>
            <w:r w:rsidRPr="00A77A5B">
              <w:t>860783,35</w:t>
            </w:r>
          </w:p>
        </w:tc>
        <w:tc>
          <w:tcPr>
            <w:tcW w:w="2180" w:type="dxa"/>
            <w:shd w:val="clear" w:color="auto" w:fill="auto"/>
          </w:tcPr>
          <w:p w14:paraId="41343A7F" w14:textId="77777777" w:rsidR="005C495B" w:rsidRPr="003E06EA" w:rsidRDefault="005C495B" w:rsidP="005C7E51">
            <w:pPr>
              <w:pStyle w:val="affff3"/>
            </w:pPr>
            <w:r w:rsidRPr="00A77A5B">
              <w:t>2706037,83</w:t>
            </w:r>
          </w:p>
        </w:tc>
        <w:tc>
          <w:tcPr>
            <w:tcW w:w="1520" w:type="dxa"/>
            <w:shd w:val="clear" w:color="auto" w:fill="auto"/>
          </w:tcPr>
          <w:p w14:paraId="0BB4E48B" w14:textId="77777777" w:rsidR="005C495B" w:rsidRPr="003E06EA" w:rsidRDefault="005C495B" w:rsidP="005C7E51">
            <w:pPr>
              <w:pStyle w:val="affff3"/>
            </w:pPr>
            <w:r w:rsidRPr="00A77A5B">
              <w:t>11,34</w:t>
            </w:r>
          </w:p>
        </w:tc>
        <w:tc>
          <w:tcPr>
            <w:tcW w:w="2477" w:type="dxa"/>
            <w:shd w:val="clear" w:color="auto" w:fill="auto"/>
          </w:tcPr>
          <w:p w14:paraId="35B06A22" w14:textId="77777777" w:rsidR="005C495B" w:rsidRPr="003E06EA" w:rsidRDefault="005C495B" w:rsidP="005C7E51">
            <w:pPr>
              <w:pStyle w:val="affff3"/>
            </w:pPr>
            <w:r w:rsidRPr="00A77A5B">
              <w:t>179°58'</w:t>
            </w:r>
          </w:p>
        </w:tc>
      </w:tr>
      <w:tr w:rsidR="005C495B" w:rsidRPr="003E06EA" w14:paraId="75DC3A4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6F6C5B7" w14:textId="77777777" w:rsidR="005C495B" w:rsidRPr="003E06EA" w:rsidRDefault="005C495B" w:rsidP="005C7E51">
            <w:pPr>
              <w:pStyle w:val="affff3"/>
            </w:pPr>
            <w:r w:rsidRPr="00A77A5B">
              <w:t>9</w:t>
            </w:r>
          </w:p>
        </w:tc>
        <w:tc>
          <w:tcPr>
            <w:tcW w:w="2180" w:type="dxa"/>
            <w:shd w:val="clear" w:color="auto" w:fill="auto"/>
          </w:tcPr>
          <w:p w14:paraId="140BC5CA" w14:textId="77777777" w:rsidR="005C495B" w:rsidRPr="003E06EA" w:rsidRDefault="005C495B" w:rsidP="005C7E51">
            <w:pPr>
              <w:pStyle w:val="affff3"/>
            </w:pPr>
            <w:r w:rsidRPr="00A77A5B">
              <w:t>860751,00</w:t>
            </w:r>
          </w:p>
        </w:tc>
        <w:tc>
          <w:tcPr>
            <w:tcW w:w="2180" w:type="dxa"/>
            <w:shd w:val="clear" w:color="auto" w:fill="auto"/>
          </w:tcPr>
          <w:p w14:paraId="22AF94BA" w14:textId="77777777" w:rsidR="005C495B" w:rsidRPr="003E06EA" w:rsidRDefault="005C495B" w:rsidP="005C7E51">
            <w:pPr>
              <w:pStyle w:val="affff3"/>
            </w:pPr>
            <w:r w:rsidRPr="00A77A5B">
              <w:t>2705955,00</w:t>
            </w:r>
          </w:p>
        </w:tc>
        <w:tc>
          <w:tcPr>
            <w:tcW w:w="1520" w:type="dxa"/>
            <w:shd w:val="clear" w:color="auto" w:fill="auto"/>
          </w:tcPr>
          <w:p w14:paraId="44E95BD7" w14:textId="77777777" w:rsidR="005C495B" w:rsidRPr="003E06EA" w:rsidRDefault="005C495B" w:rsidP="005C7E51">
            <w:pPr>
              <w:pStyle w:val="affff3"/>
            </w:pPr>
            <w:r w:rsidRPr="00A77A5B">
              <w:t>88,92</w:t>
            </w:r>
          </w:p>
        </w:tc>
        <w:tc>
          <w:tcPr>
            <w:tcW w:w="2477" w:type="dxa"/>
            <w:shd w:val="clear" w:color="auto" w:fill="auto"/>
          </w:tcPr>
          <w:p w14:paraId="477530C1" w14:textId="77777777" w:rsidR="005C495B" w:rsidRPr="003E06EA" w:rsidRDefault="005C495B" w:rsidP="005C7E51">
            <w:pPr>
              <w:pStyle w:val="affff3"/>
            </w:pPr>
            <w:r w:rsidRPr="00A77A5B">
              <w:t>248°39'59"</w:t>
            </w:r>
          </w:p>
        </w:tc>
      </w:tr>
      <w:tr w:rsidR="005C495B" w:rsidRPr="003E06EA" w14:paraId="512EE9D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CB55BD0" w14:textId="77777777" w:rsidR="005C495B" w:rsidRPr="003E06EA" w:rsidRDefault="005C495B" w:rsidP="005C7E51">
            <w:pPr>
              <w:pStyle w:val="affff3"/>
            </w:pPr>
            <w:r w:rsidRPr="00A77A5B">
              <w:t>10</w:t>
            </w:r>
          </w:p>
        </w:tc>
        <w:tc>
          <w:tcPr>
            <w:tcW w:w="2180" w:type="dxa"/>
            <w:shd w:val="clear" w:color="auto" w:fill="auto"/>
          </w:tcPr>
          <w:p w14:paraId="74900B1C" w14:textId="77777777" w:rsidR="005C495B" w:rsidRPr="003E06EA" w:rsidRDefault="005C495B" w:rsidP="005C7E51">
            <w:pPr>
              <w:pStyle w:val="affff3"/>
            </w:pPr>
            <w:r w:rsidRPr="00A77A5B">
              <w:t>860752,80</w:t>
            </w:r>
          </w:p>
        </w:tc>
        <w:tc>
          <w:tcPr>
            <w:tcW w:w="2180" w:type="dxa"/>
            <w:shd w:val="clear" w:color="auto" w:fill="auto"/>
          </w:tcPr>
          <w:p w14:paraId="55071520" w14:textId="77777777" w:rsidR="005C495B" w:rsidRPr="003E06EA" w:rsidRDefault="005C495B" w:rsidP="005C7E51">
            <w:pPr>
              <w:pStyle w:val="affff3"/>
            </w:pPr>
            <w:r w:rsidRPr="00A77A5B">
              <w:t>2705950,23</w:t>
            </w:r>
          </w:p>
        </w:tc>
        <w:tc>
          <w:tcPr>
            <w:tcW w:w="1520" w:type="dxa"/>
            <w:shd w:val="clear" w:color="auto" w:fill="auto"/>
          </w:tcPr>
          <w:p w14:paraId="0BC25275" w14:textId="77777777" w:rsidR="005C495B" w:rsidRPr="003E06EA" w:rsidRDefault="005C495B" w:rsidP="005C7E51">
            <w:pPr>
              <w:pStyle w:val="affff3"/>
            </w:pPr>
            <w:r w:rsidRPr="00A77A5B">
              <w:t>5,10</w:t>
            </w:r>
          </w:p>
        </w:tc>
        <w:tc>
          <w:tcPr>
            <w:tcW w:w="2477" w:type="dxa"/>
            <w:shd w:val="clear" w:color="auto" w:fill="auto"/>
          </w:tcPr>
          <w:p w14:paraId="38E20036" w14:textId="77777777" w:rsidR="005C495B" w:rsidRPr="003E06EA" w:rsidRDefault="005C495B" w:rsidP="005C7E51">
            <w:pPr>
              <w:pStyle w:val="affff3"/>
            </w:pPr>
            <w:r w:rsidRPr="00A77A5B">
              <w:t>290°40'28"</w:t>
            </w:r>
          </w:p>
        </w:tc>
      </w:tr>
      <w:tr w:rsidR="005C495B" w:rsidRPr="003E06EA" w14:paraId="611C1CE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FCCB45F" w14:textId="77777777" w:rsidR="005C495B" w:rsidRPr="003E06EA" w:rsidRDefault="005C495B" w:rsidP="005C7E51">
            <w:pPr>
              <w:pStyle w:val="affff3"/>
            </w:pPr>
            <w:r w:rsidRPr="00A77A5B">
              <w:t>11</w:t>
            </w:r>
          </w:p>
        </w:tc>
        <w:tc>
          <w:tcPr>
            <w:tcW w:w="2180" w:type="dxa"/>
            <w:shd w:val="clear" w:color="auto" w:fill="auto"/>
          </w:tcPr>
          <w:p w14:paraId="3B3051E4" w14:textId="77777777" w:rsidR="005C495B" w:rsidRPr="003E06EA" w:rsidRDefault="005C495B" w:rsidP="005C7E51">
            <w:pPr>
              <w:pStyle w:val="affff3"/>
            </w:pPr>
            <w:r w:rsidRPr="00A77A5B">
              <w:t>860763,79</w:t>
            </w:r>
          </w:p>
        </w:tc>
        <w:tc>
          <w:tcPr>
            <w:tcW w:w="2180" w:type="dxa"/>
            <w:shd w:val="clear" w:color="auto" w:fill="auto"/>
          </w:tcPr>
          <w:p w14:paraId="47C26634" w14:textId="77777777" w:rsidR="005C495B" w:rsidRPr="003E06EA" w:rsidRDefault="005C495B" w:rsidP="005C7E51">
            <w:pPr>
              <w:pStyle w:val="affff3"/>
            </w:pPr>
            <w:r w:rsidRPr="00A77A5B">
              <w:t>2705946,82</w:t>
            </w:r>
          </w:p>
        </w:tc>
        <w:tc>
          <w:tcPr>
            <w:tcW w:w="1520" w:type="dxa"/>
            <w:shd w:val="clear" w:color="auto" w:fill="auto"/>
          </w:tcPr>
          <w:p w14:paraId="07D7B295" w14:textId="77777777" w:rsidR="005C495B" w:rsidRPr="003E06EA" w:rsidRDefault="005C495B" w:rsidP="005C7E51">
            <w:pPr>
              <w:pStyle w:val="affff3"/>
            </w:pPr>
            <w:r w:rsidRPr="00A77A5B">
              <w:t>11,51</w:t>
            </w:r>
          </w:p>
        </w:tc>
        <w:tc>
          <w:tcPr>
            <w:tcW w:w="2477" w:type="dxa"/>
            <w:shd w:val="clear" w:color="auto" w:fill="auto"/>
          </w:tcPr>
          <w:p w14:paraId="78EAC1DC" w14:textId="77777777" w:rsidR="005C495B" w:rsidRPr="003E06EA" w:rsidRDefault="005C495B" w:rsidP="005C7E51">
            <w:pPr>
              <w:pStyle w:val="affff3"/>
            </w:pPr>
            <w:r w:rsidRPr="00A77A5B">
              <w:t>342°45'43"</w:t>
            </w:r>
          </w:p>
        </w:tc>
      </w:tr>
      <w:tr w:rsidR="005C495B" w:rsidRPr="003E06EA" w14:paraId="2975D53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E8E30ED" w14:textId="77777777" w:rsidR="005C495B" w:rsidRPr="003E06EA" w:rsidRDefault="005C495B" w:rsidP="005C7E51">
            <w:pPr>
              <w:pStyle w:val="affff3"/>
            </w:pPr>
            <w:r w:rsidRPr="00A77A5B">
              <w:t>12</w:t>
            </w:r>
          </w:p>
        </w:tc>
        <w:tc>
          <w:tcPr>
            <w:tcW w:w="2180" w:type="dxa"/>
            <w:shd w:val="clear" w:color="auto" w:fill="auto"/>
          </w:tcPr>
          <w:p w14:paraId="7FF7A77F" w14:textId="77777777" w:rsidR="005C495B" w:rsidRPr="003E06EA" w:rsidRDefault="005C495B" w:rsidP="005C7E51">
            <w:pPr>
              <w:pStyle w:val="affff3"/>
            </w:pPr>
            <w:r w:rsidRPr="00A77A5B">
              <w:t>860809,44</w:t>
            </w:r>
          </w:p>
        </w:tc>
        <w:tc>
          <w:tcPr>
            <w:tcW w:w="2180" w:type="dxa"/>
            <w:shd w:val="clear" w:color="auto" w:fill="auto"/>
          </w:tcPr>
          <w:p w14:paraId="5AE1A434" w14:textId="77777777" w:rsidR="005C495B" w:rsidRPr="003E06EA" w:rsidRDefault="005C495B" w:rsidP="005C7E51">
            <w:pPr>
              <w:pStyle w:val="affff3"/>
            </w:pPr>
            <w:r w:rsidRPr="00A77A5B">
              <w:t>2705933,59</w:t>
            </w:r>
          </w:p>
        </w:tc>
        <w:tc>
          <w:tcPr>
            <w:tcW w:w="1520" w:type="dxa"/>
            <w:shd w:val="clear" w:color="auto" w:fill="auto"/>
          </w:tcPr>
          <w:p w14:paraId="1D653C7A" w14:textId="77777777" w:rsidR="005C495B" w:rsidRPr="003E06EA" w:rsidRDefault="005C495B" w:rsidP="005C7E51">
            <w:pPr>
              <w:pStyle w:val="affff3"/>
            </w:pPr>
            <w:r w:rsidRPr="00A77A5B">
              <w:t>47,53</w:t>
            </w:r>
          </w:p>
        </w:tc>
        <w:tc>
          <w:tcPr>
            <w:tcW w:w="2477" w:type="dxa"/>
            <w:shd w:val="clear" w:color="auto" w:fill="auto"/>
          </w:tcPr>
          <w:p w14:paraId="4FCDE923" w14:textId="77777777" w:rsidR="005C495B" w:rsidRPr="003E06EA" w:rsidRDefault="005C495B" w:rsidP="005C7E51">
            <w:pPr>
              <w:pStyle w:val="affff3"/>
            </w:pPr>
            <w:r w:rsidRPr="00A77A5B">
              <w:t>343°50'16"</w:t>
            </w:r>
          </w:p>
        </w:tc>
      </w:tr>
      <w:tr w:rsidR="005C495B" w:rsidRPr="003E06EA" w14:paraId="72B91BE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8821964" w14:textId="77777777" w:rsidR="005C495B" w:rsidRPr="003E06EA" w:rsidRDefault="005C495B" w:rsidP="005C7E51">
            <w:pPr>
              <w:pStyle w:val="affff3"/>
            </w:pPr>
            <w:r w:rsidRPr="00A77A5B">
              <w:t>13</w:t>
            </w:r>
          </w:p>
        </w:tc>
        <w:tc>
          <w:tcPr>
            <w:tcW w:w="2180" w:type="dxa"/>
            <w:shd w:val="clear" w:color="auto" w:fill="auto"/>
          </w:tcPr>
          <w:p w14:paraId="2214ECD1" w14:textId="77777777" w:rsidR="005C495B" w:rsidRPr="003E06EA" w:rsidRDefault="005C495B" w:rsidP="005C7E51">
            <w:pPr>
              <w:pStyle w:val="affff3"/>
            </w:pPr>
            <w:r w:rsidRPr="00A77A5B">
              <w:t>860829,58</w:t>
            </w:r>
          </w:p>
        </w:tc>
        <w:tc>
          <w:tcPr>
            <w:tcW w:w="2180" w:type="dxa"/>
            <w:shd w:val="clear" w:color="auto" w:fill="auto"/>
          </w:tcPr>
          <w:p w14:paraId="17CDDF73" w14:textId="77777777" w:rsidR="005C495B" w:rsidRPr="003E06EA" w:rsidRDefault="005C495B" w:rsidP="005C7E51">
            <w:pPr>
              <w:pStyle w:val="affff3"/>
            </w:pPr>
            <w:r w:rsidRPr="00A77A5B">
              <w:t>2705928,46</w:t>
            </w:r>
          </w:p>
        </w:tc>
        <w:tc>
          <w:tcPr>
            <w:tcW w:w="1520" w:type="dxa"/>
            <w:shd w:val="clear" w:color="auto" w:fill="auto"/>
          </w:tcPr>
          <w:p w14:paraId="50020A3B" w14:textId="77777777" w:rsidR="005C495B" w:rsidRPr="003E06EA" w:rsidRDefault="005C495B" w:rsidP="005C7E51">
            <w:pPr>
              <w:pStyle w:val="affff3"/>
            </w:pPr>
            <w:r w:rsidRPr="00A77A5B">
              <w:t>20,78</w:t>
            </w:r>
          </w:p>
        </w:tc>
        <w:tc>
          <w:tcPr>
            <w:tcW w:w="2477" w:type="dxa"/>
            <w:shd w:val="clear" w:color="auto" w:fill="auto"/>
          </w:tcPr>
          <w:p w14:paraId="794F4FE6" w14:textId="77777777" w:rsidR="005C495B" w:rsidRPr="003E06EA" w:rsidRDefault="005C495B" w:rsidP="005C7E51">
            <w:pPr>
              <w:pStyle w:val="affff3"/>
            </w:pPr>
            <w:r w:rsidRPr="00A77A5B">
              <w:t>345°42'35"</w:t>
            </w:r>
          </w:p>
        </w:tc>
      </w:tr>
      <w:tr w:rsidR="005C495B" w:rsidRPr="003E06EA" w14:paraId="3E6D30C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270FFD4" w14:textId="77777777" w:rsidR="005C495B" w:rsidRPr="003E06EA" w:rsidRDefault="005C495B" w:rsidP="005C7E51">
            <w:pPr>
              <w:pStyle w:val="affff3"/>
            </w:pPr>
            <w:r w:rsidRPr="00A77A5B">
              <w:t>14</w:t>
            </w:r>
          </w:p>
        </w:tc>
        <w:tc>
          <w:tcPr>
            <w:tcW w:w="2180" w:type="dxa"/>
            <w:shd w:val="clear" w:color="auto" w:fill="auto"/>
          </w:tcPr>
          <w:p w14:paraId="041352CB" w14:textId="77777777" w:rsidR="005C495B" w:rsidRPr="003E06EA" w:rsidRDefault="005C495B" w:rsidP="005C7E51">
            <w:pPr>
              <w:pStyle w:val="affff3"/>
            </w:pPr>
            <w:r w:rsidRPr="00A77A5B">
              <w:t>860835,97</w:t>
            </w:r>
          </w:p>
        </w:tc>
        <w:tc>
          <w:tcPr>
            <w:tcW w:w="2180" w:type="dxa"/>
            <w:shd w:val="clear" w:color="auto" w:fill="auto"/>
          </w:tcPr>
          <w:p w14:paraId="745BE300" w14:textId="77777777" w:rsidR="005C495B" w:rsidRPr="003E06EA" w:rsidRDefault="005C495B" w:rsidP="005C7E51">
            <w:pPr>
              <w:pStyle w:val="affff3"/>
            </w:pPr>
            <w:r w:rsidRPr="00A77A5B">
              <w:t>2705927,79</w:t>
            </w:r>
          </w:p>
        </w:tc>
        <w:tc>
          <w:tcPr>
            <w:tcW w:w="1520" w:type="dxa"/>
            <w:shd w:val="clear" w:color="auto" w:fill="auto"/>
          </w:tcPr>
          <w:p w14:paraId="04206C1E" w14:textId="77777777" w:rsidR="005C495B" w:rsidRPr="003E06EA" w:rsidRDefault="005C495B" w:rsidP="005C7E51">
            <w:pPr>
              <w:pStyle w:val="affff3"/>
            </w:pPr>
            <w:r w:rsidRPr="00A77A5B">
              <w:t>6,43</w:t>
            </w:r>
          </w:p>
        </w:tc>
        <w:tc>
          <w:tcPr>
            <w:tcW w:w="2477" w:type="dxa"/>
            <w:shd w:val="clear" w:color="auto" w:fill="auto"/>
          </w:tcPr>
          <w:p w14:paraId="6AE06AC6" w14:textId="77777777" w:rsidR="005C495B" w:rsidRPr="003E06EA" w:rsidRDefault="005C495B" w:rsidP="005C7E51">
            <w:pPr>
              <w:pStyle w:val="affff3"/>
            </w:pPr>
            <w:r w:rsidRPr="00A77A5B">
              <w:t>354°00'52"</w:t>
            </w:r>
          </w:p>
        </w:tc>
      </w:tr>
      <w:tr w:rsidR="005C495B" w:rsidRPr="003E06EA" w14:paraId="74DD954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DF43BA5" w14:textId="77777777" w:rsidR="005C495B" w:rsidRPr="003E06EA" w:rsidRDefault="005C495B" w:rsidP="005C7E51">
            <w:pPr>
              <w:pStyle w:val="affff3"/>
            </w:pPr>
            <w:r w:rsidRPr="00A77A5B">
              <w:t>15</w:t>
            </w:r>
          </w:p>
        </w:tc>
        <w:tc>
          <w:tcPr>
            <w:tcW w:w="2180" w:type="dxa"/>
            <w:shd w:val="clear" w:color="auto" w:fill="auto"/>
          </w:tcPr>
          <w:p w14:paraId="1DA1197C" w14:textId="77777777" w:rsidR="005C495B" w:rsidRPr="003E06EA" w:rsidRDefault="005C495B" w:rsidP="005C7E51">
            <w:pPr>
              <w:pStyle w:val="affff3"/>
            </w:pPr>
            <w:r w:rsidRPr="00A77A5B">
              <w:t>860836,30</w:t>
            </w:r>
          </w:p>
        </w:tc>
        <w:tc>
          <w:tcPr>
            <w:tcW w:w="2180" w:type="dxa"/>
            <w:shd w:val="clear" w:color="auto" w:fill="auto"/>
          </w:tcPr>
          <w:p w14:paraId="485B7D4B" w14:textId="77777777" w:rsidR="005C495B" w:rsidRPr="003E06EA" w:rsidRDefault="005C495B" w:rsidP="005C7E51">
            <w:pPr>
              <w:pStyle w:val="affff3"/>
            </w:pPr>
            <w:r w:rsidRPr="00A77A5B">
              <w:t>2705929,35</w:t>
            </w:r>
          </w:p>
        </w:tc>
        <w:tc>
          <w:tcPr>
            <w:tcW w:w="1520" w:type="dxa"/>
            <w:shd w:val="clear" w:color="auto" w:fill="auto"/>
          </w:tcPr>
          <w:p w14:paraId="78E27884" w14:textId="77777777" w:rsidR="005C495B" w:rsidRPr="003E06EA" w:rsidRDefault="005C495B" w:rsidP="005C7E51">
            <w:pPr>
              <w:pStyle w:val="affff3"/>
            </w:pPr>
            <w:r w:rsidRPr="00A77A5B">
              <w:t>1,59</w:t>
            </w:r>
          </w:p>
        </w:tc>
        <w:tc>
          <w:tcPr>
            <w:tcW w:w="2477" w:type="dxa"/>
            <w:shd w:val="clear" w:color="auto" w:fill="auto"/>
          </w:tcPr>
          <w:p w14:paraId="23364ABA" w14:textId="77777777" w:rsidR="005C495B" w:rsidRPr="003E06EA" w:rsidRDefault="005C495B" w:rsidP="005C7E51">
            <w:pPr>
              <w:pStyle w:val="affff3"/>
            </w:pPr>
            <w:r w:rsidRPr="00A77A5B">
              <w:t>78°03'21"</w:t>
            </w:r>
          </w:p>
        </w:tc>
      </w:tr>
      <w:tr w:rsidR="005C495B" w:rsidRPr="003E06EA" w14:paraId="23F0490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3B4276B" w14:textId="77777777" w:rsidR="005C495B" w:rsidRPr="003E06EA" w:rsidRDefault="005C495B" w:rsidP="005C7E51">
            <w:pPr>
              <w:pStyle w:val="affff3"/>
            </w:pPr>
            <w:r w:rsidRPr="00A77A5B">
              <w:t>16</w:t>
            </w:r>
          </w:p>
        </w:tc>
        <w:tc>
          <w:tcPr>
            <w:tcW w:w="2180" w:type="dxa"/>
            <w:shd w:val="clear" w:color="auto" w:fill="auto"/>
          </w:tcPr>
          <w:p w14:paraId="61592C47" w14:textId="77777777" w:rsidR="005C495B" w:rsidRPr="003E06EA" w:rsidRDefault="005C495B" w:rsidP="005C7E51">
            <w:pPr>
              <w:pStyle w:val="affff3"/>
            </w:pPr>
            <w:r w:rsidRPr="00A77A5B">
              <w:t>860845,31</w:t>
            </w:r>
          </w:p>
        </w:tc>
        <w:tc>
          <w:tcPr>
            <w:tcW w:w="2180" w:type="dxa"/>
            <w:shd w:val="clear" w:color="auto" w:fill="auto"/>
          </w:tcPr>
          <w:p w14:paraId="35049C1A" w14:textId="77777777" w:rsidR="005C495B" w:rsidRPr="003E06EA" w:rsidRDefault="005C495B" w:rsidP="005C7E51">
            <w:pPr>
              <w:pStyle w:val="affff3"/>
            </w:pPr>
            <w:r w:rsidRPr="00A77A5B">
              <w:t>2705929,16</w:t>
            </w:r>
          </w:p>
        </w:tc>
        <w:tc>
          <w:tcPr>
            <w:tcW w:w="1520" w:type="dxa"/>
            <w:shd w:val="clear" w:color="auto" w:fill="auto"/>
          </w:tcPr>
          <w:p w14:paraId="0CE55209" w14:textId="77777777" w:rsidR="005C495B" w:rsidRPr="003E06EA" w:rsidRDefault="005C495B" w:rsidP="005C7E51">
            <w:pPr>
              <w:pStyle w:val="affff3"/>
            </w:pPr>
            <w:r w:rsidRPr="00A77A5B">
              <w:t>9,01</w:t>
            </w:r>
          </w:p>
        </w:tc>
        <w:tc>
          <w:tcPr>
            <w:tcW w:w="2477" w:type="dxa"/>
            <w:shd w:val="clear" w:color="auto" w:fill="auto"/>
          </w:tcPr>
          <w:p w14:paraId="5488ECC6" w14:textId="77777777" w:rsidR="005C495B" w:rsidRPr="003E06EA" w:rsidRDefault="005C495B" w:rsidP="005C7E51">
            <w:pPr>
              <w:pStyle w:val="affff3"/>
            </w:pPr>
            <w:r w:rsidRPr="00A77A5B">
              <w:t>358°47'31"</w:t>
            </w:r>
          </w:p>
        </w:tc>
      </w:tr>
      <w:tr w:rsidR="005C495B" w:rsidRPr="003E06EA" w14:paraId="2DEF537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42EC7B1" w14:textId="77777777" w:rsidR="005C495B" w:rsidRPr="003E06EA" w:rsidRDefault="005C495B" w:rsidP="005C7E51">
            <w:pPr>
              <w:pStyle w:val="affff3"/>
            </w:pPr>
            <w:r w:rsidRPr="00A77A5B">
              <w:t>1</w:t>
            </w:r>
          </w:p>
        </w:tc>
        <w:tc>
          <w:tcPr>
            <w:tcW w:w="2180" w:type="dxa"/>
            <w:shd w:val="clear" w:color="auto" w:fill="auto"/>
          </w:tcPr>
          <w:p w14:paraId="21AFC0F2" w14:textId="77777777" w:rsidR="005C495B" w:rsidRPr="003E06EA" w:rsidRDefault="005C495B" w:rsidP="005C7E51">
            <w:pPr>
              <w:pStyle w:val="affff3"/>
            </w:pPr>
            <w:r w:rsidRPr="00A77A5B">
              <w:t>860864,31</w:t>
            </w:r>
          </w:p>
        </w:tc>
        <w:tc>
          <w:tcPr>
            <w:tcW w:w="2180" w:type="dxa"/>
            <w:shd w:val="clear" w:color="auto" w:fill="auto"/>
          </w:tcPr>
          <w:p w14:paraId="6E89D01D" w14:textId="77777777" w:rsidR="005C495B" w:rsidRPr="003E06EA" w:rsidRDefault="005C495B" w:rsidP="005C7E51">
            <w:pPr>
              <w:pStyle w:val="affff3"/>
            </w:pPr>
            <w:r w:rsidRPr="00A77A5B">
              <w:t>2705931,69</w:t>
            </w:r>
          </w:p>
        </w:tc>
        <w:tc>
          <w:tcPr>
            <w:tcW w:w="1520" w:type="dxa"/>
            <w:shd w:val="clear" w:color="auto" w:fill="auto"/>
          </w:tcPr>
          <w:p w14:paraId="3801DE53" w14:textId="77777777" w:rsidR="005C495B" w:rsidRPr="003E06EA" w:rsidRDefault="005C495B" w:rsidP="005C7E51">
            <w:pPr>
              <w:pStyle w:val="affff3"/>
            </w:pPr>
            <w:r w:rsidRPr="00A77A5B">
              <w:t>19,17</w:t>
            </w:r>
          </w:p>
        </w:tc>
        <w:tc>
          <w:tcPr>
            <w:tcW w:w="2477" w:type="dxa"/>
            <w:shd w:val="clear" w:color="auto" w:fill="auto"/>
          </w:tcPr>
          <w:p w14:paraId="3ABADE4F" w14:textId="77777777" w:rsidR="005C495B" w:rsidRPr="003E06EA" w:rsidRDefault="005C495B" w:rsidP="005C7E51">
            <w:pPr>
              <w:pStyle w:val="affff3"/>
            </w:pPr>
            <w:r w:rsidRPr="00A77A5B">
              <w:t>7°35'03"</w:t>
            </w:r>
          </w:p>
        </w:tc>
      </w:tr>
      <w:tr w:rsidR="005C495B" w:rsidRPr="003E06EA" w14:paraId="33526BB6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5161E31B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8</w:t>
            </w:r>
          </w:p>
        </w:tc>
      </w:tr>
      <w:tr w:rsidR="005C495B" w:rsidRPr="003E06EA" w14:paraId="2E4C33A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BFAE3FB" w14:textId="77777777" w:rsidR="005C495B" w:rsidRPr="003E06EA" w:rsidRDefault="005C495B" w:rsidP="005C7E51">
            <w:pPr>
              <w:pStyle w:val="affff3"/>
            </w:pPr>
            <w:r w:rsidRPr="003E06EA">
              <w:t>1</w:t>
            </w:r>
          </w:p>
        </w:tc>
        <w:tc>
          <w:tcPr>
            <w:tcW w:w="2180" w:type="dxa"/>
            <w:shd w:val="clear" w:color="auto" w:fill="auto"/>
          </w:tcPr>
          <w:p w14:paraId="6308FD3B" w14:textId="77777777" w:rsidR="005C495B" w:rsidRPr="003E06EA" w:rsidRDefault="005C495B" w:rsidP="005C7E51">
            <w:pPr>
              <w:pStyle w:val="affff3"/>
            </w:pPr>
            <w:r w:rsidRPr="003E06EA">
              <w:t>994915,79</w:t>
            </w:r>
          </w:p>
        </w:tc>
        <w:tc>
          <w:tcPr>
            <w:tcW w:w="2180" w:type="dxa"/>
            <w:shd w:val="clear" w:color="auto" w:fill="auto"/>
          </w:tcPr>
          <w:p w14:paraId="6AE7B3BF" w14:textId="77777777" w:rsidR="005C495B" w:rsidRPr="003E06EA" w:rsidRDefault="005C495B" w:rsidP="005C7E51">
            <w:pPr>
              <w:pStyle w:val="affff3"/>
            </w:pPr>
            <w:r w:rsidRPr="003E06EA">
              <w:t>2730209,42</w:t>
            </w:r>
          </w:p>
        </w:tc>
        <w:tc>
          <w:tcPr>
            <w:tcW w:w="1520" w:type="dxa"/>
            <w:shd w:val="clear" w:color="auto" w:fill="auto"/>
          </w:tcPr>
          <w:p w14:paraId="55E79521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3050FED0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65B245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C664916" w14:textId="77777777" w:rsidR="005C495B" w:rsidRPr="003E06EA" w:rsidRDefault="005C495B" w:rsidP="005C7E51">
            <w:pPr>
              <w:pStyle w:val="affff3"/>
            </w:pPr>
            <w:r w:rsidRPr="003E06EA">
              <w:t>2</w:t>
            </w:r>
          </w:p>
        </w:tc>
        <w:tc>
          <w:tcPr>
            <w:tcW w:w="2180" w:type="dxa"/>
            <w:shd w:val="clear" w:color="auto" w:fill="auto"/>
          </w:tcPr>
          <w:p w14:paraId="3B0EAC68" w14:textId="77777777" w:rsidR="005C495B" w:rsidRPr="003E06EA" w:rsidRDefault="005C495B" w:rsidP="005C7E51">
            <w:pPr>
              <w:pStyle w:val="affff3"/>
            </w:pPr>
            <w:r w:rsidRPr="003E06EA">
              <w:t>994929,55</w:t>
            </w:r>
          </w:p>
        </w:tc>
        <w:tc>
          <w:tcPr>
            <w:tcW w:w="2180" w:type="dxa"/>
            <w:shd w:val="clear" w:color="auto" w:fill="auto"/>
          </w:tcPr>
          <w:p w14:paraId="3CF8DC56" w14:textId="77777777" w:rsidR="005C495B" w:rsidRPr="003E06EA" w:rsidRDefault="005C495B" w:rsidP="005C7E51">
            <w:pPr>
              <w:pStyle w:val="affff3"/>
            </w:pPr>
            <w:r w:rsidRPr="003E06EA">
              <w:t>2730375,56</w:t>
            </w:r>
          </w:p>
        </w:tc>
        <w:tc>
          <w:tcPr>
            <w:tcW w:w="1520" w:type="dxa"/>
            <w:shd w:val="clear" w:color="auto" w:fill="auto"/>
          </w:tcPr>
          <w:p w14:paraId="32299ED1" w14:textId="77777777" w:rsidR="005C495B" w:rsidRPr="003E06EA" w:rsidRDefault="005C495B" w:rsidP="005C7E51">
            <w:pPr>
              <w:pStyle w:val="affff3"/>
            </w:pPr>
            <w:r w:rsidRPr="003E06EA">
              <w:t>166,70</w:t>
            </w:r>
          </w:p>
        </w:tc>
        <w:tc>
          <w:tcPr>
            <w:tcW w:w="2477" w:type="dxa"/>
            <w:shd w:val="clear" w:color="auto" w:fill="auto"/>
          </w:tcPr>
          <w:p w14:paraId="01BE8E06" w14:textId="77777777" w:rsidR="005C495B" w:rsidRPr="003E06EA" w:rsidRDefault="005C495B" w:rsidP="005C7E51">
            <w:pPr>
              <w:pStyle w:val="affff3"/>
            </w:pPr>
            <w:r w:rsidRPr="003E06EA">
              <w:t>85°15'53"</w:t>
            </w:r>
          </w:p>
        </w:tc>
      </w:tr>
      <w:tr w:rsidR="005C495B" w:rsidRPr="003E06EA" w14:paraId="7CE4FF9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18E053B" w14:textId="77777777" w:rsidR="005C495B" w:rsidRPr="003E06EA" w:rsidRDefault="005C495B" w:rsidP="005C7E51">
            <w:pPr>
              <w:pStyle w:val="affff3"/>
            </w:pPr>
            <w:r w:rsidRPr="003E06EA">
              <w:t>3</w:t>
            </w:r>
          </w:p>
        </w:tc>
        <w:tc>
          <w:tcPr>
            <w:tcW w:w="2180" w:type="dxa"/>
            <w:shd w:val="clear" w:color="auto" w:fill="auto"/>
          </w:tcPr>
          <w:p w14:paraId="706BA148" w14:textId="77777777" w:rsidR="005C495B" w:rsidRPr="003E06EA" w:rsidRDefault="005C495B" w:rsidP="005C7E51">
            <w:pPr>
              <w:pStyle w:val="affff3"/>
            </w:pPr>
            <w:r w:rsidRPr="003E06EA">
              <w:t>994851,51</w:t>
            </w:r>
          </w:p>
        </w:tc>
        <w:tc>
          <w:tcPr>
            <w:tcW w:w="2180" w:type="dxa"/>
            <w:shd w:val="clear" w:color="auto" w:fill="auto"/>
          </w:tcPr>
          <w:p w14:paraId="6C17379F" w14:textId="77777777" w:rsidR="005C495B" w:rsidRPr="003E06EA" w:rsidRDefault="005C495B" w:rsidP="005C7E51">
            <w:pPr>
              <w:pStyle w:val="affff3"/>
            </w:pPr>
            <w:r w:rsidRPr="003E06EA">
              <w:t>2730398,63</w:t>
            </w:r>
          </w:p>
        </w:tc>
        <w:tc>
          <w:tcPr>
            <w:tcW w:w="1520" w:type="dxa"/>
            <w:shd w:val="clear" w:color="auto" w:fill="auto"/>
          </w:tcPr>
          <w:p w14:paraId="51BDC154" w14:textId="77777777" w:rsidR="005C495B" w:rsidRPr="003E06EA" w:rsidRDefault="005C495B" w:rsidP="005C7E51">
            <w:pPr>
              <w:pStyle w:val="affff3"/>
            </w:pPr>
            <w:r w:rsidRPr="003E06EA">
              <w:t>81,38</w:t>
            </w:r>
          </w:p>
        </w:tc>
        <w:tc>
          <w:tcPr>
            <w:tcW w:w="2477" w:type="dxa"/>
            <w:shd w:val="clear" w:color="auto" w:fill="auto"/>
          </w:tcPr>
          <w:p w14:paraId="77AE8303" w14:textId="77777777" w:rsidR="005C495B" w:rsidRPr="003E06EA" w:rsidRDefault="005C495B" w:rsidP="005C7E51">
            <w:pPr>
              <w:pStyle w:val="affff3"/>
            </w:pPr>
            <w:r w:rsidRPr="003E06EA">
              <w:t>163°31'56"</w:t>
            </w:r>
          </w:p>
        </w:tc>
      </w:tr>
      <w:tr w:rsidR="005C495B" w:rsidRPr="003E06EA" w14:paraId="5CDACB2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82DA369" w14:textId="77777777" w:rsidR="005C495B" w:rsidRPr="003E06EA" w:rsidRDefault="005C495B" w:rsidP="005C7E51">
            <w:pPr>
              <w:pStyle w:val="affff3"/>
            </w:pPr>
            <w:r w:rsidRPr="003E06EA">
              <w:t>4</w:t>
            </w:r>
          </w:p>
        </w:tc>
        <w:tc>
          <w:tcPr>
            <w:tcW w:w="2180" w:type="dxa"/>
            <w:shd w:val="clear" w:color="auto" w:fill="auto"/>
          </w:tcPr>
          <w:p w14:paraId="09E2DA79" w14:textId="77777777" w:rsidR="005C495B" w:rsidRPr="003E06EA" w:rsidRDefault="005C495B" w:rsidP="005C7E51">
            <w:pPr>
              <w:pStyle w:val="affff3"/>
            </w:pPr>
            <w:r w:rsidRPr="003E06EA">
              <w:t>994847,56</w:t>
            </w:r>
          </w:p>
        </w:tc>
        <w:tc>
          <w:tcPr>
            <w:tcW w:w="2180" w:type="dxa"/>
            <w:shd w:val="clear" w:color="auto" w:fill="auto"/>
          </w:tcPr>
          <w:p w14:paraId="5EE41A03" w14:textId="77777777" w:rsidR="005C495B" w:rsidRPr="003E06EA" w:rsidRDefault="005C495B" w:rsidP="005C7E51">
            <w:pPr>
              <w:pStyle w:val="affff3"/>
            </w:pPr>
            <w:r w:rsidRPr="003E06EA">
              <w:t>2730395,81</w:t>
            </w:r>
          </w:p>
        </w:tc>
        <w:tc>
          <w:tcPr>
            <w:tcW w:w="1520" w:type="dxa"/>
            <w:shd w:val="clear" w:color="auto" w:fill="auto"/>
          </w:tcPr>
          <w:p w14:paraId="6FC6DEEC" w14:textId="77777777" w:rsidR="005C495B" w:rsidRPr="003E06EA" w:rsidRDefault="005C495B" w:rsidP="005C7E51">
            <w:pPr>
              <w:pStyle w:val="affff3"/>
            </w:pPr>
            <w:r w:rsidRPr="003E06EA">
              <w:t>4,85</w:t>
            </w:r>
          </w:p>
        </w:tc>
        <w:tc>
          <w:tcPr>
            <w:tcW w:w="2477" w:type="dxa"/>
            <w:shd w:val="clear" w:color="auto" w:fill="auto"/>
          </w:tcPr>
          <w:p w14:paraId="3B62EAE9" w14:textId="77777777" w:rsidR="005C495B" w:rsidRPr="003E06EA" w:rsidRDefault="005C495B" w:rsidP="005C7E51">
            <w:pPr>
              <w:pStyle w:val="affff3"/>
            </w:pPr>
            <w:r w:rsidRPr="003E06EA">
              <w:t>215°32'16"</w:t>
            </w:r>
          </w:p>
        </w:tc>
      </w:tr>
      <w:tr w:rsidR="005C495B" w:rsidRPr="003E06EA" w14:paraId="187487B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0AF8CB3" w14:textId="77777777" w:rsidR="005C495B" w:rsidRPr="003E06EA" w:rsidRDefault="005C495B" w:rsidP="005C7E51">
            <w:pPr>
              <w:pStyle w:val="affff3"/>
            </w:pPr>
            <w:r w:rsidRPr="003E06EA">
              <w:t>5</w:t>
            </w:r>
          </w:p>
        </w:tc>
        <w:tc>
          <w:tcPr>
            <w:tcW w:w="2180" w:type="dxa"/>
            <w:shd w:val="clear" w:color="auto" w:fill="auto"/>
          </w:tcPr>
          <w:p w14:paraId="79B59573" w14:textId="77777777" w:rsidR="005C495B" w:rsidRPr="003E06EA" w:rsidRDefault="005C495B" w:rsidP="005C7E51">
            <w:pPr>
              <w:pStyle w:val="affff3"/>
            </w:pPr>
            <w:r w:rsidRPr="003E06EA">
              <w:t>994840,20</w:t>
            </w:r>
          </w:p>
        </w:tc>
        <w:tc>
          <w:tcPr>
            <w:tcW w:w="2180" w:type="dxa"/>
            <w:shd w:val="clear" w:color="auto" w:fill="auto"/>
          </w:tcPr>
          <w:p w14:paraId="46336898" w14:textId="77777777" w:rsidR="005C495B" w:rsidRPr="003E06EA" w:rsidRDefault="005C495B" w:rsidP="005C7E51">
            <w:pPr>
              <w:pStyle w:val="affff3"/>
            </w:pPr>
            <w:r w:rsidRPr="003E06EA">
              <w:t>2730323,43</w:t>
            </w:r>
          </w:p>
        </w:tc>
        <w:tc>
          <w:tcPr>
            <w:tcW w:w="1520" w:type="dxa"/>
            <w:shd w:val="clear" w:color="auto" w:fill="auto"/>
          </w:tcPr>
          <w:p w14:paraId="3D4066F6" w14:textId="77777777" w:rsidR="005C495B" w:rsidRPr="003E06EA" w:rsidRDefault="005C495B" w:rsidP="005C7E51">
            <w:pPr>
              <w:pStyle w:val="affff3"/>
            </w:pPr>
            <w:r w:rsidRPr="003E06EA">
              <w:t>72,76</w:t>
            </w:r>
          </w:p>
        </w:tc>
        <w:tc>
          <w:tcPr>
            <w:tcW w:w="2477" w:type="dxa"/>
            <w:shd w:val="clear" w:color="auto" w:fill="auto"/>
          </w:tcPr>
          <w:p w14:paraId="6ABAB9BD" w14:textId="77777777" w:rsidR="005C495B" w:rsidRPr="003E06EA" w:rsidRDefault="005C495B" w:rsidP="005C7E51">
            <w:pPr>
              <w:pStyle w:val="affff3"/>
            </w:pPr>
            <w:r w:rsidRPr="003E06EA">
              <w:t>264°11'26"</w:t>
            </w:r>
          </w:p>
        </w:tc>
      </w:tr>
      <w:tr w:rsidR="005C495B" w:rsidRPr="003E06EA" w14:paraId="793F5C8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9873B37" w14:textId="77777777" w:rsidR="005C495B" w:rsidRPr="003E06EA" w:rsidRDefault="005C495B" w:rsidP="005C7E51">
            <w:pPr>
              <w:pStyle w:val="affff3"/>
            </w:pPr>
            <w:r w:rsidRPr="003E06EA">
              <w:t>6</w:t>
            </w:r>
          </w:p>
        </w:tc>
        <w:tc>
          <w:tcPr>
            <w:tcW w:w="2180" w:type="dxa"/>
            <w:shd w:val="clear" w:color="auto" w:fill="auto"/>
          </w:tcPr>
          <w:p w14:paraId="63F78E9C" w14:textId="77777777" w:rsidR="005C495B" w:rsidRPr="003E06EA" w:rsidRDefault="005C495B" w:rsidP="005C7E51">
            <w:pPr>
              <w:pStyle w:val="affff3"/>
            </w:pPr>
            <w:r w:rsidRPr="003E06EA">
              <w:t>994850,03</w:t>
            </w:r>
          </w:p>
        </w:tc>
        <w:tc>
          <w:tcPr>
            <w:tcW w:w="2180" w:type="dxa"/>
            <w:shd w:val="clear" w:color="auto" w:fill="auto"/>
          </w:tcPr>
          <w:p w14:paraId="2B26EA83" w14:textId="77777777" w:rsidR="005C495B" w:rsidRPr="003E06EA" w:rsidRDefault="005C495B" w:rsidP="005C7E51">
            <w:pPr>
              <w:pStyle w:val="affff3"/>
            </w:pPr>
            <w:r w:rsidRPr="003E06EA">
              <w:t>2730229,55</w:t>
            </w:r>
          </w:p>
        </w:tc>
        <w:tc>
          <w:tcPr>
            <w:tcW w:w="1520" w:type="dxa"/>
            <w:shd w:val="clear" w:color="auto" w:fill="auto"/>
          </w:tcPr>
          <w:p w14:paraId="0EFF7664" w14:textId="77777777" w:rsidR="005C495B" w:rsidRPr="003E06EA" w:rsidRDefault="005C495B" w:rsidP="005C7E51">
            <w:pPr>
              <w:pStyle w:val="affff3"/>
            </w:pPr>
            <w:r w:rsidRPr="003E06EA">
              <w:t>94,39</w:t>
            </w:r>
          </w:p>
        </w:tc>
        <w:tc>
          <w:tcPr>
            <w:tcW w:w="2477" w:type="dxa"/>
            <w:shd w:val="clear" w:color="auto" w:fill="auto"/>
          </w:tcPr>
          <w:p w14:paraId="796D82C9" w14:textId="77777777" w:rsidR="005C495B" w:rsidRPr="003E06EA" w:rsidRDefault="005C495B" w:rsidP="005C7E51">
            <w:pPr>
              <w:pStyle w:val="affff3"/>
            </w:pPr>
            <w:r w:rsidRPr="003E06EA">
              <w:t>275°58'54"</w:t>
            </w:r>
          </w:p>
        </w:tc>
      </w:tr>
      <w:tr w:rsidR="005C495B" w:rsidRPr="003E06EA" w14:paraId="154303A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ECD2BC4" w14:textId="77777777" w:rsidR="005C495B" w:rsidRPr="003E06EA" w:rsidRDefault="005C495B" w:rsidP="005C7E51">
            <w:pPr>
              <w:pStyle w:val="affff3"/>
            </w:pPr>
            <w:r w:rsidRPr="003E06EA">
              <w:t>7</w:t>
            </w:r>
          </w:p>
        </w:tc>
        <w:tc>
          <w:tcPr>
            <w:tcW w:w="2180" w:type="dxa"/>
            <w:shd w:val="clear" w:color="auto" w:fill="auto"/>
          </w:tcPr>
          <w:p w14:paraId="7014C2C3" w14:textId="77777777" w:rsidR="005C495B" w:rsidRPr="003E06EA" w:rsidRDefault="005C495B" w:rsidP="005C7E51">
            <w:pPr>
              <w:pStyle w:val="affff3"/>
            </w:pPr>
            <w:r w:rsidRPr="003E06EA">
              <w:t>994856,34</w:t>
            </w:r>
          </w:p>
        </w:tc>
        <w:tc>
          <w:tcPr>
            <w:tcW w:w="2180" w:type="dxa"/>
            <w:shd w:val="clear" w:color="auto" w:fill="auto"/>
          </w:tcPr>
          <w:p w14:paraId="67809465" w14:textId="77777777" w:rsidR="005C495B" w:rsidRPr="003E06EA" w:rsidRDefault="005C495B" w:rsidP="005C7E51">
            <w:pPr>
              <w:pStyle w:val="affff3"/>
            </w:pPr>
            <w:r w:rsidRPr="003E06EA">
              <w:t>2730214,16</w:t>
            </w:r>
          </w:p>
        </w:tc>
        <w:tc>
          <w:tcPr>
            <w:tcW w:w="1520" w:type="dxa"/>
            <w:shd w:val="clear" w:color="auto" w:fill="auto"/>
          </w:tcPr>
          <w:p w14:paraId="4AC9D3B6" w14:textId="77777777" w:rsidR="005C495B" w:rsidRPr="003E06EA" w:rsidRDefault="005C495B" w:rsidP="005C7E51">
            <w:pPr>
              <w:pStyle w:val="affff3"/>
            </w:pPr>
            <w:r w:rsidRPr="003E06EA">
              <w:t>16,63</w:t>
            </w:r>
          </w:p>
        </w:tc>
        <w:tc>
          <w:tcPr>
            <w:tcW w:w="2477" w:type="dxa"/>
            <w:shd w:val="clear" w:color="auto" w:fill="auto"/>
          </w:tcPr>
          <w:p w14:paraId="3BCBD1F9" w14:textId="77777777" w:rsidR="005C495B" w:rsidRPr="003E06EA" w:rsidRDefault="005C495B" w:rsidP="005C7E51">
            <w:pPr>
              <w:pStyle w:val="affff3"/>
            </w:pPr>
            <w:r w:rsidRPr="003E06EA">
              <w:t>292°18'03"</w:t>
            </w:r>
          </w:p>
        </w:tc>
      </w:tr>
      <w:tr w:rsidR="005C495B" w:rsidRPr="003E06EA" w14:paraId="758D663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F0722A" w14:textId="77777777" w:rsidR="005C495B" w:rsidRPr="003E06EA" w:rsidRDefault="005C495B" w:rsidP="005C7E51">
            <w:pPr>
              <w:pStyle w:val="affff3"/>
            </w:pPr>
            <w:r w:rsidRPr="003E06EA">
              <w:t>1</w:t>
            </w:r>
          </w:p>
        </w:tc>
        <w:tc>
          <w:tcPr>
            <w:tcW w:w="2180" w:type="dxa"/>
            <w:shd w:val="clear" w:color="auto" w:fill="auto"/>
          </w:tcPr>
          <w:p w14:paraId="11589432" w14:textId="77777777" w:rsidR="005C495B" w:rsidRPr="003E06EA" w:rsidRDefault="005C495B" w:rsidP="005C7E51">
            <w:pPr>
              <w:pStyle w:val="affff3"/>
            </w:pPr>
            <w:r w:rsidRPr="003E06EA">
              <w:t>994915,79</w:t>
            </w:r>
          </w:p>
        </w:tc>
        <w:tc>
          <w:tcPr>
            <w:tcW w:w="2180" w:type="dxa"/>
            <w:shd w:val="clear" w:color="auto" w:fill="auto"/>
          </w:tcPr>
          <w:p w14:paraId="0E39FAF7" w14:textId="77777777" w:rsidR="005C495B" w:rsidRPr="003E06EA" w:rsidRDefault="005C495B" w:rsidP="005C7E51">
            <w:pPr>
              <w:pStyle w:val="affff3"/>
            </w:pPr>
            <w:r w:rsidRPr="003E06EA">
              <w:t>2730209,42</w:t>
            </w:r>
          </w:p>
        </w:tc>
        <w:tc>
          <w:tcPr>
            <w:tcW w:w="1520" w:type="dxa"/>
            <w:shd w:val="clear" w:color="auto" w:fill="auto"/>
          </w:tcPr>
          <w:p w14:paraId="615D7D11" w14:textId="77777777" w:rsidR="005C495B" w:rsidRPr="003E06EA" w:rsidRDefault="005C495B" w:rsidP="005C7E51">
            <w:pPr>
              <w:pStyle w:val="affff3"/>
            </w:pPr>
            <w:r w:rsidRPr="003E06EA">
              <w:t>59,64</w:t>
            </w:r>
          </w:p>
        </w:tc>
        <w:tc>
          <w:tcPr>
            <w:tcW w:w="2477" w:type="dxa"/>
            <w:shd w:val="clear" w:color="auto" w:fill="auto"/>
          </w:tcPr>
          <w:p w14:paraId="5A93DCE0" w14:textId="77777777" w:rsidR="005C495B" w:rsidRPr="003E06EA" w:rsidRDefault="005C495B" w:rsidP="005C7E51">
            <w:pPr>
              <w:pStyle w:val="affff3"/>
            </w:pPr>
            <w:r w:rsidRPr="003E06EA">
              <w:t>355°26'38"</w:t>
            </w:r>
          </w:p>
        </w:tc>
      </w:tr>
      <w:tr w:rsidR="005C495B" w:rsidRPr="003E06EA" w14:paraId="473D5C57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C9690C9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9</w:t>
            </w:r>
          </w:p>
        </w:tc>
      </w:tr>
      <w:tr w:rsidR="005C495B" w:rsidRPr="003E06EA" w14:paraId="17610DE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80C4FF9" w14:textId="77777777" w:rsidR="005C495B" w:rsidRPr="003E06EA" w:rsidRDefault="005C495B" w:rsidP="005C7E51">
            <w:pPr>
              <w:pStyle w:val="affff3"/>
            </w:pPr>
            <w:r w:rsidRPr="00AB57BA">
              <w:t>1</w:t>
            </w:r>
          </w:p>
        </w:tc>
        <w:tc>
          <w:tcPr>
            <w:tcW w:w="2180" w:type="dxa"/>
            <w:shd w:val="clear" w:color="auto" w:fill="auto"/>
          </w:tcPr>
          <w:p w14:paraId="2B64B92F" w14:textId="77777777" w:rsidR="005C495B" w:rsidRPr="003E06EA" w:rsidRDefault="005C495B" w:rsidP="005C7E51">
            <w:pPr>
              <w:pStyle w:val="affff3"/>
            </w:pPr>
            <w:r w:rsidRPr="00AB57BA">
              <w:t>860984,37</w:t>
            </w:r>
          </w:p>
        </w:tc>
        <w:tc>
          <w:tcPr>
            <w:tcW w:w="2180" w:type="dxa"/>
            <w:shd w:val="clear" w:color="auto" w:fill="auto"/>
          </w:tcPr>
          <w:p w14:paraId="5220FC9E" w14:textId="77777777" w:rsidR="005C495B" w:rsidRPr="003E06EA" w:rsidRDefault="005C495B" w:rsidP="005C7E51">
            <w:pPr>
              <w:pStyle w:val="affff3"/>
            </w:pPr>
            <w:r w:rsidRPr="00AB57BA">
              <w:t>2706034,68</w:t>
            </w:r>
          </w:p>
        </w:tc>
        <w:tc>
          <w:tcPr>
            <w:tcW w:w="1520" w:type="dxa"/>
            <w:shd w:val="clear" w:color="auto" w:fill="auto"/>
          </w:tcPr>
          <w:p w14:paraId="56880A3F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3BFDEC5A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70BC1C4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15EAB77" w14:textId="77777777" w:rsidR="005C495B" w:rsidRPr="003E06EA" w:rsidRDefault="005C495B" w:rsidP="005C7E51">
            <w:pPr>
              <w:pStyle w:val="affff3"/>
            </w:pPr>
            <w:r w:rsidRPr="00AB57BA">
              <w:t>2</w:t>
            </w:r>
          </w:p>
        </w:tc>
        <w:tc>
          <w:tcPr>
            <w:tcW w:w="2180" w:type="dxa"/>
            <w:shd w:val="clear" w:color="auto" w:fill="auto"/>
          </w:tcPr>
          <w:p w14:paraId="27E49A39" w14:textId="77777777" w:rsidR="005C495B" w:rsidRPr="003E06EA" w:rsidRDefault="005C495B" w:rsidP="005C7E51">
            <w:pPr>
              <w:pStyle w:val="affff3"/>
            </w:pPr>
            <w:r w:rsidRPr="00AB57BA">
              <w:t>860987,36</w:t>
            </w:r>
          </w:p>
        </w:tc>
        <w:tc>
          <w:tcPr>
            <w:tcW w:w="2180" w:type="dxa"/>
            <w:shd w:val="clear" w:color="auto" w:fill="auto"/>
          </w:tcPr>
          <w:p w14:paraId="07FD33B6" w14:textId="77777777" w:rsidR="005C495B" w:rsidRPr="003E06EA" w:rsidRDefault="005C495B" w:rsidP="005C7E51">
            <w:pPr>
              <w:pStyle w:val="affff3"/>
            </w:pPr>
            <w:r w:rsidRPr="00AB57BA">
              <w:t>2706080,18</w:t>
            </w:r>
          </w:p>
        </w:tc>
        <w:tc>
          <w:tcPr>
            <w:tcW w:w="1520" w:type="dxa"/>
            <w:shd w:val="clear" w:color="auto" w:fill="auto"/>
          </w:tcPr>
          <w:p w14:paraId="17B5722C" w14:textId="77777777" w:rsidR="005C495B" w:rsidRPr="003E06EA" w:rsidRDefault="005C495B" w:rsidP="005C7E51">
            <w:pPr>
              <w:pStyle w:val="affff3"/>
            </w:pPr>
            <w:r w:rsidRPr="00AB57BA">
              <w:t>45,60</w:t>
            </w:r>
          </w:p>
        </w:tc>
        <w:tc>
          <w:tcPr>
            <w:tcW w:w="2477" w:type="dxa"/>
            <w:shd w:val="clear" w:color="auto" w:fill="auto"/>
          </w:tcPr>
          <w:p w14:paraId="26E9C1CA" w14:textId="77777777" w:rsidR="005C495B" w:rsidRPr="003E06EA" w:rsidRDefault="005C495B" w:rsidP="005C7E51">
            <w:pPr>
              <w:pStyle w:val="affff3"/>
            </w:pPr>
            <w:r w:rsidRPr="00AB57BA">
              <w:t>86°14'30"</w:t>
            </w:r>
          </w:p>
        </w:tc>
      </w:tr>
      <w:tr w:rsidR="005C495B" w:rsidRPr="003E06EA" w14:paraId="4D4AD3D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B952F88" w14:textId="77777777" w:rsidR="005C495B" w:rsidRPr="003E06EA" w:rsidRDefault="005C495B" w:rsidP="005C7E51">
            <w:pPr>
              <w:pStyle w:val="affff3"/>
            </w:pPr>
            <w:r w:rsidRPr="00AB57BA">
              <w:t>3</w:t>
            </w:r>
          </w:p>
        </w:tc>
        <w:tc>
          <w:tcPr>
            <w:tcW w:w="2180" w:type="dxa"/>
            <w:shd w:val="clear" w:color="auto" w:fill="auto"/>
          </w:tcPr>
          <w:p w14:paraId="254D804D" w14:textId="77777777" w:rsidR="005C495B" w:rsidRPr="003E06EA" w:rsidRDefault="005C495B" w:rsidP="005C7E51">
            <w:pPr>
              <w:pStyle w:val="affff3"/>
            </w:pPr>
            <w:r w:rsidRPr="00AB57BA">
              <w:t>860974,25</w:t>
            </w:r>
          </w:p>
        </w:tc>
        <w:tc>
          <w:tcPr>
            <w:tcW w:w="2180" w:type="dxa"/>
            <w:shd w:val="clear" w:color="auto" w:fill="auto"/>
          </w:tcPr>
          <w:p w14:paraId="293FC23F" w14:textId="77777777" w:rsidR="005C495B" w:rsidRPr="003E06EA" w:rsidRDefault="005C495B" w:rsidP="005C7E51">
            <w:pPr>
              <w:pStyle w:val="affff3"/>
            </w:pPr>
            <w:r w:rsidRPr="00AB57BA">
              <w:t>2706102,22</w:t>
            </w:r>
          </w:p>
        </w:tc>
        <w:tc>
          <w:tcPr>
            <w:tcW w:w="1520" w:type="dxa"/>
            <w:shd w:val="clear" w:color="auto" w:fill="auto"/>
          </w:tcPr>
          <w:p w14:paraId="0E0BAE2D" w14:textId="77777777" w:rsidR="005C495B" w:rsidRPr="003E06EA" w:rsidRDefault="005C495B" w:rsidP="005C7E51">
            <w:pPr>
              <w:pStyle w:val="affff3"/>
            </w:pPr>
            <w:r w:rsidRPr="00AB57BA">
              <w:t>25,64</w:t>
            </w:r>
          </w:p>
        </w:tc>
        <w:tc>
          <w:tcPr>
            <w:tcW w:w="2477" w:type="dxa"/>
            <w:shd w:val="clear" w:color="auto" w:fill="auto"/>
          </w:tcPr>
          <w:p w14:paraId="7125AC2B" w14:textId="77777777" w:rsidR="005C495B" w:rsidRPr="003E06EA" w:rsidRDefault="005C495B" w:rsidP="005C7E51">
            <w:pPr>
              <w:pStyle w:val="affff3"/>
            </w:pPr>
            <w:r w:rsidRPr="00AB57BA">
              <w:t>120°45'01"</w:t>
            </w:r>
          </w:p>
        </w:tc>
      </w:tr>
      <w:tr w:rsidR="005C495B" w:rsidRPr="003E06EA" w14:paraId="6524A62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AAD1633" w14:textId="77777777" w:rsidR="005C495B" w:rsidRPr="003E06EA" w:rsidRDefault="005C495B" w:rsidP="005C7E51">
            <w:pPr>
              <w:pStyle w:val="affff3"/>
            </w:pPr>
            <w:r w:rsidRPr="00AB57BA">
              <w:t>4</w:t>
            </w:r>
          </w:p>
        </w:tc>
        <w:tc>
          <w:tcPr>
            <w:tcW w:w="2180" w:type="dxa"/>
            <w:shd w:val="clear" w:color="auto" w:fill="auto"/>
          </w:tcPr>
          <w:p w14:paraId="6D39867B" w14:textId="77777777" w:rsidR="005C495B" w:rsidRPr="003E06EA" w:rsidRDefault="005C495B" w:rsidP="005C7E51">
            <w:pPr>
              <w:pStyle w:val="affff3"/>
            </w:pPr>
            <w:r w:rsidRPr="00AB57BA">
              <w:t>860945,11</w:t>
            </w:r>
          </w:p>
        </w:tc>
        <w:tc>
          <w:tcPr>
            <w:tcW w:w="2180" w:type="dxa"/>
            <w:shd w:val="clear" w:color="auto" w:fill="auto"/>
          </w:tcPr>
          <w:p w14:paraId="52E9025C" w14:textId="77777777" w:rsidR="005C495B" w:rsidRPr="003E06EA" w:rsidRDefault="005C495B" w:rsidP="005C7E51">
            <w:pPr>
              <w:pStyle w:val="affff3"/>
            </w:pPr>
            <w:r w:rsidRPr="00AB57BA">
              <w:t>2706109,14</w:t>
            </w:r>
          </w:p>
        </w:tc>
        <w:tc>
          <w:tcPr>
            <w:tcW w:w="1520" w:type="dxa"/>
            <w:shd w:val="clear" w:color="auto" w:fill="auto"/>
          </w:tcPr>
          <w:p w14:paraId="500C6FFE" w14:textId="77777777" w:rsidR="005C495B" w:rsidRPr="003E06EA" w:rsidRDefault="005C495B" w:rsidP="005C7E51">
            <w:pPr>
              <w:pStyle w:val="affff3"/>
            </w:pPr>
            <w:r w:rsidRPr="00AB57BA">
              <w:t>29,95</w:t>
            </w:r>
          </w:p>
        </w:tc>
        <w:tc>
          <w:tcPr>
            <w:tcW w:w="2477" w:type="dxa"/>
            <w:shd w:val="clear" w:color="auto" w:fill="auto"/>
          </w:tcPr>
          <w:p w14:paraId="083144AF" w14:textId="77777777" w:rsidR="005C495B" w:rsidRPr="003E06EA" w:rsidRDefault="005C495B" w:rsidP="005C7E51">
            <w:pPr>
              <w:pStyle w:val="affff3"/>
            </w:pPr>
            <w:r w:rsidRPr="00AB57BA">
              <w:t>166°38'39"</w:t>
            </w:r>
          </w:p>
        </w:tc>
      </w:tr>
      <w:tr w:rsidR="005C495B" w:rsidRPr="003E06EA" w14:paraId="08855D0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A06B89A" w14:textId="77777777" w:rsidR="005C495B" w:rsidRPr="003E06EA" w:rsidRDefault="005C495B" w:rsidP="005C7E51">
            <w:pPr>
              <w:pStyle w:val="affff3"/>
            </w:pPr>
            <w:r w:rsidRPr="00AB57BA">
              <w:t>5</w:t>
            </w:r>
          </w:p>
        </w:tc>
        <w:tc>
          <w:tcPr>
            <w:tcW w:w="2180" w:type="dxa"/>
            <w:shd w:val="clear" w:color="auto" w:fill="auto"/>
          </w:tcPr>
          <w:p w14:paraId="7EE4B9A4" w14:textId="77777777" w:rsidR="005C495B" w:rsidRPr="003E06EA" w:rsidRDefault="005C495B" w:rsidP="005C7E51">
            <w:pPr>
              <w:pStyle w:val="affff3"/>
            </w:pPr>
            <w:r w:rsidRPr="00AB57BA">
              <w:t>860940,52</w:t>
            </w:r>
          </w:p>
        </w:tc>
        <w:tc>
          <w:tcPr>
            <w:tcW w:w="2180" w:type="dxa"/>
            <w:shd w:val="clear" w:color="auto" w:fill="auto"/>
          </w:tcPr>
          <w:p w14:paraId="27B2D6A5" w14:textId="77777777" w:rsidR="005C495B" w:rsidRPr="003E06EA" w:rsidRDefault="005C495B" w:rsidP="005C7E51">
            <w:pPr>
              <w:pStyle w:val="affff3"/>
            </w:pPr>
            <w:r w:rsidRPr="00AB57BA">
              <w:t>2706107,90</w:t>
            </w:r>
          </w:p>
        </w:tc>
        <w:tc>
          <w:tcPr>
            <w:tcW w:w="1520" w:type="dxa"/>
            <w:shd w:val="clear" w:color="auto" w:fill="auto"/>
          </w:tcPr>
          <w:p w14:paraId="12E13A68" w14:textId="77777777" w:rsidR="005C495B" w:rsidRPr="003E06EA" w:rsidRDefault="005C495B" w:rsidP="005C7E51">
            <w:pPr>
              <w:pStyle w:val="affff3"/>
            </w:pPr>
            <w:r w:rsidRPr="00AB57BA">
              <w:t>4,76</w:t>
            </w:r>
          </w:p>
        </w:tc>
        <w:tc>
          <w:tcPr>
            <w:tcW w:w="2477" w:type="dxa"/>
            <w:shd w:val="clear" w:color="auto" w:fill="auto"/>
          </w:tcPr>
          <w:p w14:paraId="658A5FAD" w14:textId="77777777" w:rsidR="005C495B" w:rsidRPr="003E06EA" w:rsidRDefault="005C495B" w:rsidP="005C7E51">
            <w:pPr>
              <w:pStyle w:val="affff3"/>
            </w:pPr>
            <w:r w:rsidRPr="00AB57BA">
              <w:t>195°06'58"</w:t>
            </w:r>
          </w:p>
        </w:tc>
      </w:tr>
      <w:tr w:rsidR="005C495B" w:rsidRPr="003E06EA" w14:paraId="51A57C5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F4E553D" w14:textId="77777777" w:rsidR="005C495B" w:rsidRPr="003E06EA" w:rsidRDefault="005C495B" w:rsidP="005C7E51">
            <w:pPr>
              <w:pStyle w:val="affff3"/>
            </w:pPr>
            <w:r w:rsidRPr="00AB57BA">
              <w:t>6</w:t>
            </w:r>
          </w:p>
        </w:tc>
        <w:tc>
          <w:tcPr>
            <w:tcW w:w="2180" w:type="dxa"/>
            <w:shd w:val="clear" w:color="auto" w:fill="auto"/>
          </w:tcPr>
          <w:p w14:paraId="7B290FD9" w14:textId="77777777" w:rsidR="005C495B" w:rsidRPr="003E06EA" w:rsidRDefault="005C495B" w:rsidP="005C7E51">
            <w:pPr>
              <w:pStyle w:val="affff3"/>
            </w:pPr>
            <w:r w:rsidRPr="00AB57BA">
              <w:t>860934,87</w:t>
            </w:r>
          </w:p>
        </w:tc>
        <w:tc>
          <w:tcPr>
            <w:tcW w:w="2180" w:type="dxa"/>
            <w:shd w:val="clear" w:color="auto" w:fill="auto"/>
          </w:tcPr>
          <w:p w14:paraId="7152006C" w14:textId="77777777" w:rsidR="005C495B" w:rsidRPr="003E06EA" w:rsidRDefault="005C495B" w:rsidP="005C7E51">
            <w:pPr>
              <w:pStyle w:val="affff3"/>
            </w:pPr>
            <w:r w:rsidRPr="00AB57BA">
              <w:t>2706092,69</w:t>
            </w:r>
          </w:p>
        </w:tc>
        <w:tc>
          <w:tcPr>
            <w:tcW w:w="1520" w:type="dxa"/>
            <w:shd w:val="clear" w:color="auto" w:fill="auto"/>
          </w:tcPr>
          <w:p w14:paraId="71E73487" w14:textId="77777777" w:rsidR="005C495B" w:rsidRPr="003E06EA" w:rsidRDefault="005C495B" w:rsidP="005C7E51">
            <w:pPr>
              <w:pStyle w:val="affff3"/>
            </w:pPr>
            <w:r w:rsidRPr="00AB57BA">
              <w:t>16,22</w:t>
            </w:r>
          </w:p>
        </w:tc>
        <w:tc>
          <w:tcPr>
            <w:tcW w:w="2477" w:type="dxa"/>
            <w:shd w:val="clear" w:color="auto" w:fill="auto"/>
          </w:tcPr>
          <w:p w14:paraId="4DD724A4" w14:textId="77777777" w:rsidR="005C495B" w:rsidRPr="003E06EA" w:rsidRDefault="005C495B" w:rsidP="005C7E51">
            <w:pPr>
              <w:pStyle w:val="affff3"/>
            </w:pPr>
            <w:r w:rsidRPr="00AB57BA">
              <w:t>249°37'56"</w:t>
            </w:r>
          </w:p>
        </w:tc>
      </w:tr>
      <w:tr w:rsidR="005C495B" w:rsidRPr="003E06EA" w14:paraId="6D37913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49F4056" w14:textId="77777777" w:rsidR="005C495B" w:rsidRPr="003E06EA" w:rsidRDefault="005C495B" w:rsidP="005C7E51">
            <w:pPr>
              <w:pStyle w:val="affff3"/>
            </w:pPr>
            <w:r w:rsidRPr="00AB57BA">
              <w:t>7</w:t>
            </w:r>
          </w:p>
        </w:tc>
        <w:tc>
          <w:tcPr>
            <w:tcW w:w="2180" w:type="dxa"/>
            <w:shd w:val="clear" w:color="auto" w:fill="auto"/>
          </w:tcPr>
          <w:p w14:paraId="7C740851" w14:textId="77777777" w:rsidR="005C495B" w:rsidRPr="003E06EA" w:rsidRDefault="005C495B" w:rsidP="005C7E51">
            <w:pPr>
              <w:pStyle w:val="affff3"/>
            </w:pPr>
            <w:r w:rsidRPr="00AB57BA">
              <w:t>860930,75</w:t>
            </w:r>
          </w:p>
        </w:tc>
        <w:tc>
          <w:tcPr>
            <w:tcW w:w="2180" w:type="dxa"/>
            <w:shd w:val="clear" w:color="auto" w:fill="auto"/>
          </w:tcPr>
          <w:p w14:paraId="0A700CE8" w14:textId="77777777" w:rsidR="005C495B" w:rsidRPr="003E06EA" w:rsidRDefault="005C495B" w:rsidP="005C7E51">
            <w:pPr>
              <w:pStyle w:val="affff3"/>
            </w:pPr>
            <w:r w:rsidRPr="00AB57BA">
              <w:t>2706076,43</w:t>
            </w:r>
          </w:p>
        </w:tc>
        <w:tc>
          <w:tcPr>
            <w:tcW w:w="1520" w:type="dxa"/>
            <w:shd w:val="clear" w:color="auto" w:fill="auto"/>
          </w:tcPr>
          <w:p w14:paraId="07ABCEF7" w14:textId="77777777" w:rsidR="005C495B" w:rsidRPr="003E06EA" w:rsidRDefault="005C495B" w:rsidP="005C7E51">
            <w:pPr>
              <w:pStyle w:val="affff3"/>
            </w:pPr>
            <w:r w:rsidRPr="00AB57BA">
              <w:t>16,78</w:t>
            </w:r>
          </w:p>
        </w:tc>
        <w:tc>
          <w:tcPr>
            <w:tcW w:w="2477" w:type="dxa"/>
            <w:shd w:val="clear" w:color="auto" w:fill="auto"/>
          </w:tcPr>
          <w:p w14:paraId="652F936C" w14:textId="77777777" w:rsidR="005C495B" w:rsidRPr="003E06EA" w:rsidRDefault="005C495B" w:rsidP="005C7E51">
            <w:pPr>
              <w:pStyle w:val="affff3"/>
            </w:pPr>
            <w:r w:rsidRPr="00AB57BA">
              <w:t>255°47'57"</w:t>
            </w:r>
          </w:p>
        </w:tc>
      </w:tr>
      <w:tr w:rsidR="005C495B" w:rsidRPr="003E06EA" w14:paraId="40FF2E5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7C9E16A" w14:textId="77777777" w:rsidR="005C495B" w:rsidRPr="003E06EA" w:rsidRDefault="005C495B" w:rsidP="005C7E51">
            <w:pPr>
              <w:pStyle w:val="affff3"/>
            </w:pPr>
            <w:r w:rsidRPr="00AB57BA">
              <w:t>8</w:t>
            </w:r>
          </w:p>
        </w:tc>
        <w:tc>
          <w:tcPr>
            <w:tcW w:w="2180" w:type="dxa"/>
            <w:shd w:val="clear" w:color="auto" w:fill="auto"/>
          </w:tcPr>
          <w:p w14:paraId="66D96676" w14:textId="77777777" w:rsidR="005C495B" w:rsidRPr="003E06EA" w:rsidRDefault="005C495B" w:rsidP="005C7E51">
            <w:pPr>
              <w:pStyle w:val="affff3"/>
            </w:pPr>
            <w:r w:rsidRPr="00AB57BA">
              <w:t>860927,34</w:t>
            </w:r>
          </w:p>
        </w:tc>
        <w:tc>
          <w:tcPr>
            <w:tcW w:w="2180" w:type="dxa"/>
            <w:shd w:val="clear" w:color="auto" w:fill="auto"/>
          </w:tcPr>
          <w:p w14:paraId="3D3CBD98" w14:textId="77777777" w:rsidR="005C495B" w:rsidRPr="003E06EA" w:rsidRDefault="005C495B" w:rsidP="005C7E51">
            <w:pPr>
              <w:pStyle w:val="affff3"/>
            </w:pPr>
            <w:r w:rsidRPr="00AB57BA">
              <w:t>2706041,16</w:t>
            </w:r>
          </w:p>
        </w:tc>
        <w:tc>
          <w:tcPr>
            <w:tcW w:w="1520" w:type="dxa"/>
            <w:shd w:val="clear" w:color="auto" w:fill="auto"/>
          </w:tcPr>
          <w:p w14:paraId="5E424C4E" w14:textId="77777777" w:rsidR="005C495B" w:rsidRPr="003E06EA" w:rsidRDefault="005C495B" w:rsidP="005C7E51">
            <w:pPr>
              <w:pStyle w:val="affff3"/>
            </w:pPr>
            <w:r w:rsidRPr="00AB57BA">
              <w:t>35,43</w:t>
            </w:r>
          </w:p>
        </w:tc>
        <w:tc>
          <w:tcPr>
            <w:tcW w:w="2477" w:type="dxa"/>
            <w:shd w:val="clear" w:color="auto" w:fill="auto"/>
          </w:tcPr>
          <w:p w14:paraId="30762F3E" w14:textId="77777777" w:rsidR="005C495B" w:rsidRPr="003E06EA" w:rsidRDefault="005C495B" w:rsidP="005C7E51">
            <w:pPr>
              <w:pStyle w:val="affff3"/>
            </w:pPr>
            <w:r w:rsidRPr="00AB57BA">
              <w:t>264°28'11"</w:t>
            </w:r>
          </w:p>
        </w:tc>
      </w:tr>
      <w:tr w:rsidR="005C495B" w:rsidRPr="003E06EA" w14:paraId="0F54CDA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8A2CBFB" w14:textId="77777777" w:rsidR="005C495B" w:rsidRPr="003E06EA" w:rsidRDefault="005C495B" w:rsidP="005C7E51">
            <w:pPr>
              <w:pStyle w:val="affff3"/>
            </w:pPr>
            <w:r w:rsidRPr="00AB57BA">
              <w:t>1</w:t>
            </w:r>
          </w:p>
        </w:tc>
        <w:tc>
          <w:tcPr>
            <w:tcW w:w="2180" w:type="dxa"/>
            <w:shd w:val="clear" w:color="auto" w:fill="auto"/>
          </w:tcPr>
          <w:p w14:paraId="38780B04" w14:textId="77777777" w:rsidR="005C495B" w:rsidRPr="003E06EA" w:rsidRDefault="005C495B" w:rsidP="005C7E51">
            <w:pPr>
              <w:pStyle w:val="affff3"/>
            </w:pPr>
            <w:r w:rsidRPr="00AB57BA">
              <w:t>860984,37</w:t>
            </w:r>
          </w:p>
        </w:tc>
        <w:tc>
          <w:tcPr>
            <w:tcW w:w="2180" w:type="dxa"/>
            <w:shd w:val="clear" w:color="auto" w:fill="auto"/>
          </w:tcPr>
          <w:p w14:paraId="704B6015" w14:textId="77777777" w:rsidR="005C495B" w:rsidRPr="003E06EA" w:rsidRDefault="005C495B" w:rsidP="005C7E51">
            <w:pPr>
              <w:pStyle w:val="affff3"/>
            </w:pPr>
            <w:r w:rsidRPr="00AB57BA">
              <w:t>2706034,68</w:t>
            </w:r>
          </w:p>
        </w:tc>
        <w:tc>
          <w:tcPr>
            <w:tcW w:w="1520" w:type="dxa"/>
            <w:shd w:val="clear" w:color="auto" w:fill="auto"/>
          </w:tcPr>
          <w:p w14:paraId="16B1F859" w14:textId="77777777" w:rsidR="005C495B" w:rsidRPr="003E06EA" w:rsidRDefault="005C495B" w:rsidP="005C7E51">
            <w:pPr>
              <w:pStyle w:val="affff3"/>
            </w:pPr>
            <w:r w:rsidRPr="00AB57BA">
              <w:t>57,40</w:t>
            </w:r>
          </w:p>
        </w:tc>
        <w:tc>
          <w:tcPr>
            <w:tcW w:w="2477" w:type="dxa"/>
            <w:shd w:val="clear" w:color="auto" w:fill="auto"/>
          </w:tcPr>
          <w:p w14:paraId="44912568" w14:textId="77777777" w:rsidR="005C495B" w:rsidRPr="003E06EA" w:rsidRDefault="005C495B" w:rsidP="005C7E51">
            <w:pPr>
              <w:pStyle w:val="affff3"/>
            </w:pPr>
            <w:r w:rsidRPr="00AB57BA">
              <w:t>353°31'17"</w:t>
            </w:r>
          </w:p>
        </w:tc>
      </w:tr>
      <w:tr w:rsidR="005C495B" w:rsidRPr="003E06EA" w14:paraId="3F58A660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362C627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10</w:t>
            </w:r>
          </w:p>
        </w:tc>
      </w:tr>
      <w:tr w:rsidR="005C495B" w:rsidRPr="003E06EA" w14:paraId="746A159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F39368" w14:textId="77777777" w:rsidR="005C495B" w:rsidRPr="003E06EA" w:rsidRDefault="005C495B" w:rsidP="005C7E51">
            <w:pPr>
              <w:pStyle w:val="affff3"/>
            </w:pPr>
            <w:r w:rsidRPr="00FE1D3C">
              <w:t>1</w:t>
            </w:r>
          </w:p>
        </w:tc>
        <w:tc>
          <w:tcPr>
            <w:tcW w:w="2180" w:type="dxa"/>
            <w:shd w:val="clear" w:color="auto" w:fill="auto"/>
          </w:tcPr>
          <w:p w14:paraId="096AD127" w14:textId="77777777" w:rsidR="005C495B" w:rsidRPr="003E06EA" w:rsidRDefault="005C495B" w:rsidP="005C7E51">
            <w:pPr>
              <w:pStyle w:val="affff3"/>
            </w:pPr>
            <w:r w:rsidRPr="00FE1D3C">
              <w:t>860988,65</w:t>
            </w:r>
          </w:p>
        </w:tc>
        <w:tc>
          <w:tcPr>
            <w:tcW w:w="2180" w:type="dxa"/>
            <w:shd w:val="clear" w:color="auto" w:fill="auto"/>
          </w:tcPr>
          <w:p w14:paraId="61E68CDF" w14:textId="77777777" w:rsidR="005C495B" w:rsidRPr="003E06EA" w:rsidRDefault="005C495B" w:rsidP="005C7E51">
            <w:pPr>
              <w:pStyle w:val="affff3"/>
            </w:pPr>
            <w:r w:rsidRPr="00FE1D3C">
              <w:t>2706111,88</w:t>
            </w:r>
          </w:p>
        </w:tc>
        <w:tc>
          <w:tcPr>
            <w:tcW w:w="1520" w:type="dxa"/>
            <w:shd w:val="clear" w:color="auto" w:fill="auto"/>
          </w:tcPr>
          <w:p w14:paraId="64B740B1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6539C5E7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155040E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4CA5609" w14:textId="77777777" w:rsidR="005C495B" w:rsidRPr="003E06EA" w:rsidRDefault="005C495B" w:rsidP="005C7E51">
            <w:pPr>
              <w:pStyle w:val="affff3"/>
            </w:pPr>
            <w:r w:rsidRPr="00FE1D3C">
              <w:t>2</w:t>
            </w:r>
          </w:p>
        </w:tc>
        <w:tc>
          <w:tcPr>
            <w:tcW w:w="2180" w:type="dxa"/>
            <w:shd w:val="clear" w:color="auto" w:fill="auto"/>
          </w:tcPr>
          <w:p w14:paraId="01536294" w14:textId="77777777" w:rsidR="005C495B" w:rsidRPr="003E06EA" w:rsidRDefault="005C495B" w:rsidP="005C7E51">
            <w:pPr>
              <w:pStyle w:val="affff3"/>
            </w:pPr>
            <w:r w:rsidRPr="00FE1D3C">
              <w:t>861006,52</w:t>
            </w:r>
          </w:p>
        </w:tc>
        <w:tc>
          <w:tcPr>
            <w:tcW w:w="2180" w:type="dxa"/>
            <w:shd w:val="clear" w:color="auto" w:fill="auto"/>
          </w:tcPr>
          <w:p w14:paraId="76F969EE" w14:textId="77777777" w:rsidR="005C495B" w:rsidRPr="003E06EA" w:rsidRDefault="005C495B" w:rsidP="005C7E51">
            <w:pPr>
              <w:pStyle w:val="affff3"/>
            </w:pPr>
            <w:r w:rsidRPr="00FE1D3C">
              <w:t>2706195,41</w:t>
            </w:r>
          </w:p>
        </w:tc>
        <w:tc>
          <w:tcPr>
            <w:tcW w:w="1520" w:type="dxa"/>
            <w:shd w:val="clear" w:color="auto" w:fill="auto"/>
          </w:tcPr>
          <w:p w14:paraId="5961C912" w14:textId="77777777" w:rsidR="005C495B" w:rsidRPr="003E06EA" w:rsidRDefault="005C495B" w:rsidP="005C7E51">
            <w:pPr>
              <w:pStyle w:val="affff3"/>
            </w:pPr>
            <w:r w:rsidRPr="00FE1D3C">
              <w:t>85,42</w:t>
            </w:r>
          </w:p>
        </w:tc>
        <w:tc>
          <w:tcPr>
            <w:tcW w:w="2477" w:type="dxa"/>
            <w:shd w:val="clear" w:color="auto" w:fill="auto"/>
          </w:tcPr>
          <w:p w14:paraId="176B956D" w14:textId="77777777" w:rsidR="005C495B" w:rsidRPr="003E06EA" w:rsidRDefault="005C495B" w:rsidP="005C7E51">
            <w:pPr>
              <w:pStyle w:val="affff3"/>
            </w:pPr>
            <w:r w:rsidRPr="00FE1D3C">
              <w:t>77°55'34"</w:t>
            </w:r>
          </w:p>
        </w:tc>
      </w:tr>
      <w:tr w:rsidR="005C495B" w:rsidRPr="003E06EA" w14:paraId="066E833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2D7A521" w14:textId="77777777" w:rsidR="005C495B" w:rsidRPr="003E06EA" w:rsidRDefault="005C495B" w:rsidP="005C7E51">
            <w:pPr>
              <w:pStyle w:val="affff3"/>
            </w:pPr>
            <w:r w:rsidRPr="00FE1D3C">
              <w:t>3</w:t>
            </w:r>
          </w:p>
        </w:tc>
        <w:tc>
          <w:tcPr>
            <w:tcW w:w="2180" w:type="dxa"/>
            <w:shd w:val="clear" w:color="auto" w:fill="auto"/>
          </w:tcPr>
          <w:p w14:paraId="65E6C571" w14:textId="77777777" w:rsidR="005C495B" w:rsidRPr="003E06EA" w:rsidRDefault="005C495B" w:rsidP="005C7E51">
            <w:pPr>
              <w:pStyle w:val="affff3"/>
            </w:pPr>
            <w:r w:rsidRPr="00FE1D3C">
              <w:t>860982,37</w:t>
            </w:r>
          </w:p>
        </w:tc>
        <w:tc>
          <w:tcPr>
            <w:tcW w:w="2180" w:type="dxa"/>
            <w:shd w:val="clear" w:color="auto" w:fill="auto"/>
          </w:tcPr>
          <w:p w14:paraId="613173D0" w14:textId="77777777" w:rsidR="005C495B" w:rsidRPr="003E06EA" w:rsidRDefault="005C495B" w:rsidP="005C7E51">
            <w:pPr>
              <w:pStyle w:val="affff3"/>
            </w:pPr>
            <w:r w:rsidRPr="00FE1D3C">
              <w:t>2706200,91</w:t>
            </w:r>
          </w:p>
        </w:tc>
        <w:tc>
          <w:tcPr>
            <w:tcW w:w="1520" w:type="dxa"/>
            <w:shd w:val="clear" w:color="auto" w:fill="auto"/>
          </w:tcPr>
          <w:p w14:paraId="4134E4C1" w14:textId="77777777" w:rsidR="005C495B" w:rsidRPr="003E06EA" w:rsidRDefault="005C495B" w:rsidP="005C7E51">
            <w:pPr>
              <w:pStyle w:val="affff3"/>
            </w:pPr>
            <w:r w:rsidRPr="00FE1D3C">
              <w:t>24,77</w:t>
            </w:r>
          </w:p>
        </w:tc>
        <w:tc>
          <w:tcPr>
            <w:tcW w:w="2477" w:type="dxa"/>
            <w:shd w:val="clear" w:color="auto" w:fill="auto"/>
          </w:tcPr>
          <w:p w14:paraId="25389310" w14:textId="77777777" w:rsidR="005C495B" w:rsidRPr="003E06EA" w:rsidRDefault="005C495B" w:rsidP="005C7E51">
            <w:pPr>
              <w:pStyle w:val="affff3"/>
            </w:pPr>
            <w:r w:rsidRPr="00FE1D3C">
              <w:t>167°10'24"</w:t>
            </w:r>
          </w:p>
        </w:tc>
      </w:tr>
      <w:tr w:rsidR="005C495B" w:rsidRPr="003E06EA" w14:paraId="61BB6DC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8AC8382" w14:textId="77777777" w:rsidR="005C495B" w:rsidRPr="003E06EA" w:rsidRDefault="005C495B" w:rsidP="005C7E51">
            <w:pPr>
              <w:pStyle w:val="affff3"/>
            </w:pPr>
            <w:r w:rsidRPr="00FE1D3C">
              <w:t>4</w:t>
            </w:r>
          </w:p>
        </w:tc>
        <w:tc>
          <w:tcPr>
            <w:tcW w:w="2180" w:type="dxa"/>
            <w:shd w:val="clear" w:color="auto" w:fill="auto"/>
          </w:tcPr>
          <w:p w14:paraId="6D3E0AB5" w14:textId="77777777" w:rsidR="005C495B" w:rsidRPr="003E06EA" w:rsidRDefault="005C495B" w:rsidP="005C7E51">
            <w:pPr>
              <w:pStyle w:val="affff3"/>
            </w:pPr>
            <w:r w:rsidRPr="00FE1D3C">
              <w:t>860950,99</w:t>
            </w:r>
          </w:p>
        </w:tc>
        <w:tc>
          <w:tcPr>
            <w:tcW w:w="2180" w:type="dxa"/>
            <w:shd w:val="clear" w:color="auto" w:fill="auto"/>
          </w:tcPr>
          <w:p w14:paraId="002DC4F5" w14:textId="77777777" w:rsidR="005C495B" w:rsidRPr="003E06EA" w:rsidRDefault="005C495B" w:rsidP="005C7E51">
            <w:pPr>
              <w:pStyle w:val="affff3"/>
            </w:pPr>
            <w:r w:rsidRPr="00FE1D3C">
              <w:t>2706128,88</w:t>
            </w:r>
          </w:p>
        </w:tc>
        <w:tc>
          <w:tcPr>
            <w:tcW w:w="1520" w:type="dxa"/>
            <w:shd w:val="clear" w:color="auto" w:fill="auto"/>
          </w:tcPr>
          <w:p w14:paraId="76E9A093" w14:textId="77777777" w:rsidR="005C495B" w:rsidRPr="003E06EA" w:rsidRDefault="005C495B" w:rsidP="005C7E51">
            <w:pPr>
              <w:pStyle w:val="affff3"/>
            </w:pPr>
            <w:r w:rsidRPr="00FE1D3C">
              <w:t>78,57</w:t>
            </w:r>
          </w:p>
        </w:tc>
        <w:tc>
          <w:tcPr>
            <w:tcW w:w="2477" w:type="dxa"/>
            <w:shd w:val="clear" w:color="auto" w:fill="auto"/>
          </w:tcPr>
          <w:p w14:paraId="7BC222BC" w14:textId="77777777" w:rsidR="005C495B" w:rsidRPr="003E06EA" w:rsidRDefault="005C495B" w:rsidP="005C7E51">
            <w:pPr>
              <w:pStyle w:val="affff3"/>
            </w:pPr>
            <w:r w:rsidRPr="00FE1D3C">
              <w:t>246°27'36"</w:t>
            </w:r>
          </w:p>
        </w:tc>
      </w:tr>
      <w:tr w:rsidR="005C495B" w:rsidRPr="003E06EA" w14:paraId="1491BAA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E6F18EC" w14:textId="77777777" w:rsidR="005C495B" w:rsidRPr="003E06EA" w:rsidRDefault="005C495B" w:rsidP="005C7E51">
            <w:pPr>
              <w:pStyle w:val="affff3"/>
            </w:pPr>
            <w:r w:rsidRPr="00FE1D3C">
              <w:t>1</w:t>
            </w:r>
          </w:p>
        </w:tc>
        <w:tc>
          <w:tcPr>
            <w:tcW w:w="2180" w:type="dxa"/>
            <w:shd w:val="clear" w:color="auto" w:fill="auto"/>
          </w:tcPr>
          <w:p w14:paraId="371C0754" w14:textId="77777777" w:rsidR="005C495B" w:rsidRPr="003E06EA" w:rsidRDefault="005C495B" w:rsidP="005C7E51">
            <w:pPr>
              <w:pStyle w:val="affff3"/>
            </w:pPr>
            <w:r w:rsidRPr="00FE1D3C">
              <w:t>860988,65</w:t>
            </w:r>
          </w:p>
        </w:tc>
        <w:tc>
          <w:tcPr>
            <w:tcW w:w="2180" w:type="dxa"/>
            <w:shd w:val="clear" w:color="auto" w:fill="auto"/>
          </w:tcPr>
          <w:p w14:paraId="4951E314" w14:textId="77777777" w:rsidR="005C495B" w:rsidRPr="003E06EA" w:rsidRDefault="005C495B" w:rsidP="005C7E51">
            <w:pPr>
              <w:pStyle w:val="affff3"/>
            </w:pPr>
            <w:r w:rsidRPr="00FE1D3C">
              <w:t>2706111,88</w:t>
            </w:r>
          </w:p>
        </w:tc>
        <w:tc>
          <w:tcPr>
            <w:tcW w:w="1520" w:type="dxa"/>
            <w:shd w:val="clear" w:color="auto" w:fill="auto"/>
          </w:tcPr>
          <w:p w14:paraId="65814DA1" w14:textId="77777777" w:rsidR="005C495B" w:rsidRPr="003E06EA" w:rsidRDefault="005C495B" w:rsidP="005C7E51">
            <w:pPr>
              <w:pStyle w:val="affff3"/>
            </w:pPr>
            <w:r w:rsidRPr="00FE1D3C">
              <w:t>41,32</w:t>
            </w:r>
          </w:p>
        </w:tc>
        <w:tc>
          <w:tcPr>
            <w:tcW w:w="2477" w:type="dxa"/>
            <w:shd w:val="clear" w:color="auto" w:fill="auto"/>
          </w:tcPr>
          <w:p w14:paraId="2C8C11C0" w14:textId="77777777" w:rsidR="005C495B" w:rsidRPr="003E06EA" w:rsidRDefault="005C495B" w:rsidP="005C7E51">
            <w:pPr>
              <w:pStyle w:val="affff3"/>
            </w:pPr>
            <w:r w:rsidRPr="00FE1D3C">
              <w:t>335°42'47"</w:t>
            </w:r>
          </w:p>
        </w:tc>
      </w:tr>
      <w:tr w:rsidR="005C495B" w:rsidRPr="003E06EA" w14:paraId="4445CE90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35B38D70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11</w:t>
            </w:r>
          </w:p>
        </w:tc>
      </w:tr>
      <w:tr w:rsidR="005C495B" w:rsidRPr="003E06EA" w14:paraId="7B66B79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5125217" w14:textId="77777777" w:rsidR="005C495B" w:rsidRPr="003E06EA" w:rsidRDefault="005C495B" w:rsidP="005C7E51">
            <w:pPr>
              <w:pStyle w:val="affff3"/>
            </w:pPr>
            <w:r w:rsidRPr="00A171FF">
              <w:t>1</w:t>
            </w:r>
          </w:p>
        </w:tc>
        <w:tc>
          <w:tcPr>
            <w:tcW w:w="2180" w:type="dxa"/>
            <w:shd w:val="clear" w:color="auto" w:fill="auto"/>
          </w:tcPr>
          <w:p w14:paraId="6AE405C8" w14:textId="77777777" w:rsidR="005C495B" w:rsidRPr="003E06EA" w:rsidRDefault="005C495B" w:rsidP="005C7E51">
            <w:pPr>
              <w:pStyle w:val="affff3"/>
            </w:pPr>
            <w:r w:rsidRPr="00A171FF">
              <w:t>860915,08</w:t>
            </w:r>
          </w:p>
        </w:tc>
        <w:tc>
          <w:tcPr>
            <w:tcW w:w="2180" w:type="dxa"/>
            <w:shd w:val="clear" w:color="auto" w:fill="auto"/>
          </w:tcPr>
          <w:p w14:paraId="48BECA28" w14:textId="77777777" w:rsidR="005C495B" w:rsidRPr="003E06EA" w:rsidRDefault="005C495B" w:rsidP="005C7E51">
            <w:pPr>
              <w:pStyle w:val="affff3"/>
            </w:pPr>
            <w:r w:rsidRPr="00A171FF">
              <w:t>2706038,45</w:t>
            </w:r>
          </w:p>
        </w:tc>
        <w:tc>
          <w:tcPr>
            <w:tcW w:w="1520" w:type="dxa"/>
            <w:shd w:val="clear" w:color="auto" w:fill="auto"/>
          </w:tcPr>
          <w:p w14:paraId="5A5E4E26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6EE8FE0A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7F68B73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E9E4D10" w14:textId="77777777" w:rsidR="005C495B" w:rsidRPr="003E06EA" w:rsidRDefault="005C495B" w:rsidP="005C7E51">
            <w:pPr>
              <w:pStyle w:val="affff3"/>
            </w:pPr>
            <w:r w:rsidRPr="00A171FF">
              <w:t>2</w:t>
            </w:r>
          </w:p>
        </w:tc>
        <w:tc>
          <w:tcPr>
            <w:tcW w:w="2180" w:type="dxa"/>
            <w:shd w:val="clear" w:color="auto" w:fill="auto"/>
          </w:tcPr>
          <w:p w14:paraId="09FF289F" w14:textId="77777777" w:rsidR="005C495B" w:rsidRPr="003E06EA" w:rsidRDefault="005C495B" w:rsidP="005C7E51">
            <w:pPr>
              <w:pStyle w:val="affff3"/>
            </w:pPr>
            <w:r w:rsidRPr="00A171FF">
              <w:t>860921,11</w:t>
            </w:r>
          </w:p>
        </w:tc>
        <w:tc>
          <w:tcPr>
            <w:tcW w:w="2180" w:type="dxa"/>
            <w:shd w:val="clear" w:color="auto" w:fill="auto"/>
          </w:tcPr>
          <w:p w14:paraId="1CC60C05" w14:textId="77777777" w:rsidR="005C495B" w:rsidRPr="003E06EA" w:rsidRDefault="005C495B" w:rsidP="005C7E51">
            <w:pPr>
              <w:pStyle w:val="affff3"/>
            </w:pPr>
            <w:r w:rsidRPr="00A171FF">
              <w:t>2706066,25</w:t>
            </w:r>
          </w:p>
        </w:tc>
        <w:tc>
          <w:tcPr>
            <w:tcW w:w="1520" w:type="dxa"/>
            <w:shd w:val="clear" w:color="auto" w:fill="auto"/>
          </w:tcPr>
          <w:p w14:paraId="74C7CE64" w14:textId="77777777" w:rsidR="005C495B" w:rsidRPr="003E06EA" w:rsidRDefault="005C495B" w:rsidP="005C7E51">
            <w:pPr>
              <w:pStyle w:val="affff3"/>
            </w:pPr>
            <w:r w:rsidRPr="00A171FF">
              <w:t>28,45</w:t>
            </w:r>
          </w:p>
        </w:tc>
        <w:tc>
          <w:tcPr>
            <w:tcW w:w="2477" w:type="dxa"/>
            <w:shd w:val="clear" w:color="auto" w:fill="auto"/>
          </w:tcPr>
          <w:p w14:paraId="3045C379" w14:textId="77777777" w:rsidR="005C495B" w:rsidRPr="003E06EA" w:rsidRDefault="005C495B" w:rsidP="005C7E51">
            <w:pPr>
              <w:pStyle w:val="affff3"/>
            </w:pPr>
            <w:r w:rsidRPr="00A171FF">
              <w:t>77°45'56"</w:t>
            </w:r>
          </w:p>
        </w:tc>
      </w:tr>
      <w:tr w:rsidR="005C495B" w:rsidRPr="003E06EA" w14:paraId="6D518E2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F49DD5F" w14:textId="77777777" w:rsidR="005C495B" w:rsidRPr="003E06EA" w:rsidRDefault="005C495B" w:rsidP="005C7E51">
            <w:pPr>
              <w:pStyle w:val="affff3"/>
            </w:pPr>
            <w:r w:rsidRPr="00A171FF">
              <w:t>3</w:t>
            </w:r>
          </w:p>
        </w:tc>
        <w:tc>
          <w:tcPr>
            <w:tcW w:w="2180" w:type="dxa"/>
            <w:shd w:val="clear" w:color="auto" w:fill="auto"/>
          </w:tcPr>
          <w:p w14:paraId="7FBE736E" w14:textId="77777777" w:rsidR="005C495B" w:rsidRPr="003E06EA" w:rsidRDefault="005C495B" w:rsidP="005C7E51">
            <w:pPr>
              <w:pStyle w:val="affff3"/>
            </w:pPr>
            <w:r w:rsidRPr="00A171FF">
              <w:t>860920,20</w:t>
            </w:r>
          </w:p>
        </w:tc>
        <w:tc>
          <w:tcPr>
            <w:tcW w:w="2180" w:type="dxa"/>
            <w:shd w:val="clear" w:color="auto" w:fill="auto"/>
          </w:tcPr>
          <w:p w14:paraId="485F2EC8" w14:textId="77777777" w:rsidR="005C495B" w:rsidRPr="003E06EA" w:rsidRDefault="005C495B" w:rsidP="005C7E51">
            <w:pPr>
              <w:pStyle w:val="affff3"/>
            </w:pPr>
            <w:r w:rsidRPr="00A171FF">
              <w:t>2706075,10</w:t>
            </w:r>
          </w:p>
        </w:tc>
        <w:tc>
          <w:tcPr>
            <w:tcW w:w="1520" w:type="dxa"/>
            <w:shd w:val="clear" w:color="auto" w:fill="auto"/>
          </w:tcPr>
          <w:p w14:paraId="0692972F" w14:textId="77777777" w:rsidR="005C495B" w:rsidRPr="003E06EA" w:rsidRDefault="005C495B" w:rsidP="005C7E51">
            <w:pPr>
              <w:pStyle w:val="affff3"/>
            </w:pPr>
            <w:r w:rsidRPr="00A171FF">
              <w:t>8,90</w:t>
            </w:r>
          </w:p>
        </w:tc>
        <w:tc>
          <w:tcPr>
            <w:tcW w:w="2477" w:type="dxa"/>
            <w:shd w:val="clear" w:color="auto" w:fill="auto"/>
          </w:tcPr>
          <w:p w14:paraId="40BEA876" w14:textId="77777777" w:rsidR="005C495B" w:rsidRPr="003E06EA" w:rsidRDefault="005C495B" w:rsidP="005C7E51">
            <w:pPr>
              <w:pStyle w:val="affff3"/>
            </w:pPr>
            <w:r w:rsidRPr="00A171FF">
              <w:t>95°51'43"</w:t>
            </w:r>
          </w:p>
        </w:tc>
      </w:tr>
      <w:tr w:rsidR="005C495B" w:rsidRPr="003E06EA" w14:paraId="32F11BE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CC785D2" w14:textId="77777777" w:rsidR="005C495B" w:rsidRPr="003E06EA" w:rsidRDefault="005C495B" w:rsidP="005C7E51">
            <w:pPr>
              <w:pStyle w:val="affff3"/>
            </w:pPr>
            <w:r w:rsidRPr="00A171FF">
              <w:t>4</w:t>
            </w:r>
          </w:p>
        </w:tc>
        <w:tc>
          <w:tcPr>
            <w:tcW w:w="2180" w:type="dxa"/>
            <w:shd w:val="clear" w:color="auto" w:fill="auto"/>
          </w:tcPr>
          <w:p w14:paraId="3D65BBB4" w14:textId="77777777" w:rsidR="005C495B" w:rsidRPr="003E06EA" w:rsidRDefault="005C495B" w:rsidP="005C7E51">
            <w:pPr>
              <w:pStyle w:val="affff3"/>
            </w:pPr>
            <w:r w:rsidRPr="00A171FF">
              <w:t>860923,62</w:t>
            </w:r>
          </w:p>
        </w:tc>
        <w:tc>
          <w:tcPr>
            <w:tcW w:w="2180" w:type="dxa"/>
            <w:shd w:val="clear" w:color="auto" w:fill="auto"/>
          </w:tcPr>
          <w:p w14:paraId="02DED052" w14:textId="77777777" w:rsidR="005C495B" w:rsidRPr="003E06EA" w:rsidRDefault="005C495B" w:rsidP="005C7E51">
            <w:pPr>
              <w:pStyle w:val="affff3"/>
            </w:pPr>
            <w:r w:rsidRPr="00A171FF">
              <w:t>2706085,09</w:t>
            </w:r>
          </w:p>
        </w:tc>
        <w:tc>
          <w:tcPr>
            <w:tcW w:w="1520" w:type="dxa"/>
            <w:shd w:val="clear" w:color="auto" w:fill="auto"/>
          </w:tcPr>
          <w:p w14:paraId="38EA8ACB" w14:textId="77777777" w:rsidR="005C495B" w:rsidRPr="003E06EA" w:rsidRDefault="005C495B" w:rsidP="005C7E51">
            <w:pPr>
              <w:pStyle w:val="affff3"/>
            </w:pPr>
            <w:r w:rsidRPr="00A171FF">
              <w:t>10,55</w:t>
            </w:r>
          </w:p>
        </w:tc>
        <w:tc>
          <w:tcPr>
            <w:tcW w:w="2477" w:type="dxa"/>
            <w:shd w:val="clear" w:color="auto" w:fill="auto"/>
          </w:tcPr>
          <w:p w14:paraId="18DB5FA6" w14:textId="77777777" w:rsidR="005C495B" w:rsidRPr="003E06EA" w:rsidRDefault="005C495B" w:rsidP="005C7E51">
            <w:pPr>
              <w:pStyle w:val="affff3"/>
            </w:pPr>
            <w:r w:rsidRPr="00A171FF">
              <w:t>71°05'40"</w:t>
            </w:r>
          </w:p>
        </w:tc>
      </w:tr>
      <w:tr w:rsidR="005C495B" w:rsidRPr="003E06EA" w14:paraId="6F4BCC6D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6C73F88" w14:textId="77777777" w:rsidR="005C495B" w:rsidRPr="003E06EA" w:rsidRDefault="005C495B" w:rsidP="005C7E51">
            <w:pPr>
              <w:pStyle w:val="affff3"/>
            </w:pPr>
            <w:r w:rsidRPr="00A171FF">
              <w:t>5</w:t>
            </w:r>
          </w:p>
        </w:tc>
        <w:tc>
          <w:tcPr>
            <w:tcW w:w="2180" w:type="dxa"/>
            <w:shd w:val="clear" w:color="auto" w:fill="auto"/>
          </w:tcPr>
          <w:p w14:paraId="04DD3879" w14:textId="77777777" w:rsidR="005C495B" w:rsidRPr="003E06EA" w:rsidRDefault="005C495B" w:rsidP="005C7E51">
            <w:pPr>
              <w:pStyle w:val="affff3"/>
            </w:pPr>
            <w:r w:rsidRPr="00A171FF">
              <w:t>860920,46</w:t>
            </w:r>
          </w:p>
        </w:tc>
        <w:tc>
          <w:tcPr>
            <w:tcW w:w="2180" w:type="dxa"/>
            <w:shd w:val="clear" w:color="auto" w:fill="auto"/>
          </w:tcPr>
          <w:p w14:paraId="35CC3B4C" w14:textId="77777777" w:rsidR="005C495B" w:rsidRPr="003E06EA" w:rsidRDefault="005C495B" w:rsidP="005C7E51">
            <w:pPr>
              <w:pStyle w:val="affff3"/>
            </w:pPr>
            <w:r w:rsidRPr="00A171FF">
              <w:t>2706086,33</w:t>
            </w:r>
          </w:p>
        </w:tc>
        <w:tc>
          <w:tcPr>
            <w:tcW w:w="1520" w:type="dxa"/>
            <w:shd w:val="clear" w:color="auto" w:fill="auto"/>
          </w:tcPr>
          <w:p w14:paraId="770B9511" w14:textId="77777777" w:rsidR="005C495B" w:rsidRPr="003E06EA" w:rsidRDefault="005C495B" w:rsidP="005C7E51">
            <w:pPr>
              <w:pStyle w:val="affff3"/>
            </w:pPr>
            <w:r w:rsidRPr="00A171FF">
              <w:t>3,40</w:t>
            </w:r>
          </w:p>
        </w:tc>
        <w:tc>
          <w:tcPr>
            <w:tcW w:w="2477" w:type="dxa"/>
            <w:shd w:val="clear" w:color="auto" w:fill="auto"/>
          </w:tcPr>
          <w:p w14:paraId="1262B1CD" w14:textId="77777777" w:rsidR="005C495B" w:rsidRPr="003E06EA" w:rsidRDefault="005C495B" w:rsidP="005C7E51">
            <w:pPr>
              <w:pStyle w:val="affff3"/>
            </w:pPr>
            <w:r w:rsidRPr="00A171FF">
              <w:t>158°37'32"</w:t>
            </w:r>
          </w:p>
        </w:tc>
      </w:tr>
      <w:tr w:rsidR="005C495B" w:rsidRPr="003E06EA" w14:paraId="59115ED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9EE7253" w14:textId="77777777" w:rsidR="005C495B" w:rsidRPr="003E06EA" w:rsidRDefault="005C495B" w:rsidP="005C7E51">
            <w:pPr>
              <w:pStyle w:val="affff3"/>
            </w:pPr>
            <w:r w:rsidRPr="00A171FF">
              <w:t>6</w:t>
            </w:r>
          </w:p>
        </w:tc>
        <w:tc>
          <w:tcPr>
            <w:tcW w:w="2180" w:type="dxa"/>
            <w:shd w:val="clear" w:color="auto" w:fill="auto"/>
          </w:tcPr>
          <w:p w14:paraId="5BA4B663" w14:textId="77777777" w:rsidR="005C495B" w:rsidRPr="003E06EA" w:rsidRDefault="005C495B" w:rsidP="005C7E51">
            <w:pPr>
              <w:pStyle w:val="affff3"/>
            </w:pPr>
            <w:r w:rsidRPr="00A171FF">
              <w:t>860925,97</w:t>
            </w:r>
          </w:p>
        </w:tc>
        <w:tc>
          <w:tcPr>
            <w:tcW w:w="2180" w:type="dxa"/>
            <w:shd w:val="clear" w:color="auto" w:fill="auto"/>
          </w:tcPr>
          <w:p w14:paraId="58F5E4CE" w14:textId="77777777" w:rsidR="005C495B" w:rsidRPr="003E06EA" w:rsidRDefault="005C495B" w:rsidP="005C7E51">
            <w:pPr>
              <w:pStyle w:val="affff3"/>
            </w:pPr>
            <w:r w:rsidRPr="00A171FF">
              <w:t>2706101,17</w:t>
            </w:r>
          </w:p>
        </w:tc>
        <w:tc>
          <w:tcPr>
            <w:tcW w:w="1520" w:type="dxa"/>
            <w:shd w:val="clear" w:color="auto" w:fill="auto"/>
          </w:tcPr>
          <w:p w14:paraId="6C57A1CD" w14:textId="77777777" w:rsidR="005C495B" w:rsidRPr="003E06EA" w:rsidRDefault="005C495B" w:rsidP="005C7E51">
            <w:pPr>
              <w:pStyle w:val="affff3"/>
            </w:pPr>
            <w:r w:rsidRPr="00A171FF">
              <w:t>15,83</w:t>
            </w:r>
          </w:p>
        </w:tc>
        <w:tc>
          <w:tcPr>
            <w:tcW w:w="2477" w:type="dxa"/>
            <w:shd w:val="clear" w:color="auto" w:fill="auto"/>
          </w:tcPr>
          <w:p w14:paraId="78E7360C" w14:textId="77777777" w:rsidR="005C495B" w:rsidRPr="003E06EA" w:rsidRDefault="005C495B" w:rsidP="005C7E51">
            <w:pPr>
              <w:pStyle w:val="affff3"/>
            </w:pPr>
            <w:r w:rsidRPr="00A171FF">
              <w:t>69°37'56"</w:t>
            </w:r>
          </w:p>
        </w:tc>
      </w:tr>
      <w:tr w:rsidR="005C495B" w:rsidRPr="003E06EA" w14:paraId="69AC9B3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A717C3D" w14:textId="77777777" w:rsidR="005C495B" w:rsidRPr="003E06EA" w:rsidRDefault="005C495B" w:rsidP="005C7E51">
            <w:pPr>
              <w:pStyle w:val="affff3"/>
            </w:pPr>
            <w:r w:rsidRPr="00A171FF">
              <w:t>7</w:t>
            </w:r>
          </w:p>
        </w:tc>
        <w:tc>
          <w:tcPr>
            <w:tcW w:w="2180" w:type="dxa"/>
            <w:shd w:val="clear" w:color="auto" w:fill="auto"/>
          </w:tcPr>
          <w:p w14:paraId="3EB7E0DD" w14:textId="77777777" w:rsidR="005C495B" w:rsidRPr="003E06EA" w:rsidRDefault="005C495B" w:rsidP="005C7E51">
            <w:pPr>
              <w:pStyle w:val="affff3"/>
            </w:pPr>
            <w:r w:rsidRPr="00A171FF">
              <w:t>860932,13</w:t>
            </w:r>
          </w:p>
        </w:tc>
        <w:tc>
          <w:tcPr>
            <w:tcW w:w="2180" w:type="dxa"/>
            <w:shd w:val="clear" w:color="auto" w:fill="auto"/>
          </w:tcPr>
          <w:p w14:paraId="2F3A5AAC" w14:textId="77777777" w:rsidR="005C495B" w:rsidRPr="003E06EA" w:rsidRDefault="005C495B" w:rsidP="005C7E51">
            <w:pPr>
              <w:pStyle w:val="affff3"/>
            </w:pPr>
            <w:r w:rsidRPr="00A171FF">
              <w:t>2706119,66</w:t>
            </w:r>
          </w:p>
        </w:tc>
        <w:tc>
          <w:tcPr>
            <w:tcW w:w="1520" w:type="dxa"/>
            <w:shd w:val="clear" w:color="auto" w:fill="auto"/>
          </w:tcPr>
          <w:p w14:paraId="6CB550E6" w14:textId="77777777" w:rsidR="005C495B" w:rsidRPr="003E06EA" w:rsidRDefault="005C495B" w:rsidP="005C7E51">
            <w:pPr>
              <w:pStyle w:val="affff3"/>
            </w:pPr>
            <w:r w:rsidRPr="00A171FF">
              <w:t>19,49</w:t>
            </w:r>
          </w:p>
        </w:tc>
        <w:tc>
          <w:tcPr>
            <w:tcW w:w="2477" w:type="dxa"/>
            <w:shd w:val="clear" w:color="auto" w:fill="auto"/>
          </w:tcPr>
          <w:p w14:paraId="02ED6E49" w14:textId="77777777" w:rsidR="005C495B" w:rsidRPr="003E06EA" w:rsidRDefault="005C495B" w:rsidP="005C7E51">
            <w:pPr>
              <w:pStyle w:val="affff3"/>
            </w:pPr>
            <w:r w:rsidRPr="00A171FF">
              <w:t>71°34'10"</w:t>
            </w:r>
          </w:p>
        </w:tc>
      </w:tr>
      <w:tr w:rsidR="005C495B" w:rsidRPr="003E06EA" w14:paraId="162E571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DCA9B3E" w14:textId="77777777" w:rsidR="005C495B" w:rsidRPr="003E06EA" w:rsidRDefault="005C495B" w:rsidP="005C7E51">
            <w:pPr>
              <w:pStyle w:val="affff3"/>
            </w:pPr>
            <w:r w:rsidRPr="00A171FF">
              <w:t>8</w:t>
            </w:r>
          </w:p>
        </w:tc>
        <w:tc>
          <w:tcPr>
            <w:tcW w:w="2180" w:type="dxa"/>
            <w:shd w:val="clear" w:color="auto" w:fill="auto"/>
          </w:tcPr>
          <w:p w14:paraId="00B26E59" w14:textId="77777777" w:rsidR="005C495B" w:rsidRPr="003E06EA" w:rsidRDefault="005C495B" w:rsidP="005C7E51">
            <w:pPr>
              <w:pStyle w:val="affff3"/>
            </w:pPr>
            <w:r w:rsidRPr="00A171FF">
              <w:t>860943,05</w:t>
            </w:r>
          </w:p>
        </w:tc>
        <w:tc>
          <w:tcPr>
            <w:tcW w:w="2180" w:type="dxa"/>
            <w:shd w:val="clear" w:color="auto" w:fill="auto"/>
          </w:tcPr>
          <w:p w14:paraId="583FF11F" w14:textId="77777777" w:rsidR="005C495B" w:rsidRPr="003E06EA" w:rsidRDefault="005C495B" w:rsidP="005C7E51">
            <w:pPr>
              <w:pStyle w:val="affff3"/>
            </w:pPr>
            <w:r w:rsidRPr="00A171FF">
              <w:t>2706158,99</w:t>
            </w:r>
          </w:p>
        </w:tc>
        <w:tc>
          <w:tcPr>
            <w:tcW w:w="1520" w:type="dxa"/>
            <w:shd w:val="clear" w:color="auto" w:fill="auto"/>
          </w:tcPr>
          <w:p w14:paraId="28121339" w14:textId="77777777" w:rsidR="005C495B" w:rsidRPr="003E06EA" w:rsidRDefault="005C495B" w:rsidP="005C7E51">
            <w:pPr>
              <w:pStyle w:val="affff3"/>
            </w:pPr>
            <w:r w:rsidRPr="00A171FF">
              <w:t>40,82</w:t>
            </w:r>
          </w:p>
        </w:tc>
        <w:tc>
          <w:tcPr>
            <w:tcW w:w="2477" w:type="dxa"/>
            <w:shd w:val="clear" w:color="auto" w:fill="auto"/>
          </w:tcPr>
          <w:p w14:paraId="5878324B" w14:textId="77777777" w:rsidR="005C495B" w:rsidRPr="003E06EA" w:rsidRDefault="005C495B" w:rsidP="005C7E51">
            <w:pPr>
              <w:pStyle w:val="affff3"/>
            </w:pPr>
            <w:r w:rsidRPr="00A171FF">
              <w:t>74°28'46"</w:t>
            </w:r>
          </w:p>
        </w:tc>
      </w:tr>
      <w:tr w:rsidR="005C495B" w:rsidRPr="003E06EA" w14:paraId="1D7BF0C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AD0D4A5" w14:textId="77777777" w:rsidR="005C495B" w:rsidRPr="003E06EA" w:rsidRDefault="005C495B" w:rsidP="005C7E51">
            <w:pPr>
              <w:pStyle w:val="affff3"/>
            </w:pPr>
            <w:r w:rsidRPr="00A171FF">
              <w:lastRenderedPageBreak/>
              <w:t>9</w:t>
            </w:r>
          </w:p>
        </w:tc>
        <w:tc>
          <w:tcPr>
            <w:tcW w:w="2180" w:type="dxa"/>
            <w:shd w:val="clear" w:color="auto" w:fill="auto"/>
          </w:tcPr>
          <w:p w14:paraId="087A8102" w14:textId="77777777" w:rsidR="005C495B" w:rsidRPr="003E06EA" w:rsidRDefault="005C495B" w:rsidP="005C7E51">
            <w:pPr>
              <w:pStyle w:val="affff3"/>
            </w:pPr>
            <w:r w:rsidRPr="00A171FF">
              <w:t>860908,94</w:t>
            </w:r>
          </w:p>
        </w:tc>
        <w:tc>
          <w:tcPr>
            <w:tcW w:w="2180" w:type="dxa"/>
            <w:shd w:val="clear" w:color="auto" w:fill="auto"/>
          </w:tcPr>
          <w:p w14:paraId="5EB3CCA4" w14:textId="77777777" w:rsidR="005C495B" w:rsidRPr="003E06EA" w:rsidRDefault="005C495B" w:rsidP="005C7E51">
            <w:pPr>
              <w:pStyle w:val="affff3"/>
            </w:pPr>
            <w:r w:rsidRPr="00A171FF">
              <w:t>2706178,34</w:t>
            </w:r>
          </w:p>
        </w:tc>
        <w:tc>
          <w:tcPr>
            <w:tcW w:w="1520" w:type="dxa"/>
            <w:shd w:val="clear" w:color="auto" w:fill="auto"/>
          </w:tcPr>
          <w:p w14:paraId="32BEA225" w14:textId="77777777" w:rsidR="005C495B" w:rsidRPr="003E06EA" w:rsidRDefault="005C495B" w:rsidP="005C7E51">
            <w:pPr>
              <w:pStyle w:val="affff3"/>
            </w:pPr>
            <w:r w:rsidRPr="00A171FF">
              <w:t>39,22</w:t>
            </w:r>
          </w:p>
        </w:tc>
        <w:tc>
          <w:tcPr>
            <w:tcW w:w="2477" w:type="dxa"/>
            <w:shd w:val="clear" w:color="auto" w:fill="auto"/>
          </w:tcPr>
          <w:p w14:paraId="565F34DD" w14:textId="77777777" w:rsidR="005C495B" w:rsidRPr="003E06EA" w:rsidRDefault="005C495B" w:rsidP="005C7E51">
            <w:pPr>
              <w:pStyle w:val="affff3"/>
            </w:pPr>
            <w:r w:rsidRPr="00A171FF">
              <w:t>150°26'23"</w:t>
            </w:r>
          </w:p>
        </w:tc>
      </w:tr>
      <w:tr w:rsidR="005C495B" w:rsidRPr="003E06EA" w14:paraId="3EC4B20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D1E59B" w14:textId="77777777" w:rsidR="005C495B" w:rsidRPr="003E06EA" w:rsidRDefault="005C495B" w:rsidP="005C7E51">
            <w:pPr>
              <w:pStyle w:val="affff3"/>
            </w:pPr>
            <w:r w:rsidRPr="00A171FF">
              <w:t>10</w:t>
            </w:r>
          </w:p>
        </w:tc>
        <w:tc>
          <w:tcPr>
            <w:tcW w:w="2180" w:type="dxa"/>
            <w:shd w:val="clear" w:color="auto" w:fill="auto"/>
          </w:tcPr>
          <w:p w14:paraId="2D622BD3" w14:textId="77777777" w:rsidR="005C495B" w:rsidRPr="003E06EA" w:rsidRDefault="005C495B" w:rsidP="005C7E51">
            <w:pPr>
              <w:pStyle w:val="affff3"/>
            </w:pPr>
            <w:r w:rsidRPr="00A171FF">
              <w:t>860894,17</w:t>
            </w:r>
          </w:p>
        </w:tc>
        <w:tc>
          <w:tcPr>
            <w:tcW w:w="2180" w:type="dxa"/>
            <w:shd w:val="clear" w:color="auto" w:fill="auto"/>
          </w:tcPr>
          <w:p w14:paraId="2A380031" w14:textId="77777777" w:rsidR="005C495B" w:rsidRPr="003E06EA" w:rsidRDefault="005C495B" w:rsidP="005C7E51">
            <w:pPr>
              <w:pStyle w:val="affff3"/>
            </w:pPr>
            <w:r w:rsidRPr="00A171FF">
              <w:t>2706170,04</w:t>
            </w:r>
          </w:p>
        </w:tc>
        <w:tc>
          <w:tcPr>
            <w:tcW w:w="1520" w:type="dxa"/>
            <w:shd w:val="clear" w:color="auto" w:fill="auto"/>
          </w:tcPr>
          <w:p w14:paraId="416C16AA" w14:textId="77777777" w:rsidR="005C495B" w:rsidRPr="003E06EA" w:rsidRDefault="005C495B" w:rsidP="005C7E51">
            <w:pPr>
              <w:pStyle w:val="affff3"/>
            </w:pPr>
            <w:r w:rsidRPr="00A171FF">
              <w:t>16,95</w:t>
            </w:r>
          </w:p>
        </w:tc>
        <w:tc>
          <w:tcPr>
            <w:tcW w:w="2477" w:type="dxa"/>
            <w:shd w:val="clear" w:color="auto" w:fill="auto"/>
          </w:tcPr>
          <w:p w14:paraId="6AAE60CE" w14:textId="77777777" w:rsidR="005C495B" w:rsidRPr="003E06EA" w:rsidRDefault="005C495B" w:rsidP="005C7E51">
            <w:pPr>
              <w:pStyle w:val="affff3"/>
            </w:pPr>
            <w:r w:rsidRPr="00A171FF">
              <w:t>209°19'40"</w:t>
            </w:r>
          </w:p>
        </w:tc>
      </w:tr>
      <w:tr w:rsidR="005C495B" w:rsidRPr="003E06EA" w14:paraId="385C153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AED8ACF" w14:textId="77777777" w:rsidR="005C495B" w:rsidRPr="003E06EA" w:rsidRDefault="005C495B" w:rsidP="005C7E51">
            <w:pPr>
              <w:pStyle w:val="affff3"/>
            </w:pPr>
            <w:r w:rsidRPr="00A171FF">
              <w:t>11</w:t>
            </w:r>
          </w:p>
        </w:tc>
        <w:tc>
          <w:tcPr>
            <w:tcW w:w="2180" w:type="dxa"/>
            <w:shd w:val="clear" w:color="auto" w:fill="auto"/>
          </w:tcPr>
          <w:p w14:paraId="25F2F4C0" w14:textId="77777777" w:rsidR="005C495B" w:rsidRPr="003E06EA" w:rsidRDefault="005C495B" w:rsidP="005C7E51">
            <w:pPr>
              <w:pStyle w:val="affff3"/>
            </w:pPr>
            <w:r w:rsidRPr="00A171FF">
              <w:t>860875,50</w:t>
            </w:r>
          </w:p>
        </w:tc>
        <w:tc>
          <w:tcPr>
            <w:tcW w:w="2180" w:type="dxa"/>
            <w:shd w:val="clear" w:color="auto" w:fill="auto"/>
          </w:tcPr>
          <w:p w14:paraId="74A44383" w14:textId="77777777" w:rsidR="005C495B" w:rsidRPr="003E06EA" w:rsidRDefault="005C495B" w:rsidP="005C7E51">
            <w:pPr>
              <w:pStyle w:val="affff3"/>
            </w:pPr>
            <w:r w:rsidRPr="00A171FF">
              <w:t>2706144,19</w:t>
            </w:r>
          </w:p>
        </w:tc>
        <w:tc>
          <w:tcPr>
            <w:tcW w:w="1520" w:type="dxa"/>
            <w:shd w:val="clear" w:color="auto" w:fill="auto"/>
          </w:tcPr>
          <w:p w14:paraId="5CBEE9A8" w14:textId="77777777" w:rsidR="005C495B" w:rsidRPr="003E06EA" w:rsidRDefault="005C495B" w:rsidP="005C7E51">
            <w:pPr>
              <w:pStyle w:val="affff3"/>
            </w:pPr>
            <w:r w:rsidRPr="00A171FF">
              <w:t>31,88</w:t>
            </w:r>
          </w:p>
        </w:tc>
        <w:tc>
          <w:tcPr>
            <w:tcW w:w="2477" w:type="dxa"/>
            <w:shd w:val="clear" w:color="auto" w:fill="auto"/>
          </w:tcPr>
          <w:p w14:paraId="2316AF9E" w14:textId="77777777" w:rsidR="005C495B" w:rsidRPr="003E06EA" w:rsidRDefault="005C495B" w:rsidP="005C7E51">
            <w:pPr>
              <w:pStyle w:val="affff3"/>
            </w:pPr>
            <w:r w:rsidRPr="00A171FF">
              <w:t>234°09'27"</w:t>
            </w:r>
          </w:p>
        </w:tc>
      </w:tr>
      <w:tr w:rsidR="005C495B" w:rsidRPr="003E06EA" w14:paraId="77AC47B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FA6D07F" w14:textId="77777777" w:rsidR="005C495B" w:rsidRPr="003E06EA" w:rsidRDefault="005C495B" w:rsidP="005C7E51">
            <w:pPr>
              <w:pStyle w:val="affff3"/>
            </w:pPr>
            <w:r w:rsidRPr="00A171FF">
              <w:t>12</w:t>
            </w:r>
          </w:p>
        </w:tc>
        <w:tc>
          <w:tcPr>
            <w:tcW w:w="2180" w:type="dxa"/>
            <w:shd w:val="clear" w:color="auto" w:fill="auto"/>
          </w:tcPr>
          <w:p w14:paraId="7D997917" w14:textId="77777777" w:rsidR="005C495B" w:rsidRPr="003E06EA" w:rsidRDefault="005C495B" w:rsidP="005C7E51">
            <w:pPr>
              <w:pStyle w:val="affff3"/>
            </w:pPr>
            <w:r w:rsidRPr="00A171FF">
              <w:t>860869,98</w:t>
            </w:r>
          </w:p>
        </w:tc>
        <w:tc>
          <w:tcPr>
            <w:tcW w:w="2180" w:type="dxa"/>
            <w:shd w:val="clear" w:color="auto" w:fill="auto"/>
          </w:tcPr>
          <w:p w14:paraId="03C76936" w14:textId="77777777" w:rsidR="005C495B" w:rsidRPr="003E06EA" w:rsidRDefault="005C495B" w:rsidP="005C7E51">
            <w:pPr>
              <w:pStyle w:val="affff3"/>
            </w:pPr>
            <w:r w:rsidRPr="00A171FF">
              <w:t>2706137,52</w:t>
            </w:r>
          </w:p>
        </w:tc>
        <w:tc>
          <w:tcPr>
            <w:tcW w:w="1520" w:type="dxa"/>
            <w:shd w:val="clear" w:color="auto" w:fill="auto"/>
          </w:tcPr>
          <w:p w14:paraId="141BE7DB" w14:textId="77777777" w:rsidR="005C495B" w:rsidRPr="003E06EA" w:rsidRDefault="005C495B" w:rsidP="005C7E51">
            <w:pPr>
              <w:pStyle w:val="affff3"/>
            </w:pPr>
            <w:r w:rsidRPr="00A171FF">
              <w:t>8,66</w:t>
            </w:r>
          </w:p>
        </w:tc>
        <w:tc>
          <w:tcPr>
            <w:tcW w:w="2477" w:type="dxa"/>
            <w:shd w:val="clear" w:color="auto" w:fill="auto"/>
          </w:tcPr>
          <w:p w14:paraId="0D9A689F" w14:textId="77777777" w:rsidR="005C495B" w:rsidRPr="003E06EA" w:rsidRDefault="005C495B" w:rsidP="005C7E51">
            <w:pPr>
              <w:pStyle w:val="affff3"/>
            </w:pPr>
            <w:r w:rsidRPr="00A171FF">
              <w:t>230°24'07"</w:t>
            </w:r>
          </w:p>
        </w:tc>
      </w:tr>
      <w:tr w:rsidR="005C495B" w:rsidRPr="003E06EA" w14:paraId="1BDFF47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74935C4" w14:textId="77777777" w:rsidR="005C495B" w:rsidRPr="003E06EA" w:rsidRDefault="005C495B" w:rsidP="005C7E51">
            <w:pPr>
              <w:pStyle w:val="affff3"/>
            </w:pPr>
            <w:r w:rsidRPr="00A171FF">
              <w:t>13</w:t>
            </w:r>
          </w:p>
        </w:tc>
        <w:tc>
          <w:tcPr>
            <w:tcW w:w="2180" w:type="dxa"/>
            <w:shd w:val="clear" w:color="auto" w:fill="auto"/>
          </w:tcPr>
          <w:p w14:paraId="3EA06FDA" w14:textId="77777777" w:rsidR="005C495B" w:rsidRPr="003E06EA" w:rsidRDefault="005C495B" w:rsidP="005C7E51">
            <w:pPr>
              <w:pStyle w:val="affff3"/>
            </w:pPr>
            <w:r w:rsidRPr="00A171FF">
              <w:t>860864,14</w:t>
            </w:r>
          </w:p>
        </w:tc>
        <w:tc>
          <w:tcPr>
            <w:tcW w:w="2180" w:type="dxa"/>
            <w:shd w:val="clear" w:color="auto" w:fill="auto"/>
          </w:tcPr>
          <w:p w14:paraId="2BEFDB42" w14:textId="77777777" w:rsidR="005C495B" w:rsidRPr="003E06EA" w:rsidRDefault="005C495B" w:rsidP="005C7E51">
            <w:pPr>
              <w:pStyle w:val="affff3"/>
            </w:pPr>
            <w:r w:rsidRPr="00A171FF">
              <w:t>2706131,47</w:t>
            </w:r>
          </w:p>
        </w:tc>
        <w:tc>
          <w:tcPr>
            <w:tcW w:w="1520" w:type="dxa"/>
            <w:shd w:val="clear" w:color="auto" w:fill="auto"/>
          </w:tcPr>
          <w:p w14:paraId="2BBB3D62" w14:textId="77777777" w:rsidR="005C495B" w:rsidRPr="003E06EA" w:rsidRDefault="005C495B" w:rsidP="005C7E51">
            <w:pPr>
              <w:pStyle w:val="affff3"/>
            </w:pPr>
            <w:r w:rsidRPr="00A171FF">
              <w:t>8,40</w:t>
            </w:r>
          </w:p>
        </w:tc>
        <w:tc>
          <w:tcPr>
            <w:tcW w:w="2477" w:type="dxa"/>
            <w:shd w:val="clear" w:color="auto" w:fill="auto"/>
          </w:tcPr>
          <w:p w14:paraId="492E9A3D" w14:textId="77777777" w:rsidR="005C495B" w:rsidRPr="003E06EA" w:rsidRDefault="005C495B" w:rsidP="005C7E51">
            <w:pPr>
              <w:pStyle w:val="affff3"/>
            </w:pPr>
            <w:r w:rsidRPr="00A171FF">
              <w:t>226°01'20"</w:t>
            </w:r>
          </w:p>
        </w:tc>
      </w:tr>
      <w:tr w:rsidR="005C495B" w:rsidRPr="003E06EA" w14:paraId="52241B7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9B379E9" w14:textId="77777777" w:rsidR="005C495B" w:rsidRPr="003E06EA" w:rsidRDefault="005C495B" w:rsidP="005C7E51">
            <w:pPr>
              <w:pStyle w:val="affff3"/>
            </w:pPr>
            <w:r w:rsidRPr="00A171FF">
              <w:t>14</w:t>
            </w:r>
          </w:p>
        </w:tc>
        <w:tc>
          <w:tcPr>
            <w:tcW w:w="2180" w:type="dxa"/>
            <w:shd w:val="clear" w:color="auto" w:fill="auto"/>
          </w:tcPr>
          <w:p w14:paraId="7558CE50" w14:textId="77777777" w:rsidR="005C495B" w:rsidRPr="003E06EA" w:rsidRDefault="005C495B" w:rsidP="005C7E51">
            <w:pPr>
              <w:pStyle w:val="affff3"/>
            </w:pPr>
            <w:r w:rsidRPr="00A171FF">
              <w:t>860853,28</w:t>
            </w:r>
          </w:p>
        </w:tc>
        <w:tc>
          <w:tcPr>
            <w:tcW w:w="2180" w:type="dxa"/>
            <w:shd w:val="clear" w:color="auto" w:fill="auto"/>
          </w:tcPr>
          <w:p w14:paraId="6AEFB7D7" w14:textId="77777777" w:rsidR="005C495B" w:rsidRPr="003E06EA" w:rsidRDefault="005C495B" w:rsidP="005C7E51">
            <w:pPr>
              <w:pStyle w:val="affff3"/>
            </w:pPr>
            <w:r w:rsidRPr="00A171FF">
              <w:t>2706120,76</w:t>
            </w:r>
          </w:p>
        </w:tc>
        <w:tc>
          <w:tcPr>
            <w:tcW w:w="1520" w:type="dxa"/>
            <w:shd w:val="clear" w:color="auto" w:fill="auto"/>
          </w:tcPr>
          <w:p w14:paraId="096C98C9" w14:textId="77777777" w:rsidR="005C495B" w:rsidRPr="003E06EA" w:rsidRDefault="005C495B" w:rsidP="005C7E51">
            <w:pPr>
              <w:pStyle w:val="affff3"/>
            </w:pPr>
            <w:r w:rsidRPr="00A171FF">
              <w:t>15,26</w:t>
            </w:r>
          </w:p>
        </w:tc>
        <w:tc>
          <w:tcPr>
            <w:tcW w:w="2477" w:type="dxa"/>
            <w:shd w:val="clear" w:color="auto" w:fill="auto"/>
          </w:tcPr>
          <w:p w14:paraId="262E1D3B" w14:textId="77777777" w:rsidR="005C495B" w:rsidRPr="003E06EA" w:rsidRDefault="005C495B" w:rsidP="005C7E51">
            <w:pPr>
              <w:pStyle w:val="affff3"/>
            </w:pPr>
            <w:r w:rsidRPr="00A171FF">
              <w:t>224°35'34"</w:t>
            </w:r>
          </w:p>
        </w:tc>
      </w:tr>
      <w:tr w:rsidR="005C495B" w:rsidRPr="003E06EA" w14:paraId="14C3199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E3EF641" w14:textId="77777777" w:rsidR="005C495B" w:rsidRPr="003E06EA" w:rsidRDefault="005C495B" w:rsidP="005C7E51">
            <w:pPr>
              <w:pStyle w:val="affff3"/>
            </w:pPr>
            <w:r w:rsidRPr="00A171FF">
              <w:t>15</w:t>
            </w:r>
          </w:p>
        </w:tc>
        <w:tc>
          <w:tcPr>
            <w:tcW w:w="2180" w:type="dxa"/>
            <w:shd w:val="clear" w:color="auto" w:fill="auto"/>
          </w:tcPr>
          <w:p w14:paraId="6079FAC5" w14:textId="77777777" w:rsidR="005C495B" w:rsidRPr="003E06EA" w:rsidRDefault="005C495B" w:rsidP="005C7E51">
            <w:pPr>
              <w:pStyle w:val="affff3"/>
            </w:pPr>
            <w:r w:rsidRPr="00A171FF">
              <w:t>860848,17</w:t>
            </w:r>
          </w:p>
        </w:tc>
        <w:tc>
          <w:tcPr>
            <w:tcW w:w="2180" w:type="dxa"/>
            <w:shd w:val="clear" w:color="auto" w:fill="auto"/>
          </w:tcPr>
          <w:p w14:paraId="42964BA1" w14:textId="77777777" w:rsidR="005C495B" w:rsidRPr="003E06EA" w:rsidRDefault="005C495B" w:rsidP="005C7E51">
            <w:pPr>
              <w:pStyle w:val="affff3"/>
            </w:pPr>
            <w:r w:rsidRPr="00A171FF">
              <w:t>2706113,17</w:t>
            </w:r>
          </w:p>
        </w:tc>
        <w:tc>
          <w:tcPr>
            <w:tcW w:w="1520" w:type="dxa"/>
            <w:shd w:val="clear" w:color="auto" w:fill="auto"/>
          </w:tcPr>
          <w:p w14:paraId="1AE04731" w14:textId="77777777" w:rsidR="005C495B" w:rsidRPr="003E06EA" w:rsidRDefault="005C495B" w:rsidP="005C7E51">
            <w:pPr>
              <w:pStyle w:val="affff3"/>
            </w:pPr>
            <w:r w:rsidRPr="00A171FF">
              <w:t>9,15</w:t>
            </w:r>
          </w:p>
        </w:tc>
        <w:tc>
          <w:tcPr>
            <w:tcW w:w="2477" w:type="dxa"/>
            <w:shd w:val="clear" w:color="auto" w:fill="auto"/>
          </w:tcPr>
          <w:p w14:paraId="2917E544" w14:textId="77777777" w:rsidR="005C495B" w:rsidRPr="003E06EA" w:rsidRDefault="005C495B" w:rsidP="005C7E51">
            <w:pPr>
              <w:pStyle w:val="affff3"/>
            </w:pPr>
            <w:r w:rsidRPr="00A171FF">
              <w:t>236°04'03"</w:t>
            </w:r>
          </w:p>
        </w:tc>
      </w:tr>
      <w:tr w:rsidR="005C495B" w:rsidRPr="003E06EA" w14:paraId="3AC3C2D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BB9EFC1" w14:textId="77777777" w:rsidR="005C495B" w:rsidRPr="003E06EA" w:rsidRDefault="005C495B" w:rsidP="005C7E51">
            <w:pPr>
              <w:pStyle w:val="affff3"/>
            </w:pPr>
            <w:r w:rsidRPr="00A171FF">
              <w:t>16</w:t>
            </w:r>
          </w:p>
        </w:tc>
        <w:tc>
          <w:tcPr>
            <w:tcW w:w="2180" w:type="dxa"/>
            <w:shd w:val="clear" w:color="auto" w:fill="auto"/>
          </w:tcPr>
          <w:p w14:paraId="472F8B8A" w14:textId="77777777" w:rsidR="005C495B" w:rsidRPr="003E06EA" w:rsidRDefault="005C495B" w:rsidP="005C7E51">
            <w:pPr>
              <w:pStyle w:val="affff3"/>
            </w:pPr>
            <w:r w:rsidRPr="00A171FF">
              <w:t>860845,31</w:t>
            </w:r>
          </w:p>
        </w:tc>
        <w:tc>
          <w:tcPr>
            <w:tcW w:w="2180" w:type="dxa"/>
            <w:shd w:val="clear" w:color="auto" w:fill="auto"/>
          </w:tcPr>
          <w:p w14:paraId="06091177" w14:textId="77777777" w:rsidR="005C495B" w:rsidRPr="003E06EA" w:rsidRDefault="005C495B" w:rsidP="005C7E51">
            <w:pPr>
              <w:pStyle w:val="affff3"/>
            </w:pPr>
            <w:r w:rsidRPr="00A171FF">
              <w:t>2706115,09</w:t>
            </w:r>
          </w:p>
        </w:tc>
        <w:tc>
          <w:tcPr>
            <w:tcW w:w="1520" w:type="dxa"/>
            <w:shd w:val="clear" w:color="auto" w:fill="auto"/>
          </w:tcPr>
          <w:p w14:paraId="24EFBE06" w14:textId="77777777" w:rsidR="005C495B" w:rsidRPr="003E06EA" w:rsidRDefault="005C495B" w:rsidP="005C7E51">
            <w:pPr>
              <w:pStyle w:val="affff3"/>
            </w:pPr>
            <w:r w:rsidRPr="00A171FF">
              <w:t>3,44</w:t>
            </w:r>
          </w:p>
        </w:tc>
        <w:tc>
          <w:tcPr>
            <w:tcW w:w="2477" w:type="dxa"/>
            <w:shd w:val="clear" w:color="auto" w:fill="auto"/>
          </w:tcPr>
          <w:p w14:paraId="1C59C413" w14:textId="77777777" w:rsidR="005C495B" w:rsidRPr="003E06EA" w:rsidRDefault="005C495B" w:rsidP="005C7E51">
            <w:pPr>
              <w:pStyle w:val="affff3"/>
            </w:pPr>
            <w:r w:rsidRPr="00A171FF">
              <w:t>146°04'03"</w:t>
            </w:r>
          </w:p>
        </w:tc>
      </w:tr>
      <w:tr w:rsidR="005C495B" w:rsidRPr="003E06EA" w14:paraId="4FC5431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316F6A5" w14:textId="77777777" w:rsidR="005C495B" w:rsidRPr="003E06EA" w:rsidRDefault="005C495B" w:rsidP="005C7E51">
            <w:pPr>
              <w:pStyle w:val="affff3"/>
            </w:pPr>
            <w:r w:rsidRPr="00A171FF">
              <w:t>17</w:t>
            </w:r>
          </w:p>
        </w:tc>
        <w:tc>
          <w:tcPr>
            <w:tcW w:w="2180" w:type="dxa"/>
            <w:shd w:val="clear" w:color="auto" w:fill="auto"/>
          </w:tcPr>
          <w:p w14:paraId="2300DC6E" w14:textId="77777777" w:rsidR="005C495B" w:rsidRPr="003E06EA" w:rsidRDefault="005C495B" w:rsidP="005C7E51">
            <w:pPr>
              <w:pStyle w:val="affff3"/>
            </w:pPr>
            <w:r w:rsidRPr="00A171FF">
              <w:t>860841,83</w:t>
            </w:r>
          </w:p>
        </w:tc>
        <w:tc>
          <w:tcPr>
            <w:tcW w:w="2180" w:type="dxa"/>
            <w:shd w:val="clear" w:color="auto" w:fill="auto"/>
          </w:tcPr>
          <w:p w14:paraId="73151C2F" w14:textId="77777777" w:rsidR="005C495B" w:rsidRPr="003E06EA" w:rsidRDefault="005C495B" w:rsidP="005C7E51">
            <w:pPr>
              <w:pStyle w:val="affff3"/>
            </w:pPr>
            <w:r w:rsidRPr="00A171FF">
              <w:t>2706109,82</w:t>
            </w:r>
          </w:p>
        </w:tc>
        <w:tc>
          <w:tcPr>
            <w:tcW w:w="1520" w:type="dxa"/>
            <w:shd w:val="clear" w:color="auto" w:fill="auto"/>
          </w:tcPr>
          <w:p w14:paraId="0BE73F13" w14:textId="77777777" w:rsidR="005C495B" w:rsidRPr="003E06EA" w:rsidRDefault="005C495B" w:rsidP="005C7E51">
            <w:pPr>
              <w:pStyle w:val="affff3"/>
            </w:pPr>
            <w:r w:rsidRPr="00A171FF">
              <w:t>6,32</w:t>
            </w:r>
          </w:p>
        </w:tc>
        <w:tc>
          <w:tcPr>
            <w:tcW w:w="2477" w:type="dxa"/>
            <w:shd w:val="clear" w:color="auto" w:fill="auto"/>
          </w:tcPr>
          <w:p w14:paraId="416B6317" w14:textId="77777777" w:rsidR="005C495B" w:rsidRPr="003E06EA" w:rsidRDefault="005C495B" w:rsidP="005C7E51">
            <w:pPr>
              <w:pStyle w:val="affff3"/>
            </w:pPr>
            <w:r w:rsidRPr="00A171FF">
              <w:t>236°33'23"</w:t>
            </w:r>
          </w:p>
        </w:tc>
      </w:tr>
      <w:tr w:rsidR="005C495B" w:rsidRPr="003E06EA" w14:paraId="029477F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DACC6F7" w14:textId="77777777" w:rsidR="005C495B" w:rsidRPr="003E06EA" w:rsidRDefault="005C495B" w:rsidP="005C7E51">
            <w:pPr>
              <w:pStyle w:val="affff3"/>
            </w:pPr>
            <w:r w:rsidRPr="00A171FF">
              <w:t>18</w:t>
            </w:r>
          </w:p>
        </w:tc>
        <w:tc>
          <w:tcPr>
            <w:tcW w:w="2180" w:type="dxa"/>
            <w:shd w:val="clear" w:color="auto" w:fill="auto"/>
          </w:tcPr>
          <w:p w14:paraId="4859CF3E" w14:textId="77777777" w:rsidR="005C495B" w:rsidRPr="003E06EA" w:rsidRDefault="005C495B" w:rsidP="005C7E51">
            <w:pPr>
              <w:pStyle w:val="affff3"/>
            </w:pPr>
            <w:r w:rsidRPr="00A171FF">
              <w:t>860828,33</w:t>
            </w:r>
          </w:p>
        </w:tc>
        <w:tc>
          <w:tcPr>
            <w:tcW w:w="2180" w:type="dxa"/>
            <w:shd w:val="clear" w:color="auto" w:fill="auto"/>
          </w:tcPr>
          <w:p w14:paraId="38704B60" w14:textId="77777777" w:rsidR="005C495B" w:rsidRPr="003E06EA" w:rsidRDefault="005C495B" w:rsidP="005C7E51">
            <w:pPr>
              <w:pStyle w:val="affff3"/>
            </w:pPr>
            <w:r w:rsidRPr="00A171FF">
              <w:t>2706089,38</w:t>
            </w:r>
          </w:p>
        </w:tc>
        <w:tc>
          <w:tcPr>
            <w:tcW w:w="1520" w:type="dxa"/>
            <w:shd w:val="clear" w:color="auto" w:fill="auto"/>
          </w:tcPr>
          <w:p w14:paraId="47087126" w14:textId="77777777" w:rsidR="005C495B" w:rsidRPr="003E06EA" w:rsidRDefault="005C495B" w:rsidP="005C7E51">
            <w:pPr>
              <w:pStyle w:val="affff3"/>
            </w:pPr>
            <w:r w:rsidRPr="00A171FF">
              <w:t>24,50</w:t>
            </w:r>
          </w:p>
        </w:tc>
        <w:tc>
          <w:tcPr>
            <w:tcW w:w="2477" w:type="dxa"/>
            <w:shd w:val="clear" w:color="auto" w:fill="auto"/>
          </w:tcPr>
          <w:p w14:paraId="29E99F64" w14:textId="77777777" w:rsidR="005C495B" w:rsidRPr="003E06EA" w:rsidRDefault="005C495B" w:rsidP="005C7E51">
            <w:pPr>
              <w:pStyle w:val="affff3"/>
            </w:pPr>
            <w:r w:rsidRPr="00A171FF">
              <w:t>236°33'23"</w:t>
            </w:r>
          </w:p>
        </w:tc>
      </w:tr>
      <w:tr w:rsidR="005C495B" w:rsidRPr="003E06EA" w14:paraId="77BB974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4CB7196" w14:textId="77777777" w:rsidR="005C495B" w:rsidRPr="003E06EA" w:rsidRDefault="005C495B" w:rsidP="005C7E51">
            <w:pPr>
              <w:pStyle w:val="affff3"/>
            </w:pPr>
            <w:r w:rsidRPr="00A171FF">
              <w:t>19</w:t>
            </w:r>
          </w:p>
        </w:tc>
        <w:tc>
          <w:tcPr>
            <w:tcW w:w="2180" w:type="dxa"/>
            <w:shd w:val="clear" w:color="auto" w:fill="auto"/>
          </w:tcPr>
          <w:p w14:paraId="5BD15113" w14:textId="77777777" w:rsidR="005C495B" w:rsidRPr="003E06EA" w:rsidRDefault="005C495B" w:rsidP="005C7E51">
            <w:pPr>
              <w:pStyle w:val="affff3"/>
            </w:pPr>
            <w:r w:rsidRPr="00A171FF">
              <w:t>860823,33</w:t>
            </w:r>
          </w:p>
        </w:tc>
        <w:tc>
          <w:tcPr>
            <w:tcW w:w="2180" w:type="dxa"/>
            <w:shd w:val="clear" w:color="auto" w:fill="auto"/>
          </w:tcPr>
          <w:p w14:paraId="08201E9F" w14:textId="77777777" w:rsidR="005C495B" w:rsidRPr="003E06EA" w:rsidRDefault="005C495B" w:rsidP="005C7E51">
            <w:pPr>
              <w:pStyle w:val="affff3"/>
            </w:pPr>
            <w:r w:rsidRPr="00A171FF">
              <w:t>2706092,41</w:t>
            </w:r>
          </w:p>
        </w:tc>
        <w:tc>
          <w:tcPr>
            <w:tcW w:w="1520" w:type="dxa"/>
            <w:shd w:val="clear" w:color="auto" w:fill="auto"/>
          </w:tcPr>
          <w:p w14:paraId="53436FA2" w14:textId="77777777" w:rsidR="005C495B" w:rsidRPr="003E06EA" w:rsidRDefault="005C495B" w:rsidP="005C7E51">
            <w:pPr>
              <w:pStyle w:val="affff3"/>
            </w:pPr>
            <w:r w:rsidRPr="00A171FF">
              <w:t>5,85</w:t>
            </w:r>
          </w:p>
        </w:tc>
        <w:tc>
          <w:tcPr>
            <w:tcW w:w="2477" w:type="dxa"/>
            <w:shd w:val="clear" w:color="auto" w:fill="auto"/>
          </w:tcPr>
          <w:p w14:paraId="5D1E8AB1" w14:textId="77777777" w:rsidR="005C495B" w:rsidRPr="003E06EA" w:rsidRDefault="005C495B" w:rsidP="005C7E51">
            <w:pPr>
              <w:pStyle w:val="affff3"/>
            </w:pPr>
            <w:r w:rsidRPr="00A171FF">
              <w:t>148°47'03"</w:t>
            </w:r>
          </w:p>
        </w:tc>
      </w:tr>
      <w:tr w:rsidR="005C495B" w:rsidRPr="003E06EA" w14:paraId="1BBBF98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2A70C47" w14:textId="77777777" w:rsidR="005C495B" w:rsidRPr="003E06EA" w:rsidRDefault="005C495B" w:rsidP="005C7E51">
            <w:pPr>
              <w:pStyle w:val="affff3"/>
            </w:pPr>
            <w:r w:rsidRPr="00A171FF">
              <w:t>20</w:t>
            </w:r>
          </w:p>
        </w:tc>
        <w:tc>
          <w:tcPr>
            <w:tcW w:w="2180" w:type="dxa"/>
            <w:shd w:val="clear" w:color="auto" w:fill="auto"/>
          </w:tcPr>
          <w:p w14:paraId="0D8EF44F" w14:textId="77777777" w:rsidR="005C495B" w:rsidRPr="003E06EA" w:rsidRDefault="005C495B" w:rsidP="005C7E51">
            <w:pPr>
              <w:pStyle w:val="affff3"/>
            </w:pPr>
            <w:r w:rsidRPr="00A171FF">
              <w:t>860800,95</w:t>
            </w:r>
          </w:p>
        </w:tc>
        <w:tc>
          <w:tcPr>
            <w:tcW w:w="2180" w:type="dxa"/>
            <w:shd w:val="clear" w:color="auto" w:fill="auto"/>
          </w:tcPr>
          <w:p w14:paraId="403F3F8F" w14:textId="77777777" w:rsidR="005C495B" w:rsidRPr="003E06EA" w:rsidRDefault="005C495B" w:rsidP="005C7E51">
            <w:pPr>
              <w:pStyle w:val="affff3"/>
            </w:pPr>
            <w:r w:rsidRPr="00A171FF">
              <w:t>2706054,45</w:t>
            </w:r>
          </w:p>
        </w:tc>
        <w:tc>
          <w:tcPr>
            <w:tcW w:w="1520" w:type="dxa"/>
            <w:shd w:val="clear" w:color="auto" w:fill="auto"/>
          </w:tcPr>
          <w:p w14:paraId="55762804" w14:textId="77777777" w:rsidR="005C495B" w:rsidRPr="003E06EA" w:rsidRDefault="005C495B" w:rsidP="005C7E51">
            <w:pPr>
              <w:pStyle w:val="affff3"/>
            </w:pPr>
            <w:r w:rsidRPr="00A171FF">
              <w:t>44,06</w:t>
            </w:r>
          </w:p>
        </w:tc>
        <w:tc>
          <w:tcPr>
            <w:tcW w:w="2477" w:type="dxa"/>
            <w:shd w:val="clear" w:color="auto" w:fill="auto"/>
          </w:tcPr>
          <w:p w14:paraId="30E9FDD7" w14:textId="77777777" w:rsidR="005C495B" w:rsidRPr="003E06EA" w:rsidRDefault="005C495B" w:rsidP="005C7E51">
            <w:pPr>
              <w:pStyle w:val="affff3"/>
            </w:pPr>
            <w:r w:rsidRPr="00A171FF">
              <w:t>239°28'48"</w:t>
            </w:r>
          </w:p>
        </w:tc>
      </w:tr>
      <w:tr w:rsidR="005C495B" w:rsidRPr="003E06EA" w14:paraId="3242E70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5604A0C" w14:textId="77777777" w:rsidR="005C495B" w:rsidRPr="003E06EA" w:rsidRDefault="005C495B" w:rsidP="005C7E51">
            <w:pPr>
              <w:pStyle w:val="affff3"/>
            </w:pPr>
            <w:r w:rsidRPr="00A171FF">
              <w:t>21</w:t>
            </w:r>
          </w:p>
        </w:tc>
        <w:tc>
          <w:tcPr>
            <w:tcW w:w="2180" w:type="dxa"/>
            <w:shd w:val="clear" w:color="auto" w:fill="auto"/>
          </w:tcPr>
          <w:p w14:paraId="2A0562F6" w14:textId="77777777" w:rsidR="005C495B" w:rsidRPr="003E06EA" w:rsidRDefault="005C495B" w:rsidP="005C7E51">
            <w:pPr>
              <w:pStyle w:val="affff3"/>
            </w:pPr>
            <w:r w:rsidRPr="00A171FF">
              <w:t>860812,34</w:t>
            </w:r>
          </w:p>
        </w:tc>
        <w:tc>
          <w:tcPr>
            <w:tcW w:w="2180" w:type="dxa"/>
            <w:shd w:val="clear" w:color="auto" w:fill="auto"/>
          </w:tcPr>
          <w:p w14:paraId="2BB23E7A" w14:textId="77777777" w:rsidR="005C495B" w:rsidRPr="003E06EA" w:rsidRDefault="005C495B" w:rsidP="005C7E51">
            <w:pPr>
              <w:pStyle w:val="affff3"/>
            </w:pPr>
            <w:r w:rsidRPr="00A171FF">
              <w:t>2706049,74</w:t>
            </w:r>
          </w:p>
        </w:tc>
        <w:tc>
          <w:tcPr>
            <w:tcW w:w="1520" w:type="dxa"/>
            <w:shd w:val="clear" w:color="auto" w:fill="auto"/>
          </w:tcPr>
          <w:p w14:paraId="70139041" w14:textId="77777777" w:rsidR="005C495B" w:rsidRPr="003E06EA" w:rsidRDefault="005C495B" w:rsidP="005C7E51">
            <w:pPr>
              <w:pStyle w:val="affff3"/>
            </w:pPr>
            <w:r w:rsidRPr="00A171FF">
              <w:t>12,32</w:t>
            </w:r>
          </w:p>
        </w:tc>
        <w:tc>
          <w:tcPr>
            <w:tcW w:w="2477" w:type="dxa"/>
            <w:shd w:val="clear" w:color="auto" w:fill="auto"/>
          </w:tcPr>
          <w:p w14:paraId="399207D2" w14:textId="77777777" w:rsidR="005C495B" w:rsidRPr="003E06EA" w:rsidRDefault="005C495B" w:rsidP="005C7E51">
            <w:pPr>
              <w:pStyle w:val="affff3"/>
            </w:pPr>
            <w:r w:rsidRPr="00A171FF">
              <w:t>337°32'11"</w:t>
            </w:r>
          </w:p>
        </w:tc>
      </w:tr>
      <w:tr w:rsidR="005C495B" w:rsidRPr="003E06EA" w14:paraId="0CDD84D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BA57B97" w14:textId="77777777" w:rsidR="005C495B" w:rsidRPr="003E06EA" w:rsidRDefault="005C495B" w:rsidP="005C7E51">
            <w:pPr>
              <w:pStyle w:val="affff3"/>
            </w:pPr>
            <w:r w:rsidRPr="00A171FF">
              <w:t>22</w:t>
            </w:r>
          </w:p>
        </w:tc>
        <w:tc>
          <w:tcPr>
            <w:tcW w:w="2180" w:type="dxa"/>
            <w:shd w:val="clear" w:color="auto" w:fill="auto"/>
          </w:tcPr>
          <w:p w14:paraId="2683225A" w14:textId="77777777" w:rsidR="005C495B" w:rsidRPr="003E06EA" w:rsidRDefault="005C495B" w:rsidP="005C7E51">
            <w:pPr>
              <w:pStyle w:val="affff3"/>
            </w:pPr>
            <w:r w:rsidRPr="00A171FF">
              <w:t>860832,91</w:t>
            </w:r>
          </w:p>
        </w:tc>
        <w:tc>
          <w:tcPr>
            <w:tcW w:w="2180" w:type="dxa"/>
            <w:shd w:val="clear" w:color="auto" w:fill="auto"/>
          </w:tcPr>
          <w:p w14:paraId="0FC9B003" w14:textId="77777777" w:rsidR="005C495B" w:rsidRPr="003E06EA" w:rsidRDefault="005C495B" w:rsidP="005C7E51">
            <w:pPr>
              <w:pStyle w:val="affff3"/>
            </w:pPr>
            <w:r w:rsidRPr="00A171FF">
              <w:t>2706045,39</w:t>
            </w:r>
          </w:p>
        </w:tc>
        <w:tc>
          <w:tcPr>
            <w:tcW w:w="1520" w:type="dxa"/>
            <w:shd w:val="clear" w:color="auto" w:fill="auto"/>
          </w:tcPr>
          <w:p w14:paraId="47722A59" w14:textId="77777777" w:rsidR="005C495B" w:rsidRPr="003E06EA" w:rsidRDefault="005C495B" w:rsidP="005C7E51">
            <w:pPr>
              <w:pStyle w:val="affff3"/>
            </w:pPr>
            <w:r w:rsidRPr="00A171FF">
              <w:t>21,02</w:t>
            </w:r>
          </w:p>
        </w:tc>
        <w:tc>
          <w:tcPr>
            <w:tcW w:w="2477" w:type="dxa"/>
            <w:shd w:val="clear" w:color="auto" w:fill="auto"/>
          </w:tcPr>
          <w:p w14:paraId="01CF6836" w14:textId="77777777" w:rsidR="005C495B" w:rsidRPr="003E06EA" w:rsidRDefault="005C495B" w:rsidP="005C7E51">
            <w:pPr>
              <w:pStyle w:val="affff3"/>
            </w:pPr>
            <w:r w:rsidRPr="00A171FF">
              <w:t>348°02'35"</w:t>
            </w:r>
          </w:p>
        </w:tc>
      </w:tr>
      <w:tr w:rsidR="005C495B" w:rsidRPr="003E06EA" w14:paraId="525FC8AF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93EA9F7" w14:textId="77777777" w:rsidR="005C495B" w:rsidRPr="003E06EA" w:rsidRDefault="005C495B" w:rsidP="005C7E51">
            <w:pPr>
              <w:pStyle w:val="affff3"/>
            </w:pPr>
            <w:r w:rsidRPr="00A171FF">
              <w:t>23</w:t>
            </w:r>
          </w:p>
        </w:tc>
        <w:tc>
          <w:tcPr>
            <w:tcW w:w="2180" w:type="dxa"/>
            <w:shd w:val="clear" w:color="auto" w:fill="auto"/>
          </w:tcPr>
          <w:p w14:paraId="640B427C" w14:textId="77777777" w:rsidR="005C495B" w:rsidRPr="003E06EA" w:rsidRDefault="005C495B" w:rsidP="005C7E51">
            <w:pPr>
              <w:pStyle w:val="affff3"/>
            </w:pPr>
            <w:r w:rsidRPr="00A171FF">
              <w:t>860840,55</w:t>
            </w:r>
          </w:p>
        </w:tc>
        <w:tc>
          <w:tcPr>
            <w:tcW w:w="2180" w:type="dxa"/>
            <w:shd w:val="clear" w:color="auto" w:fill="auto"/>
          </w:tcPr>
          <w:p w14:paraId="1F0270DE" w14:textId="77777777" w:rsidR="005C495B" w:rsidRPr="003E06EA" w:rsidRDefault="005C495B" w:rsidP="005C7E51">
            <w:pPr>
              <w:pStyle w:val="affff3"/>
            </w:pPr>
            <w:r w:rsidRPr="00A171FF">
              <w:t>2706066,03</w:t>
            </w:r>
          </w:p>
        </w:tc>
        <w:tc>
          <w:tcPr>
            <w:tcW w:w="1520" w:type="dxa"/>
            <w:shd w:val="clear" w:color="auto" w:fill="auto"/>
          </w:tcPr>
          <w:p w14:paraId="3BB0C054" w14:textId="77777777" w:rsidR="005C495B" w:rsidRPr="003E06EA" w:rsidRDefault="005C495B" w:rsidP="005C7E51">
            <w:pPr>
              <w:pStyle w:val="affff3"/>
            </w:pPr>
            <w:r w:rsidRPr="00A171FF">
              <w:t>22,01</w:t>
            </w:r>
          </w:p>
        </w:tc>
        <w:tc>
          <w:tcPr>
            <w:tcW w:w="2477" w:type="dxa"/>
            <w:shd w:val="clear" w:color="auto" w:fill="auto"/>
          </w:tcPr>
          <w:p w14:paraId="06CF1B87" w14:textId="77777777" w:rsidR="005C495B" w:rsidRPr="003E06EA" w:rsidRDefault="005C495B" w:rsidP="005C7E51">
            <w:pPr>
              <w:pStyle w:val="affff3"/>
            </w:pPr>
            <w:r w:rsidRPr="00A171FF">
              <w:t>69°40'48"</w:t>
            </w:r>
          </w:p>
        </w:tc>
      </w:tr>
      <w:tr w:rsidR="005C495B" w:rsidRPr="003E06EA" w14:paraId="1655714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FA2B5B8" w14:textId="77777777" w:rsidR="005C495B" w:rsidRPr="003E06EA" w:rsidRDefault="005C495B" w:rsidP="005C7E51">
            <w:pPr>
              <w:pStyle w:val="affff3"/>
            </w:pPr>
            <w:r w:rsidRPr="00A171FF">
              <w:t>24</w:t>
            </w:r>
          </w:p>
        </w:tc>
        <w:tc>
          <w:tcPr>
            <w:tcW w:w="2180" w:type="dxa"/>
            <w:shd w:val="clear" w:color="auto" w:fill="auto"/>
          </w:tcPr>
          <w:p w14:paraId="60222D02" w14:textId="77777777" w:rsidR="005C495B" w:rsidRPr="003E06EA" w:rsidRDefault="005C495B" w:rsidP="005C7E51">
            <w:pPr>
              <w:pStyle w:val="affff3"/>
            </w:pPr>
            <w:r w:rsidRPr="00A171FF">
              <w:t>860843,36</w:t>
            </w:r>
          </w:p>
        </w:tc>
        <w:tc>
          <w:tcPr>
            <w:tcW w:w="2180" w:type="dxa"/>
            <w:shd w:val="clear" w:color="auto" w:fill="auto"/>
          </w:tcPr>
          <w:p w14:paraId="1A25856A" w14:textId="77777777" w:rsidR="005C495B" w:rsidRPr="003E06EA" w:rsidRDefault="005C495B" w:rsidP="005C7E51">
            <w:pPr>
              <w:pStyle w:val="affff3"/>
            </w:pPr>
            <w:r w:rsidRPr="00A171FF">
              <w:t>2706062,62</w:t>
            </w:r>
          </w:p>
        </w:tc>
        <w:tc>
          <w:tcPr>
            <w:tcW w:w="1520" w:type="dxa"/>
            <w:shd w:val="clear" w:color="auto" w:fill="auto"/>
          </w:tcPr>
          <w:p w14:paraId="2C7BE543" w14:textId="77777777" w:rsidR="005C495B" w:rsidRPr="003E06EA" w:rsidRDefault="005C495B" w:rsidP="005C7E51">
            <w:pPr>
              <w:pStyle w:val="affff3"/>
            </w:pPr>
            <w:r w:rsidRPr="00A171FF">
              <w:t>4,42</w:t>
            </w:r>
          </w:p>
        </w:tc>
        <w:tc>
          <w:tcPr>
            <w:tcW w:w="2477" w:type="dxa"/>
            <w:shd w:val="clear" w:color="auto" w:fill="auto"/>
          </w:tcPr>
          <w:p w14:paraId="28170632" w14:textId="77777777" w:rsidR="005C495B" w:rsidRPr="003E06EA" w:rsidRDefault="005C495B" w:rsidP="005C7E51">
            <w:pPr>
              <w:pStyle w:val="affff3"/>
            </w:pPr>
            <w:r w:rsidRPr="00A171FF">
              <w:t>309°29'24"</w:t>
            </w:r>
          </w:p>
        </w:tc>
      </w:tr>
      <w:tr w:rsidR="005C495B" w:rsidRPr="003E06EA" w14:paraId="141F03A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6E669DB" w14:textId="77777777" w:rsidR="005C495B" w:rsidRPr="003E06EA" w:rsidRDefault="005C495B" w:rsidP="005C7E51">
            <w:pPr>
              <w:pStyle w:val="affff3"/>
            </w:pPr>
            <w:r w:rsidRPr="00A171FF">
              <w:t>25</w:t>
            </w:r>
          </w:p>
        </w:tc>
        <w:tc>
          <w:tcPr>
            <w:tcW w:w="2180" w:type="dxa"/>
            <w:shd w:val="clear" w:color="auto" w:fill="auto"/>
          </w:tcPr>
          <w:p w14:paraId="3077ECF2" w14:textId="77777777" w:rsidR="005C495B" w:rsidRPr="003E06EA" w:rsidRDefault="005C495B" w:rsidP="005C7E51">
            <w:pPr>
              <w:pStyle w:val="affff3"/>
            </w:pPr>
            <w:r w:rsidRPr="00A171FF">
              <w:t>860842,14</w:t>
            </w:r>
          </w:p>
        </w:tc>
        <w:tc>
          <w:tcPr>
            <w:tcW w:w="2180" w:type="dxa"/>
            <w:shd w:val="clear" w:color="auto" w:fill="auto"/>
          </w:tcPr>
          <w:p w14:paraId="03C9D975" w14:textId="77777777" w:rsidR="005C495B" w:rsidRPr="003E06EA" w:rsidRDefault="005C495B" w:rsidP="005C7E51">
            <w:pPr>
              <w:pStyle w:val="affff3"/>
            </w:pPr>
            <w:r w:rsidRPr="00A171FF">
              <w:t>2706058,89</w:t>
            </w:r>
          </w:p>
        </w:tc>
        <w:tc>
          <w:tcPr>
            <w:tcW w:w="1520" w:type="dxa"/>
            <w:shd w:val="clear" w:color="auto" w:fill="auto"/>
          </w:tcPr>
          <w:p w14:paraId="71A8134D" w14:textId="77777777" w:rsidR="005C495B" w:rsidRPr="003E06EA" w:rsidRDefault="005C495B" w:rsidP="005C7E51">
            <w:pPr>
              <w:pStyle w:val="affff3"/>
            </w:pPr>
            <w:r w:rsidRPr="00A171FF">
              <w:t>3,92</w:t>
            </w:r>
          </w:p>
        </w:tc>
        <w:tc>
          <w:tcPr>
            <w:tcW w:w="2477" w:type="dxa"/>
            <w:shd w:val="clear" w:color="auto" w:fill="auto"/>
          </w:tcPr>
          <w:p w14:paraId="57F95AD8" w14:textId="77777777" w:rsidR="005C495B" w:rsidRPr="003E06EA" w:rsidRDefault="005C495B" w:rsidP="005C7E51">
            <w:pPr>
              <w:pStyle w:val="affff3"/>
            </w:pPr>
            <w:r w:rsidRPr="00A171FF">
              <w:t>251°53'18"</w:t>
            </w:r>
          </w:p>
        </w:tc>
      </w:tr>
      <w:tr w:rsidR="005C495B" w:rsidRPr="003E06EA" w14:paraId="71A8CE2A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4DB3EAA" w14:textId="77777777" w:rsidR="005C495B" w:rsidRPr="003E06EA" w:rsidRDefault="005C495B" w:rsidP="005C7E51">
            <w:pPr>
              <w:pStyle w:val="affff3"/>
            </w:pPr>
            <w:r w:rsidRPr="00A171FF">
              <w:t>26</w:t>
            </w:r>
          </w:p>
        </w:tc>
        <w:tc>
          <w:tcPr>
            <w:tcW w:w="2180" w:type="dxa"/>
            <w:shd w:val="clear" w:color="auto" w:fill="auto"/>
          </w:tcPr>
          <w:p w14:paraId="69FFA6F1" w14:textId="77777777" w:rsidR="005C495B" w:rsidRPr="003E06EA" w:rsidRDefault="005C495B" w:rsidP="005C7E51">
            <w:pPr>
              <w:pStyle w:val="affff3"/>
            </w:pPr>
            <w:r w:rsidRPr="00A171FF">
              <w:t>860842,34</w:t>
            </w:r>
          </w:p>
        </w:tc>
        <w:tc>
          <w:tcPr>
            <w:tcW w:w="2180" w:type="dxa"/>
            <w:shd w:val="clear" w:color="auto" w:fill="auto"/>
          </w:tcPr>
          <w:p w14:paraId="0FB46BAE" w14:textId="77777777" w:rsidR="005C495B" w:rsidRPr="003E06EA" w:rsidRDefault="005C495B" w:rsidP="005C7E51">
            <w:pPr>
              <w:pStyle w:val="affff3"/>
            </w:pPr>
            <w:r w:rsidRPr="00A171FF">
              <w:t>2706055,46</w:t>
            </w:r>
          </w:p>
        </w:tc>
        <w:tc>
          <w:tcPr>
            <w:tcW w:w="1520" w:type="dxa"/>
            <w:shd w:val="clear" w:color="auto" w:fill="auto"/>
          </w:tcPr>
          <w:p w14:paraId="1793BCEB" w14:textId="77777777" w:rsidR="005C495B" w:rsidRPr="003E06EA" w:rsidRDefault="005C495B" w:rsidP="005C7E51">
            <w:pPr>
              <w:pStyle w:val="affff3"/>
            </w:pPr>
            <w:r w:rsidRPr="00A171FF">
              <w:t>3,44</w:t>
            </w:r>
          </w:p>
        </w:tc>
        <w:tc>
          <w:tcPr>
            <w:tcW w:w="2477" w:type="dxa"/>
            <w:shd w:val="clear" w:color="auto" w:fill="auto"/>
          </w:tcPr>
          <w:p w14:paraId="19C33A85" w14:textId="77777777" w:rsidR="005C495B" w:rsidRPr="003E06EA" w:rsidRDefault="005C495B" w:rsidP="005C7E51">
            <w:pPr>
              <w:pStyle w:val="affff3"/>
            </w:pPr>
            <w:r w:rsidRPr="00A171FF">
              <w:t>273°18'50"</w:t>
            </w:r>
          </w:p>
        </w:tc>
      </w:tr>
      <w:tr w:rsidR="005C495B" w:rsidRPr="003E06EA" w14:paraId="50EEBC6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3FA16E4" w14:textId="77777777" w:rsidR="005C495B" w:rsidRPr="003E06EA" w:rsidRDefault="005C495B" w:rsidP="005C7E51">
            <w:pPr>
              <w:pStyle w:val="affff3"/>
            </w:pPr>
            <w:r w:rsidRPr="00A171FF">
              <w:t>27</w:t>
            </w:r>
          </w:p>
        </w:tc>
        <w:tc>
          <w:tcPr>
            <w:tcW w:w="2180" w:type="dxa"/>
            <w:shd w:val="clear" w:color="auto" w:fill="auto"/>
          </w:tcPr>
          <w:p w14:paraId="5C4D2FEC" w14:textId="77777777" w:rsidR="005C495B" w:rsidRPr="003E06EA" w:rsidRDefault="005C495B" w:rsidP="005C7E51">
            <w:pPr>
              <w:pStyle w:val="affff3"/>
            </w:pPr>
            <w:r w:rsidRPr="00A171FF">
              <w:t>860844,07</w:t>
            </w:r>
          </w:p>
        </w:tc>
        <w:tc>
          <w:tcPr>
            <w:tcW w:w="2180" w:type="dxa"/>
            <w:shd w:val="clear" w:color="auto" w:fill="auto"/>
          </w:tcPr>
          <w:p w14:paraId="18345DC2" w14:textId="77777777" w:rsidR="005C495B" w:rsidRPr="003E06EA" w:rsidRDefault="005C495B" w:rsidP="005C7E51">
            <w:pPr>
              <w:pStyle w:val="affff3"/>
            </w:pPr>
            <w:r w:rsidRPr="00A171FF">
              <w:t>2706053,17</w:t>
            </w:r>
          </w:p>
        </w:tc>
        <w:tc>
          <w:tcPr>
            <w:tcW w:w="1520" w:type="dxa"/>
            <w:shd w:val="clear" w:color="auto" w:fill="auto"/>
          </w:tcPr>
          <w:p w14:paraId="2BFD99F8" w14:textId="77777777" w:rsidR="005C495B" w:rsidRPr="003E06EA" w:rsidRDefault="005C495B" w:rsidP="005C7E51">
            <w:pPr>
              <w:pStyle w:val="affff3"/>
            </w:pPr>
            <w:r w:rsidRPr="00A171FF">
              <w:t>2,88</w:t>
            </w:r>
          </w:p>
        </w:tc>
        <w:tc>
          <w:tcPr>
            <w:tcW w:w="2477" w:type="dxa"/>
            <w:shd w:val="clear" w:color="auto" w:fill="auto"/>
          </w:tcPr>
          <w:p w14:paraId="3B08854D" w14:textId="77777777" w:rsidR="005C495B" w:rsidRPr="003E06EA" w:rsidRDefault="005C495B" w:rsidP="005C7E51">
            <w:pPr>
              <w:pStyle w:val="affff3"/>
            </w:pPr>
            <w:r w:rsidRPr="00A171FF">
              <w:t>307°06'15"</w:t>
            </w:r>
          </w:p>
        </w:tc>
      </w:tr>
      <w:tr w:rsidR="005C495B" w:rsidRPr="003E06EA" w14:paraId="4BE9E04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1BDB42B" w14:textId="77777777" w:rsidR="005C495B" w:rsidRPr="003E06EA" w:rsidRDefault="005C495B" w:rsidP="005C7E51">
            <w:pPr>
              <w:pStyle w:val="affff3"/>
            </w:pPr>
            <w:r w:rsidRPr="00A171FF">
              <w:t>28</w:t>
            </w:r>
          </w:p>
        </w:tc>
        <w:tc>
          <w:tcPr>
            <w:tcW w:w="2180" w:type="dxa"/>
            <w:shd w:val="clear" w:color="auto" w:fill="auto"/>
          </w:tcPr>
          <w:p w14:paraId="15B5DB25" w14:textId="77777777" w:rsidR="005C495B" w:rsidRPr="003E06EA" w:rsidRDefault="005C495B" w:rsidP="005C7E51">
            <w:pPr>
              <w:pStyle w:val="affff3"/>
            </w:pPr>
            <w:r w:rsidRPr="00A171FF">
              <w:t>860846,45</w:t>
            </w:r>
          </w:p>
        </w:tc>
        <w:tc>
          <w:tcPr>
            <w:tcW w:w="2180" w:type="dxa"/>
            <w:shd w:val="clear" w:color="auto" w:fill="auto"/>
          </w:tcPr>
          <w:p w14:paraId="7CA4E84A" w14:textId="77777777" w:rsidR="005C495B" w:rsidRPr="003E06EA" w:rsidRDefault="005C495B" w:rsidP="005C7E51">
            <w:pPr>
              <w:pStyle w:val="affff3"/>
            </w:pPr>
            <w:r w:rsidRPr="00A171FF">
              <w:t>2706051,52</w:t>
            </w:r>
          </w:p>
        </w:tc>
        <w:tc>
          <w:tcPr>
            <w:tcW w:w="1520" w:type="dxa"/>
            <w:shd w:val="clear" w:color="auto" w:fill="auto"/>
          </w:tcPr>
          <w:p w14:paraId="5D705485" w14:textId="77777777" w:rsidR="005C495B" w:rsidRPr="003E06EA" w:rsidRDefault="005C495B" w:rsidP="005C7E51">
            <w:pPr>
              <w:pStyle w:val="affff3"/>
            </w:pPr>
            <w:r w:rsidRPr="00A171FF">
              <w:t>2,89</w:t>
            </w:r>
          </w:p>
        </w:tc>
        <w:tc>
          <w:tcPr>
            <w:tcW w:w="2477" w:type="dxa"/>
            <w:shd w:val="clear" w:color="auto" w:fill="auto"/>
          </w:tcPr>
          <w:p w14:paraId="3967530D" w14:textId="77777777" w:rsidR="005C495B" w:rsidRPr="003E06EA" w:rsidRDefault="005C495B" w:rsidP="005C7E51">
            <w:pPr>
              <w:pStyle w:val="affff3"/>
            </w:pPr>
            <w:r w:rsidRPr="00A171FF">
              <w:t>325°20'30"</w:t>
            </w:r>
          </w:p>
        </w:tc>
      </w:tr>
      <w:tr w:rsidR="005C495B" w:rsidRPr="003E06EA" w14:paraId="53D2538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64EEE38" w14:textId="77777777" w:rsidR="005C495B" w:rsidRPr="003E06EA" w:rsidRDefault="005C495B" w:rsidP="005C7E51">
            <w:pPr>
              <w:pStyle w:val="affff3"/>
            </w:pPr>
            <w:r w:rsidRPr="00A171FF">
              <w:t>29</w:t>
            </w:r>
          </w:p>
        </w:tc>
        <w:tc>
          <w:tcPr>
            <w:tcW w:w="2180" w:type="dxa"/>
            <w:shd w:val="clear" w:color="auto" w:fill="auto"/>
          </w:tcPr>
          <w:p w14:paraId="7D15CB08" w14:textId="77777777" w:rsidR="005C495B" w:rsidRPr="003E06EA" w:rsidRDefault="005C495B" w:rsidP="005C7E51">
            <w:pPr>
              <w:pStyle w:val="affff3"/>
            </w:pPr>
            <w:r w:rsidRPr="00A171FF">
              <w:t>860864,71</w:t>
            </w:r>
          </w:p>
        </w:tc>
        <w:tc>
          <w:tcPr>
            <w:tcW w:w="2180" w:type="dxa"/>
            <w:shd w:val="clear" w:color="auto" w:fill="auto"/>
          </w:tcPr>
          <w:p w14:paraId="481AF94D" w14:textId="77777777" w:rsidR="005C495B" w:rsidRPr="003E06EA" w:rsidRDefault="005C495B" w:rsidP="005C7E51">
            <w:pPr>
              <w:pStyle w:val="affff3"/>
            </w:pPr>
            <w:r w:rsidRPr="00A171FF">
              <w:t>2706046,73</w:t>
            </w:r>
          </w:p>
        </w:tc>
        <w:tc>
          <w:tcPr>
            <w:tcW w:w="1520" w:type="dxa"/>
            <w:shd w:val="clear" w:color="auto" w:fill="auto"/>
          </w:tcPr>
          <w:p w14:paraId="4DDAE181" w14:textId="77777777" w:rsidR="005C495B" w:rsidRPr="003E06EA" w:rsidRDefault="005C495B" w:rsidP="005C7E51">
            <w:pPr>
              <w:pStyle w:val="affff3"/>
            </w:pPr>
            <w:r w:rsidRPr="00A171FF">
              <w:t>18,87</w:t>
            </w:r>
          </w:p>
        </w:tc>
        <w:tc>
          <w:tcPr>
            <w:tcW w:w="2477" w:type="dxa"/>
            <w:shd w:val="clear" w:color="auto" w:fill="auto"/>
          </w:tcPr>
          <w:p w14:paraId="6109E63B" w14:textId="77777777" w:rsidR="005C495B" w:rsidRPr="003E06EA" w:rsidRDefault="005C495B" w:rsidP="005C7E51">
            <w:pPr>
              <w:pStyle w:val="affff3"/>
            </w:pPr>
            <w:r w:rsidRPr="00A171FF">
              <w:t>345°17'34"</w:t>
            </w:r>
          </w:p>
        </w:tc>
      </w:tr>
      <w:tr w:rsidR="005C495B" w:rsidRPr="003E06EA" w14:paraId="2604BFC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6DA4F2F" w14:textId="77777777" w:rsidR="005C495B" w:rsidRPr="003E06EA" w:rsidRDefault="005C495B" w:rsidP="005C7E51">
            <w:pPr>
              <w:pStyle w:val="affff3"/>
            </w:pPr>
            <w:r w:rsidRPr="00A171FF">
              <w:t>30</w:t>
            </w:r>
          </w:p>
        </w:tc>
        <w:tc>
          <w:tcPr>
            <w:tcW w:w="2180" w:type="dxa"/>
            <w:shd w:val="clear" w:color="auto" w:fill="auto"/>
          </w:tcPr>
          <w:p w14:paraId="401C9750" w14:textId="77777777" w:rsidR="005C495B" w:rsidRPr="003E06EA" w:rsidRDefault="005C495B" w:rsidP="005C7E51">
            <w:pPr>
              <w:pStyle w:val="affff3"/>
            </w:pPr>
            <w:r w:rsidRPr="00A171FF">
              <w:t>860865,51</w:t>
            </w:r>
          </w:p>
        </w:tc>
        <w:tc>
          <w:tcPr>
            <w:tcW w:w="2180" w:type="dxa"/>
            <w:shd w:val="clear" w:color="auto" w:fill="auto"/>
          </w:tcPr>
          <w:p w14:paraId="23E5BEB7" w14:textId="77777777" w:rsidR="005C495B" w:rsidRPr="003E06EA" w:rsidRDefault="005C495B" w:rsidP="005C7E51">
            <w:pPr>
              <w:pStyle w:val="affff3"/>
            </w:pPr>
            <w:r w:rsidRPr="00A171FF">
              <w:t>2706048,12</w:t>
            </w:r>
          </w:p>
        </w:tc>
        <w:tc>
          <w:tcPr>
            <w:tcW w:w="1520" w:type="dxa"/>
            <w:shd w:val="clear" w:color="auto" w:fill="auto"/>
          </w:tcPr>
          <w:p w14:paraId="3FD2467A" w14:textId="77777777" w:rsidR="005C495B" w:rsidRPr="003E06EA" w:rsidRDefault="005C495B" w:rsidP="005C7E51">
            <w:pPr>
              <w:pStyle w:val="affff3"/>
            </w:pPr>
            <w:r w:rsidRPr="00A171FF">
              <w:t>1,61</w:t>
            </w:r>
          </w:p>
        </w:tc>
        <w:tc>
          <w:tcPr>
            <w:tcW w:w="2477" w:type="dxa"/>
            <w:shd w:val="clear" w:color="auto" w:fill="auto"/>
          </w:tcPr>
          <w:p w14:paraId="00E6818D" w14:textId="77777777" w:rsidR="005C495B" w:rsidRPr="003E06EA" w:rsidRDefault="005C495B" w:rsidP="005C7E51">
            <w:pPr>
              <w:pStyle w:val="affff3"/>
            </w:pPr>
            <w:r w:rsidRPr="00A171FF">
              <w:t>60°16'38"</w:t>
            </w:r>
          </w:p>
        </w:tc>
      </w:tr>
      <w:tr w:rsidR="005C495B" w:rsidRPr="003E06EA" w14:paraId="4E33DDF5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F3E5964" w14:textId="77777777" w:rsidR="005C495B" w:rsidRPr="003E06EA" w:rsidRDefault="005C495B" w:rsidP="005C7E51">
            <w:pPr>
              <w:pStyle w:val="affff3"/>
            </w:pPr>
            <w:r w:rsidRPr="00A171FF">
              <w:t>31</w:t>
            </w:r>
          </w:p>
        </w:tc>
        <w:tc>
          <w:tcPr>
            <w:tcW w:w="2180" w:type="dxa"/>
            <w:shd w:val="clear" w:color="auto" w:fill="auto"/>
          </w:tcPr>
          <w:p w14:paraId="35F8085D" w14:textId="77777777" w:rsidR="005C495B" w:rsidRPr="003E06EA" w:rsidRDefault="005C495B" w:rsidP="005C7E51">
            <w:pPr>
              <w:pStyle w:val="affff3"/>
            </w:pPr>
            <w:r w:rsidRPr="00A171FF">
              <w:t>860877,18</w:t>
            </w:r>
          </w:p>
        </w:tc>
        <w:tc>
          <w:tcPr>
            <w:tcW w:w="2180" w:type="dxa"/>
            <w:shd w:val="clear" w:color="auto" w:fill="auto"/>
          </w:tcPr>
          <w:p w14:paraId="0765AE5E" w14:textId="77777777" w:rsidR="005C495B" w:rsidRPr="003E06EA" w:rsidRDefault="005C495B" w:rsidP="005C7E51">
            <w:pPr>
              <w:pStyle w:val="affff3"/>
            </w:pPr>
            <w:r w:rsidRPr="00A171FF">
              <w:t>2706045,40</w:t>
            </w:r>
          </w:p>
        </w:tc>
        <w:tc>
          <w:tcPr>
            <w:tcW w:w="1520" w:type="dxa"/>
            <w:shd w:val="clear" w:color="auto" w:fill="auto"/>
          </w:tcPr>
          <w:p w14:paraId="62DF0E62" w14:textId="77777777" w:rsidR="005C495B" w:rsidRPr="003E06EA" w:rsidRDefault="005C495B" w:rsidP="005C7E51">
            <w:pPr>
              <w:pStyle w:val="affff3"/>
            </w:pPr>
            <w:r w:rsidRPr="00A171FF">
              <w:t>11,99</w:t>
            </w:r>
          </w:p>
        </w:tc>
        <w:tc>
          <w:tcPr>
            <w:tcW w:w="2477" w:type="dxa"/>
            <w:shd w:val="clear" w:color="auto" w:fill="auto"/>
          </w:tcPr>
          <w:p w14:paraId="2237B552" w14:textId="77777777" w:rsidR="005C495B" w:rsidRPr="003E06EA" w:rsidRDefault="005C495B" w:rsidP="005C7E51">
            <w:pPr>
              <w:pStyle w:val="affff3"/>
            </w:pPr>
            <w:r w:rsidRPr="00A171FF">
              <w:t>346°51'53"</w:t>
            </w:r>
          </w:p>
        </w:tc>
      </w:tr>
      <w:tr w:rsidR="005C495B" w:rsidRPr="003E06EA" w14:paraId="305BC81D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D6F1AC" w14:textId="77777777" w:rsidR="005C495B" w:rsidRPr="003E06EA" w:rsidRDefault="005C495B" w:rsidP="005C7E51">
            <w:pPr>
              <w:pStyle w:val="affff3"/>
            </w:pPr>
            <w:r w:rsidRPr="00A171FF">
              <w:t>1</w:t>
            </w:r>
          </w:p>
        </w:tc>
        <w:tc>
          <w:tcPr>
            <w:tcW w:w="2180" w:type="dxa"/>
            <w:shd w:val="clear" w:color="auto" w:fill="auto"/>
          </w:tcPr>
          <w:p w14:paraId="6F021C03" w14:textId="77777777" w:rsidR="005C495B" w:rsidRPr="003E06EA" w:rsidRDefault="005C495B" w:rsidP="005C7E51">
            <w:pPr>
              <w:pStyle w:val="affff3"/>
            </w:pPr>
            <w:r w:rsidRPr="00A171FF">
              <w:t>860915,08</w:t>
            </w:r>
          </w:p>
        </w:tc>
        <w:tc>
          <w:tcPr>
            <w:tcW w:w="2180" w:type="dxa"/>
            <w:shd w:val="clear" w:color="auto" w:fill="auto"/>
          </w:tcPr>
          <w:p w14:paraId="3EF998B3" w14:textId="77777777" w:rsidR="005C495B" w:rsidRPr="003E06EA" w:rsidRDefault="005C495B" w:rsidP="005C7E51">
            <w:pPr>
              <w:pStyle w:val="affff3"/>
            </w:pPr>
            <w:r w:rsidRPr="00A171FF">
              <w:t>2706038,45</w:t>
            </w:r>
          </w:p>
        </w:tc>
        <w:tc>
          <w:tcPr>
            <w:tcW w:w="1520" w:type="dxa"/>
            <w:shd w:val="clear" w:color="auto" w:fill="auto"/>
          </w:tcPr>
          <w:p w14:paraId="0863DD61" w14:textId="77777777" w:rsidR="005C495B" w:rsidRPr="003E06EA" w:rsidRDefault="005C495B" w:rsidP="005C7E51">
            <w:pPr>
              <w:pStyle w:val="affff3"/>
            </w:pPr>
            <w:r w:rsidRPr="00A171FF">
              <w:t>38,54</w:t>
            </w:r>
          </w:p>
        </w:tc>
        <w:tc>
          <w:tcPr>
            <w:tcW w:w="2477" w:type="dxa"/>
            <w:shd w:val="clear" w:color="auto" w:fill="auto"/>
          </w:tcPr>
          <w:p w14:paraId="7A307740" w14:textId="77777777" w:rsidR="005C495B" w:rsidRPr="003E06EA" w:rsidRDefault="005C495B" w:rsidP="005C7E51">
            <w:pPr>
              <w:pStyle w:val="affff3"/>
            </w:pPr>
            <w:r w:rsidRPr="00A171FF">
              <w:t>349°36'12"</w:t>
            </w:r>
          </w:p>
        </w:tc>
      </w:tr>
      <w:tr w:rsidR="005C495B" w:rsidRPr="003E06EA" w14:paraId="6EE638E9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C18CFBC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12</w:t>
            </w:r>
          </w:p>
        </w:tc>
      </w:tr>
      <w:tr w:rsidR="005C495B" w:rsidRPr="003E06EA" w14:paraId="374CA39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12225C7" w14:textId="77777777" w:rsidR="005C495B" w:rsidRPr="003E06EA" w:rsidRDefault="005C495B" w:rsidP="005C7E51">
            <w:pPr>
              <w:pStyle w:val="affff3"/>
            </w:pPr>
            <w:r w:rsidRPr="00767060">
              <w:t>1</w:t>
            </w:r>
          </w:p>
        </w:tc>
        <w:tc>
          <w:tcPr>
            <w:tcW w:w="2180" w:type="dxa"/>
            <w:shd w:val="clear" w:color="auto" w:fill="auto"/>
          </w:tcPr>
          <w:p w14:paraId="661002C1" w14:textId="77777777" w:rsidR="005C495B" w:rsidRPr="003E06EA" w:rsidRDefault="005C495B" w:rsidP="005C7E51">
            <w:pPr>
              <w:pStyle w:val="affff3"/>
            </w:pPr>
            <w:r w:rsidRPr="00767060">
              <w:t>860954,43</w:t>
            </w:r>
          </w:p>
        </w:tc>
        <w:tc>
          <w:tcPr>
            <w:tcW w:w="2180" w:type="dxa"/>
            <w:shd w:val="clear" w:color="auto" w:fill="auto"/>
          </w:tcPr>
          <w:p w14:paraId="0F46A08D" w14:textId="77777777" w:rsidR="005C495B" w:rsidRPr="003E06EA" w:rsidRDefault="005C495B" w:rsidP="005C7E51">
            <w:pPr>
              <w:pStyle w:val="affff3"/>
            </w:pPr>
            <w:r w:rsidRPr="00767060">
              <w:t>2706170,52</w:t>
            </w:r>
          </w:p>
        </w:tc>
        <w:tc>
          <w:tcPr>
            <w:tcW w:w="1520" w:type="dxa"/>
            <w:shd w:val="clear" w:color="auto" w:fill="auto"/>
          </w:tcPr>
          <w:p w14:paraId="2389ED0F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7D5815E3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0E2649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22BE67E" w14:textId="77777777" w:rsidR="005C495B" w:rsidRPr="003E06EA" w:rsidRDefault="005C495B" w:rsidP="005C7E51">
            <w:pPr>
              <w:pStyle w:val="affff3"/>
            </w:pPr>
            <w:r w:rsidRPr="00767060">
              <w:t>2</w:t>
            </w:r>
          </w:p>
        </w:tc>
        <w:tc>
          <w:tcPr>
            <w:tcW w:w="2180" w:type="dxa"/>
            <w:shd w:val="clear" w:color="auto" w:fill="auto"/>
          </w:tcPr>
          <w:p w14:paraId="39362A12" w14:textId="77777777" w:rsidR="005C495B" w:rsidRPr="003E06EA" w:rsidRDefault="005C495B" w:rsidP="005C7E51">
            <w:pPr>
              <w:pStyle w:val="affff3"/>
            </w:pPr>
            <w:r w:rsidRPr="00767060">
              <w:t>860965,34</w:t>
            </w:r>
          </w:p>
        </w:tc>
        <w:tc>
          <w:tcPr>
            <w:tcW w:w="2180" w:type="dxa"/>
            <w:shd w:val="clear" w:color="auto" w:fill="auto"/>
          </w:tcPr>
          <w:p w14:paraId="6DF8B427" w14:textId="77777777" w:rsidR="005C495B" w:rsidRPr="003E06EA" w:rsidRDefault="005C495B" w:rsidP="005C7E51">
            <w:pPr>
              <w:pStyle w:val="affff3"/>
            </w:pPr>
            <w:r w:rsidRPr="00767060">
              <w:t>2706197,92</w:t>
            </w:r>
          </w:p>
        </w:tc>
        <w:tc>
          <w:tcPr>
            <w:tcW w:w="1520" w:type="dxa"/>
            <w:shd w:val="clear" w:color="auto" w:fill="auto"/>
          </w:tcPr>
          <w:p w14:paraId="79241E2C" w14:textId="77777777" w:rsidR="005C495B" w:rsidRPr="003E06EA" w:rsidRDefault="005C495B" w:rsidP="005C7E51">
            <w:pPr>
              <w:pStyle w:val="affff3"/>
            </w:pPr>
            <w:r w:rsidRPr="00767060">
              <w:t>29,49</w:t>
            </w:r>
          </w:p>
        </w:tc>
        <w:tc>
          <w:tcPr>
            <w:tcW w:w="2477" w:type="dxa"/>
            <w:shd w:val="clear" w:color="auto" w:fill="auto"/>
          </w:tcPr>
          <w:p w14:paraId="79A66E4C" w14:textId="77777777" w:rsidR="005C495B" w:rsidRPr="003E06EA" w:rsidRDefault="005C495B" w:rsidP="005C7E51">
            <w:pPr>
              <w:pStyle w:val="affff3"/>
            </w:pPr>
            <w:r w:rsidRPr="00767060">
              <w:t>68°17'</w:t>
            </w:r>
          </w:p>
        </w:tc>
      </w:tr>
      <w:tr w:rsidR="005C495B" w:rsidRPr="003E06EA" w14:paraId="096E72C8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83A3FB1" w14:textId="77777777" w:rsidR="005C495B" w:rsidRPr="003E06EA" w:rsidRDefault="005C495B" w:rsidP="005C7E51">
            <w:pPr>
              <w:pStyle w:val="affff3"/>
            </w:pPr>
            <w:r w:rsidRPr="00767060">
              <w:t>3</w:t>
            </w:r>
          </w:p>
        </w:tc>
        <w:tc>
          <w:tcPr>
            <w:tcW w:w="2180" w:type="dxa"/>
            <w:shd w:val="clear" w:color="auto" w:fill="auto"/>
          </w:tcPr>
          <w:p w14:paraId="3DAA1150" w14:textId="77777777" w:rsidR="005C495B" w:rsidRPr="003E06EA" w:rsidRDefault="005C495B" w:rsidP="005C7E51">
            <w:pPr>
              <w:pStyle w:val="affff3"/>
            </w:pPr>
            <w:r w:rsidRPr="00767060">
              <w:t>860944,44</w:t>
            </w:r>
          </w:p>
        </w:tc>
        <w:tc>
          <w:tcPr>
            <w:tcW w:w="2180" w:type="dxa"/>
            <w:shd w:val="clear" w:color="auto" w:fill="auto"/>
          </w:tcPr>
          <w:p w14:paraId="40670F41" w14:textId="77777777" w:rsidR="005C495B" w:rsidRPr="003E06EA" w:rsidRDefault="005C495B" w:rsidP="005C7E51">
            <w:pPr>
              <w:pStyle w:val="affff3"/>
            </w:pPr>
            <w:r w:rsidRPr="00767060">
              <w:t>2706208,05</w:t>
            </w:r>
          </w:p>
        </w:tc>
        <w:tc>
          <w:tcPr>
            <w:tcW w:w="1520" w:type="dxa"/>
            <w:shd w:val="clear" w:color="auto" w:fill="auto"/>
          </w:tcPr>
          <w:p w14:paraId="4CC10309" w14:textId="77777777" w:rsidR="005C495B" w:rsidRPr="003E06EA" w:rsidRDefault="005C495B" w:rsidP="005C7E51">
            <w:pPr>
              <w:pStyle w:val="affff3"/>
            </w:pPr>
            <w:r w:rsidRPr="00767060">
              <w:t>23,23</w:t>
            </w:r>
          </w:p>
        </w:tc>
        <w:tc>
          <w:tcPr>
            <w:tcW w:w="2477" w:type="dxa"/>
            <w:shd w:val="clear" w:color="auto" w:fill="auto"/>
          </w:tcPr>
          <w:p w14:paraId="239E429E" w14:textId="77777777" w:rsidR="005C495B" w:rsidRPr="003E06EA" w:rsidRDefault="005C495B" w:rsidP="005C7E51">
            <w:pPr>
              <w:pStyle w:val="affff3"/>
            </w:pPr>
            <w:r w:rsidRPr="00767060">
              <w:t>154°07'54"</w:t>
            </w:r>
          </w:p>
        </w:tc>
      </w:tr>
      <w:tr w:rsidR="005C495B" w:rsidRPr="003E06EA" w14:paraId="56AB596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D360BCA" w14:textId="77777777" w:rsidR="005C495B" w:rsidRPr="003E06EA" w:rsidRDefault="005C495B" w:rsidP="005C7E51">
            <w:pPr>
              <w:pStyle w:val="affff3"/>
            </w:pPr>
            <w:r w:rsidRPr="00767060">
              <w:t>4</w:t>
            </w:r>
          </w:p>
        </w:tc>
        <w:tc>
          <w:tcPr>
            <w:tcW w:w="2180" w:type="dxa"/>
            <w:shd w:val="clear" w:color="auto" w:fill="auto"/>
          </w:tcPr>
          <w:p w14:paraId="4D6F39DF" w14:textId="77777777" w:rsidR="005C495B" w:rsidRPr="003E06EA" w:rsidRDefault="005C495B" w:rsidP="005C7E51">
            <w:pPr>
              <w:pStyle w:val="affff3"/>
            </w:pPr>
            <w:r w:rsidRPr="00767060">
              <w:t>860930,10</w:t>
            </w:r>
          </w:p>
        </w:tc>
        <w:tc>
          <w:tcPr>
            <w:tcW w:w="2180" w:type="dxa"/>
            <w:shd w:val="clear" w:color="auto" w:fill="auto"/>
          </w:tcPr>
          <w:p w14:paraId="3F0BF2A8" w14:textId="77777777" w:rsidR="005C495B" w:rsidRPr="003E06EA" w:rsidRDefault="005C495B" w:rsidP="005C7E51">
            <w:pPr>
              <w:pStyle w:val="affff3"/>
            </w:pPr>
            <w:r w:rsidRPr="00767060">
              <w:t>2706199,14</w:t>
            </w:r>
          </w:p>
        </w:tc>
        <w:tc>
          <w:tcPr>
            <w:tcW w:w="1520" w:type="dxa"/>
            <w:shd w:val="clear" w:color="auto" w:fill="auto"/>
          </w:tcPr>
          <w:p w14:paraId="4868FE48" w14:textId="77777777" w:rsidR="005C495B" w:rsidRPr="003E06EA" w:rsidRDefault="005C495B" w:rsidP="005C7E51">
            <w:pPr>
              <w:pStyle w:val="affff3"/>
            </w:pPr>
            <w:r w:rsidRPr="00767060">
              <w:t>16,88</w:t>
            </w:r>
          </w:p>
        </w:tc>
        <w:tc>
          <w:tcPr>
            <w:tcW w:w="2477" w:type="dxa"/>
            <w:shd w:val="clear" w:color="auto" w:fill="auto"/>
          </w:tcPr>
          <w:p w14:paraId="7EEFF588" w14:textId="77777777" w:rsidR="005C495B" w:rsidRPr="003E06EA" w:rsidRDefault="005C495B" w:rsidP="005C7E51">
            <w:pPr>
              <w:pStyle w:val="affff3"/>
            </w:pPr>
            <w:r w:rsidRPr="00767060">
              <w:t>211°51'15"</w:t>
            </w:r>
          </w:p>
        </w:tc>
      </w:tr>
      <w:tr w:rsidR="005C495B" w:rsidRPr="003E06EA" w14:paraId="4AC2167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06913C41" w14:textId="77777777" w:rsidR="005C495B" w:rsidRPr="003E06EA" w:rsidRDefault="005C495B" w:rsidP="005C7E51">
            <w:pPr>
              <w:pStyle w:val="affff3"/>
            </w:pPr>
            <w:r w:rsidRPr="00767060">
              <w:t>5</w:t>
            </w:r>
          </w:p>
        </w:tc>
        <w:tc>
          <w:tcPr>
            <w:tcW w:w="2180" w:type="dxa"/>
            <w:shd w:val="clear" w:color="auto" w:fill="auto"/>
          </w:tcPr>
          <w:p w14:paraId="0CC144CF" w14:textId="77777777" w:rsidR="005C495B" w:rsidRPr="003E06EA" w:rsidRDefault="005C495B" w:rsidP="005C7E51">
            <w:pPr>
              <w:pStyle w:val="affff3"/>
            </w:pPr>
            <w:r w:rsidRPr="00767060">
              <w:t>860918,36</w:t>
            </w:r>
          </w:p>
        </w:tc>
        <w:tc>
          <w:tcPr>
            <w:tcW w:w="2180" w:type="dxa"/>
            <w:shd w:val="clear" w:color="auto" w:fill="auto"/>
          </w:tcPr>
          <w:p w14:paraId="6D797FB4" w14:textId="77777777" w:rsidR="005C495B" w:rsidRPr="003E06EA" w:rsidRDefault="005C495B" w:rsidP="005C7E51">
            <w:pPr>
              <w:pStyle w:val="affff3"/>
            </w:pPr>
            <w:r w:rsidRPr="00767060">
              <w:t>2706187,42</w:t>
            </w:r>
          </w:p>
        </w:tc>
        <w:tc>
          <w:tcPr>
            <w:tcW w:w="1520" w:type="dxa"/>
            <w:shd w:val="clear" w:color="auto" w:fill="auto"/>
          </w:tcPr>
          <w:p w14:paraId="692519AB" w14:textId="77777777" w:rsidR="005C495B" w:rsidRPr="003E06EA" w:rsidRDefault="005C495B" w:rsidP="005C7E51">
            <w:pPr>
              <w:pStyle w:val="affff3"/>
            </w:pPr>
            <w:r w:rsidRPr="00767060">
              <w:t>16,59</w:t>
            </w:r>
          </w:p>
        </w:tc>
        <w:tc>
          <w:tcPr>
            <w:tcW w:w="2477" w:type="dxa"/>
            <w:shd w:val="clear" w:color="auto" w:fill="auto"/>
          </w:tcPr>
          <w:p w14:paraId="4F56A9EF" w14:textId="77777777" w:rsidR="005C495B" w:rsidRPr="003E06EA" w:rsidRDefault="005C495B" w:rsidP="005C7E51">
            <w:pPr>
              <w:pStyle w:val="affff3"/>
            </w:pPr>
            <w:r w:rsidRPr="00767060">
              <w:t>224°56'37"</w:t>
            </w:r>
          </w:p>
        </w:tc>
      </w:tr>
      <w:tr w:rsidR="005C495B" w:rsidRPr="003E06EA" w14:paraId="04A85613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2E552AA" w14:textId="77777777" w:rsidR="005C495B" w:rsidRPr="003E06EA" w:rsidRDefault="005C495B" w:rsidP="005C7E51">
            <w:pPr>
              <w:pStyle w:val="affff3"/>
            </w:pPr>
            <w:r w:rsidRPr="00767060">
              <w:t>6</w:t>
            </w:r>
          </w:p>
        </w:tc>
        <w:tc>
          <w:tcPr>
            <w:tcW w:w="2180" w:type="dxa"/>
            <w:shd w:val="clear" w:color="auto" w:fill="auto"/>
          </w:tcPr>
          <w:p w14:paraId="02A0FF68" w14:textId="77777777" w:rsidR="005C495B" w:rsidRPr="003E06EA" w:rsidRDefault="005C495B" w:rsidP="005C7E51">
            <w:pPr>
              <w:pStyle w:val="affff3"/>
            </w:pPr>
            <w:r w:rsidRPr="00767060">
              <w:t>860943,66</w:t>
            </w:r>
          </w:p>
        </w:tc>
        <w:tc>
          <w:tcPr>
            <w:tcW w:w="2180" w:type="dxa"/>
            <w:shd w:val="clear" w:color="auto" w:fill="auto"/>
          </w:tcPr>
          <w:p w14:paraId="7572DC5F" w14:textId="77777777" w:rsidR="005C495B" w:rsidRPr="003E06EA" w:rsidRDefault="005C495B" w:rsidP="005C7E51">
            <w:pPr>
              <w:pStyle w:val="affff3"/>
            </w:pPr>
            <w:r w:rsidRPr="00767060">
              <w:t>2706172,42</w:t>
            </w:r>
          </w:p>
        </w:tc>
        <w:tc>
          <w:tcPr>
            <w:tcW w:w="1520" w:type="dxa"/>
            <w:shd w:val="clear" w:color="auto" w:fill="auto"/>
          </w:tcPr>
          <w:p w14:paraId="527D0D11" w14:textId="77777777" w:rsidR="005C495B" w:rsidRPr="003E06EA" w:rsidRDefault="005C495B" w:rsidP="005C7E51">
            <w:pPr>
              <w:pStyle w:val="affff3"/>
            </w:pPr>
            <w:r w:rsidRPr="00767060">
              <w:t>29,41</w:t>
            </w:r>
          </w:p>
        </w:tc>
        <w:tc>
          <w:tcPr>
            <w:tcW w:w="2477" w:type="dxa"/>
            <w:shd w:val="clear" w:color="auto" w:fill="auto"/>
          </w:tcPr>
          <w:p w14:paraId="226B2CF4" w14:textId="77777777" w:rsidR="005C495B" w:rsidRPr="003E06EA" w:rsidRDefault="005C495B" w:rsidP="005C7E51">
            <w:pPr>
              <w:pStyle w:val="affff3"/>
            </w:pPr>
            <w:r w:rsidRPr="00767060">
              <w:t>329°19'55"</w:t>
            </w:r>
          </w:p>
        </w:tc>
      </w:tr>
      <w:tr w:rsidR="005C495B" w:rsidRPr="003E06EA" w14:paraId="6AAF986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8FACAAD" w14:textId="77777777" w:rsidR="005C495B" w:rsidRPr="003E06EA" w:rsidRDefault="005C495B" w:rsidP="005C7E51">
            <w:pPr>
              <w:pStyle w:val="affff3"/>
            </w:pPr>
            <w:r w:rsidRPr="00767060">
              <w:t>1</w:t>
            </w:r>
          </w:p>
        </w:tc>
        <w:tc>
          <w:tcPr>
            <w:tcW w:w="2180" w:type="dxa"/>
            <w:shd w:val="clear" w:color="auto" w:fill="auto"/>
          </w:tcPr>
          <w:p w14:paraId="583E3C64" w14:textId="77777777" w:rsidR="005C495B" w:rsidRPr="003E06EA" w:rsidRDefault="005C495B" w:rsidP="005C7E51">
            <w:pPr>
              <w:pStyle w:val="affff3"/>
            </w:pPr>
            <w:r w:rsidRPr="00767060">
              <w:t>860954,43</w:t>
            </w:r>
          </w:p>
        </w:tc>
        <w:tc>
          <w:tcPr>
            <w:tcW w:w="2180" w:type="dxa"/>
            <w:shd w:val="clear" w:color="auto" w:fill="auto"/>
          </w:tcPr>
          <w:p w14:paraId="669FB798" w14:textId="77777777" w:rsidR="005C495B" w:rsidRPr="003E06EA" w:rsidRDefault="005C495B" w:rsidP="005C7E51">
            <w:pPr>
              <w:pStyle w:val="affff3"/>
            </w:pPr>
            <w:r w:rsidRPr="00767060">
              <w:t>2706170,52</w:t>
            </w:r>
          </w:p>
        </w:tc>
        <w:tc>
          <w:tcPr>
            <w:tcW w:w="1520" w:type="dxa"/>
            <w:shd w:val="clear" w:color="auto" w:fill="auto"/>
          </w:tcPr>
          <w:p w14:paraId="1853384F" w14:textId="77777777" w:rsidR="005C495B" w:rsidRPr="003E06EA" w:rsidRDefault="005C495B" w:rsidP="005C7E51">
            <w:pPr>
              <w:pStyle w:val="affff3"/>
            </w:pPr>
            <w:r w:rsidRPr="00767060">
              <w:t>10,94</w:t>
            </w:r>
          </w:p>
        </w:tc>
        <w:tc>
          <w:tcPr>
            <w:tcW w:w="2477" w:type="dxa"/>
            <w:shd w:val="clear" w:color="auto" w:fill="auto"/>
          </w:tcPr>
          <w:p w14:paraId="4BA3EC5D" w14:textId="77777777" w:rsidR="005C495B" w:rsidRPr="003E06EA" w:rsidRDefault="005C495B" w:rsidP="005C7E51">
            <w:pPr>
              <w:pStyle w:val="affff3"/>
            </w:pPr>
            <w:r w:rsidRPr="00767060">
              <w:t>349°59'42"</w:t>
            </w:r>
          </w:p>
        </w:tc>
      </w:tr>
      <w:tr w:rsidR="005C495B" w:rsidRPr="003E06EA" w14:paraId="20B56A0F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6D779C55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13</w:t>
            </w:r>
          </w:p>
        </w:tc>
      </w:tr>
      <w:tr w:rsidR="005C495B" w:rsidRPr="003E06EA" w14:paraId="56E21D4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AB27A9E" w14:textId="77777777" w:rsidR="005C495B" w:rsidRPr="003E06EA" w:rsidRDefault="005C495B" w:rsidP="005C7E51">
            <w:pPr>
              <w:pStyle w:val="affff3"/>
            </w:pPr>
            <w:r w:rsidRPr="00071738">
              <w:t>1</w:t>
            </w:r>
          </w:p>
        </w:tc>
        <w:tc>
          <w:tcPr>
            <w:tcW w:w="2180" w:type="dxa"/>
            <w:shd w:val="clear" w:color="auto" w:fill="auto"/>
          </w:tcPr>
          <w:p w14:paraId="5C16EFF0" w14:textId="77777777" w:rsidR="005C495B" w:rsidRPr="003E06EA" w:rsidRDefault="005C495B" w:rsidP="005C7E51">
            <w:pPr>
              <w:pStyle w:val="affff3"/>
            </w:pPr>
            <w:r w:rsidRPr="00071738">
              <w:t>861073,39</w:t>
            </w:r>
          </w:p>
        </w:tc>
        <w:tc>
          <w:tcPr>
            <w:tcW w:w="2180" w:type="dxa"/>
            <w:shd w:val="clear" w:color="auto" w:fill="auto"/>
          </w:tcPr>
          <w:p w14:paraId="76FFC3A5" w14:textId="77777777" w:rsidR="005C495B" w:rsidRPr="003E06EA" w:rsidRDefault="005C495B" w:rsidP="005C7E51">
            <w:pPr>
              <w:pStyle w:val="affff3"/>
            </w:pPr>
            <w:r w:rsidRPr="00071738">
              <w:t>2706203,34</w:t>
            </w:r>
          </w:p>
        </w:tc>
        <w:tc>
          <w:tcPr>
            <w:tcW w:w="1520" w:type="dxa"/>
            <w:shd w:val="clear" w:color="auto" w:fill="auto"/>
          </w:tcPr>
          <w:p w14:paraId="4D017BA4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4CF10F3B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4F35A4B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B8B0F21" w14:textId="77777777" w:rsidR="005C495B" w:rsidRPr="003E06EA" w:rsidRDefault="005C495B" w:rsidP="005C7E51">
            <w:pPr>
              <w:pStyle w:val="affff3"/>
            </w:pPr>
            <w:r w:rsidRPr="00071738">
              <w:t>2</w:t>
            </w:r>
          </w:p>
        </w:tc>
        <w:tc>
          <w:tcPr>
            <w:tcW w:w="2180" w:type="dxa"/>
            <w:shd w:val="clear" w:color="auto" w:fill="auto"/>
          </w:tcPr>
          <w:p w14:paraId="60D03E00" w14:textId="77777777" w:rsidR="005C495B" w:rsidRPr="003E06EA" w:rsidRDefault="005C495B" w:rsidP="005C7E51">
            <w:pPr>
              <w:pStyle w:val="affff3"/>
            </w:pPr>
            <w:r w:rsidRPr="00071738">
              <w:t>861085,16</w:t>
            </w:r>
          </w:p>
        </w:tc>
        <w:tc>
          <w:tcPr>
            <w:tcW w:w="2180" w:type="dxa"/>
            <w:shd w:val="clear" w:color="auto" w:fill="auto"/>
          </w:tcPr>
          <w:p w14:paraId="2FE77E1D" w14:textId="77777777" w:rsidR="005C495B" w:rsidRPr="003E06EA" w:rsidRDefault="005C495B" w:rsidP="005C7E51">
            <w:pPr>
              <w:pStyle w:val="affff3"/>
            </w:pPr>
            <w:r w:rsidRPr="00071738">
              <w:t>2706237,06</w:t>
            </w:r>
          </w:p>
        </w:tc>
        <w:tc>
          <w:tcPr>
            <w:tcW w:w="1520" w:type="dxa"/>
            <w:shd w:val="clear" w:color="auto" w:fill="auto"/>
          </w:tcPr>
          <w:p w14:paraId="5EDDD887" w14:textId="77777777" w:rsidR="005C495B" w:rsidRPr="003E06EA" w:rsidRDefault="005C495B" w:rsidP="005C7E51">
            <w:pPr>
              <w:pStyle w:val="affff3"/>
            </w:pPr>
            <w:r w:rsidRPr="00071738">
              <w:t>35,72</w:t>
            </w:r>
          </w:p>
        </w:tc>
        <w:tc>
          <w:tcPr>
            <w:tcW w:w="2477" w:type="dxa"/>
            <w:shd w:val="clear" w:color="auto" w:fill="auto"/>
          </w:tcPr>
          <w:p w14:paraId="7FC8A382" w14:textId="77777777" w:rsidR="005C495B" w:rsidRPr="003E06EA" w:rsidRDefault="005C495B" w:rsidP="005C7E51">
            <w:pPr>
              <w:pStyle w:val="affff3"/>
            </w:pPr>
            <w:r w:rsidRPr="00071738">
              <w:t>70°46'02"</w:t>
            </w:r>
          </w:p>
        </w:tc>
      </w:tr>
      <w:tr w:rsidR="005C495B" w:rsidRPr="003E06EA" w14:paraId="685B78C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7FCEF4C" w14:textId="77777777" w:rsidR="005C495B" w:rsidRPr="003E06EA" w:rsidRDefault="005C495B" w:rsidP="005C7E51">
            <w:pPr>
              <w:pStyle w:val="affff3"/>
            </w:pPr>
            <w:r w:rsidRPr="00071738">
              <w:t>3</w:t>
            </w:r>
          </w:p>
        </w:tc>
        <w:tc>
          <w:tcPr>
            <w:tcW w:w="2180" w:type="dxa"/>
            <w:shd w:val="clear" w:color="auto" w:fill="auto"/>
          </w:tcPr>
          <w:p w14:paraId="1D752941" w14:textId="77777777" w:rsidR="005C495B" w:rsidRPr="003E06EA" w:rsidRDefault="005C495B" w:rsidP="005C7E51">
            <w:pPr>
              <w:pStyle w:val="affff3"/>
            </w:pPr>
            <w:r w:rsidRPr="00071738">
              <w:t>861067,60</w:t>
            </w:r>
          </w:p>
        </w:tc>
        <w:tc>
          <w:tcPr>
            <w:tcW w:w="2180" w:type="dxa"/>
            <w:shd w:val="clear" w:color="auto" w:fill="auto"/>
          </w:tcPr>
          <w:p w14:paraId="32BC52A5" w14:textId="77777777" w:rsidR="005C495B" w:rsidRPr="003E06EA" w:rsidRDefault="005C495B" w:rsidP="005C7E51">
            <w:pPr>
              <w:pStyle w:val="affff3"/>
            </w:pPr>
            <w:r w:rsidRPr="00071738">
              <w:t>2706243,16</w:t>
            </w:r>
          </w:p>
        </w:tc>
        <w:tc>
          <w:tcPr>
            <w:tcW w:w="1520" w:type="dxa"/>
            <w:shd w:val="clear" w:color="auto" w:fill="auto"/>
          </w:tcPr>
          <w:p w14:paraId="7DBB47F9" w14:textId="77777777" w:rsidR="005C495B" w:rsidRPr="003E06EA" w:rsidRDefault="005C495B" w:rsidP="005C7E51">
            <w:pPr>
              <w:pStyle w:val="affff3"/>
            </w:pPr>
            <w:r w:rsidRPr="00071738">
              <w:t>18,59</w:t>
            </w:r>
          </w:p>
        </w:tc>
        <w:tc>
          <w:tcPr>
            <w:tcW w:w="2477" w:type="dxa"/>
            <w:shd w:val="clear" w:color="auto" w:fill="auto"/>
          </w:tcPr>
          <w:p w14:paraId="14C518F7" w14:textId="77777777" w:rsidR="005C495B" w:rsidRPr="003E06EA" w:rsidRDefault="005C495B" w:rsidP="005C7E51">
            <w:pPr>
              <w:pStyle w:val="affff3"/>
            </w:pPr>
            <w:r w:rsidRPr="00071738">
              <w:t>160°49'50"</w:t>
            </w:r>
          </w:p>
        </w:tc>
      </w:tr>
      <w:tr w:rsidR="005C495B" w:rsidRPr="003E06EA" w14:paraId="34050831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8360560" w14:textId="77777777" w:rsidR="005C495B" w:rsidRPr="003E06EA" w:rsidRDefault="005C495B" w:rsidP="005C7E51">
            <w:pPr>
              <w:pStyle w:val="affff3"/>
            </w:pPr>
            <w:r w:rsidRPr="00071738">
              <w:t>4</w:t>
            </w:r>
          </w:p>
        </w:tc>
        <w:tc>
          <w:tcPr>
            <w:tcW w:w="2180" w:type="dxa"/>
            <w:shd w:val="clear" w:color="auto" w:fill="auto"/>
          </w:tcPr>
          <w:p w14:paraId="6B78F07D" w14:textId="77777777" w:rsidR="005C495B" w:rsidRPr="003E06EA" w:rsidRDefault="005C495B" w:rsidP="005C7E51">
            <w:pPr>
              <w:pStyle w:val="affff3"/>
            </w:pPr>
            <w:r w:rsidRPr="00071738">
              <w:t>861069,40</w:t>
            </w:r>
          </w:p>
        </w:tc>
        <w:tc>
          <w:tcPr>
            <w:tcW w:w="2180" w:type="dxa"/>
            <w:shd w:val="clear" w:color="auto" w:fill="auto"/>
          </w:tcPr>
          <w:p w14:paraId="19AEE998" w14:textId="77777777" w:rsidR="005C495B" w:rsidRPr="003E06EA" w:rsidRDefault="005C495B" w:rsidP="005C7E51">
            <w:pPr>
              <w:pStyle w:val="affff3"/>
            </w:pPr>
            <w:r w:rsidRPr="00071738">
              <w:t>2706247,00</w:t>
            </w:r>
          </w:p>
        </w:tc>
        <w:tc>
          <w:tcPr>
            <w:tcW w:w="1520" w:type="dxa"/>
            <w:shd w:val="clear" w:color="auto" w:fill="auto"/>
          </w:tcPr>
          <w:p w14:paraId="66441B32" w14:textId="77777777" w:rsidR="005C495B" w:rsidRPr="003E06EA" w:rsidRDefault="005C495B" w:rsidP="005C7E51">
            <w:pPr>
              <w:pStyle w:val="affff3"/>
            </w:pPr>
            <w:r w:rsidRPr="00071738">
              <w:t>4,24</w:t>
            </w:r>
          </w:p>
        </w:tc>
        <w:tc>
          <w:tcPr>
            <w:tcW w:w="2477" w:type="dxa"/>
            <w:shd w:val="clear" w:color="auto" w:fill="auto"/>
          </w:tcPr>
          <w:p w14:paraId="5DD44918" w14:textId="77777777" w:rsidR="005C495B" w:rsidRPr="003E06EA" w:rsidRDefault="005C495B" w:rsidP="005C7E51">
            <w:pPr>
              <w:pStyle w:val="affff3"/>
            </w:pPr>
            <w:r w:rsidRPr="00071738">
              <w:t>64°53'54"</w:t>
            </w:r>
          </w:p>
        </w:tc>
      </w:tr>
      <w:tr w:rsidR="005C495B" w:rsidRPr="003E06EA" w14:paraId="7349DB6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0181DE9" w14:textId="77777777" w:rsidR="005C495B" w:rsidRPr="003E06EA" w:rsidRDefault="005C495B" w:rsidP="005C7E51">
            <w:pPr>
              <w:pStyle w:val="affff3"/>
            </w:pPr>
            <w:r w:rsidRPr="00071738">
              <w:t>5</w:t>
            </w:r>
          </w:p>
        </w:tc>
        <w:tc>
          <w:tcPr>
            <w:tcW w:w="2180" w:type="dxa"/>
            <w:shd w:val="clear" w:color="auto" w:fill="auto"/>
          </w:tcPr>
          <w:p w14:paraId="784052E0" w14:textId="77777777" w:rsidR="005C495B" w:rsidRPr="003E06EA" w:rsidRDefault="005C495B" w:rsidP="005C7E51">
            <w:pPr>
              <w:pStyle w:val="affff3"/>
            </w:pPr>
            <w:r w:rsidRPr="00071738">
              <w:t>861063,17</w:t>
            </w:r>
          </w:p>
        </w:tc>
        <w:tc>
          <w:tcPr>
            <w:tcW w:w="2180" w:type="dxa"/>
            <w:shd w:val="clear" w:color="auto" w:fill="auto"/>
          </w:tcPr>
          <w:p w14:paraId="56B85668" w14:textId="77777777" w:rsidR="005C495B" w:rsidRPr="003E06EA" w:rsidRDefault="005C495B" w:rsidP="005C7E51">
            <w:pPr>
              <w:pStyle w:val="affff3"/>
            </w:pPr>
            <w:r w:rsidRPr="00071738">
              <w:t>2706248,71</w:t>
            </w:r>
          </w:p>
        </w:tc>
        <w:tc>
          <w:tcPr>
            <w:tcW w:w="1520" w:type="dxa"/>
            <w:shd w:val="clear" w:color="auto" w:fill="auto"/>
          </w:tcPr>
          <w:p w14:paraId="78D7B782" w14:textId="77777777" w:rsidR="005C495B" w:rsidRPr="003E06EA" w:rsidRDefault="005C495B" w:rsidP="005C7E51">
            <w:pPr>
              <w:pStyle w:val="affff3"/>
            </w:pPr>
            <w:r w:rsidRPr="00071738">
              <w:t>6,46</w:t>
            </w:r>
          </w:p>
        </w:tc>
        <w:tc>
          <w:tcPr>
            <w:tcW w:w="2477" w:type="dxa"/>
            <w:shd w:val="clear" w:color="auto" w:fill="auto"/>
          </w:tcPr>
          <w:p w14:paraId="06A7ED5E" w14:textId="77777777" w:rsidR="005C495B" w:rsidRPr="003E06EA" w:rsidRDefault="005C495B" w:rsidP="005C7E51">
            <w:pPr>
              <w:pStyle w:val="affff3"/>
            </w:pPr>
            <w:r w:rsidRPr="00071738">
              <w:t>164°39'06"</w:t>
            </w:r>
          </w:p>
        </w:tc>
      </w:tr>
      <w:tr w:rsidR="005C495B" w:rsidRPr="003E06EA" w14:paraId="1C121A1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373F236" w14:textId="77777777" w:rsidR="005C495B" w:rsidRPr="003E06EA" w:rsidRDefault="005C495B" w:rsidP="005C7E51">
            <w:pPr>
              <w:pStyle w:val="affff3"/>
            </w:pPr>
            <w:r w:rsidRPr="00071738">
              <w:t>6</w:t>
            </w:r>
          </w:p>
        </w:tc>
        <w:tc>
          <w:tcPr>
            <w:tcW w:w="2180" w:type="dxa"/>
            <w:shd w:val="clear" w:color="auto" w:fill="auto"/>
          </w:tcPr>
          <w:p w14:paraId="421FE725" w14:textId="77777777" w:rsidR="005C495B" w:rsidRPr="003E06EA" w:rsidRDefault="005C495B" w:rsidP="005C7E51">
            <w:pPr>
              <w:pStyle w:val="affff3"/>
            </w:pPr>
            <w:r w:rsidRPr="00071738">
              <w:t>861025,28</w:t>
            </w:r>
          </w:p>
        </w:tc>
        <w:tc>
          <w:tcPr>
            <w:tcW w:w="2180" w:type="dxa"/>
            <w:shd w:val="clear" w:color="auto" w:fill="auto"/>
          </w:tcPr>
          <w:p w14:paraId="5CF35513" w14:textId="77777777" w:rsidR="005C495B" w:rsidRPr="003E06EA" w:rsidRDefault="005C495B" w:rsidP="005C7E51">
            <w:pPr>
              <w:pStyle w:val="affff3"/>
            </w:pPr>
            <w:r w:rsidRPr="00071738">
              <w:t>2706258,58</w:t>
            </w:r>
          </w:p>
        </w:tc>
        <w:tc>
          <w:tcPr>
            <w:tcW w:w="1520" w:type="dxa"/>
            <w:shd w:val="clear" w:color="auto" w:fill="auto"/>
          </w:tcPr>
          <w:p w14:paraId="7E13A38C" w14:textId="77777777" w:rsidR="005C495B" w:rsidRPr="003E06EA" w:rsidRDefault="005C495B" w:rsidP="005C7E51">
            <w:pPr>
              <w:pStyle w:val="affff3"/>
            </w:pPr>
            <w:r w:rsidRPr="00071738">
              <w:t>39,15</w:t>
            </w:r>
          </w:p>
        </w:tc>
        <w:tc>
          <w:tcPr>
            <w:tcW w:w="2477" w:type="dxa"/>
            <w:shd w:val="clear" w:color="auto" w:fill="auto"/>
          </w:tcPr>
          <w:p w14:paraId="52763668" w14:textId="77777777" w:rsidR="005C495B" w:rsidRPr="003E06EA" w:rsidRDefault="005C495B" w:rsidP="005C7E51">
            <w:pPr>
              <w:pStyle w:val="affff3"/>
            </w:pPr>
            <w:r w:rsidRPr="00071738">
              <w:t>165°23'58"</w:t>
            </w:r>
          </w:p>
        </w:tc>
      </w:tr>
      <w:tr w:rsidR="005C495B" w:rsidRPr="003E06EA" w14:paraId="1D49E08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D7E88F6" w14:textId="77777777" w:rsidR="005C495B" w:rsidRPr="003E06EA" w:rsidRDefault="005C495B" w:rsidP="005C7E51">
            <w:pPr>
              <w:pStyle w:val="affff3"/>
            </w:pPr>
            <w:r w:rsidRPr="00071738">
              <w:t>7</w:t>
            </w:r>
          </w:p>
        </w:tc>
        <w:tc>
          <w:tcPr>
            <w:tcW w:w="2180" w:type="dxa"/>
            <w:shd w:val="clear" w:color="auto" w:fill="auto"/>
          </w:tcPr>
          <w:p w14:paraId="7A594B8F" w14:textId="77777777" w:rsidR="005C495B" w:rsidRPr="003E06EA" w:rsidRDefault="005C495B" w:rsidP="005C7E51">
            <w:pPr>
              <w:pStyle w:val="affff3"/>
            </w:pPr>
            <w:r w:rsidRPr="00071738">
              <w:t>861019,50</w:t>
            </w:r>
          </w:p>
        </w:tc>
        <w:tc>
          <w:tcPr>
            <w:tcW w:w="2180" w:type="dxa"/>
            <w:shd w:val="clear" w:color="auto" w:fill="auto"/>
          </w:tcPr>
          <w:p w14:paraId="4EB4B970" w14:textId="77777777" w:rsidR="005C495B" w:rsidRPr="003E06EA" w:rsidRDefault="005C495B" w:rsidP="005C7E51">
            <w:pPr>
              <w:pStyle w:val="affff3"/>
            </w:pPr>
            <w:r w:rsidRPr="00071738">
              <w:t>2706256,98</w:t>
            </w:r>
          </w:p>
        </w:tc>
        <w:tc>
          <w:tcPr>
            <w:tcW w:w="1520" w:type="dxa"/>
            <w:shd w:val="clear" w:color="auto" w:fill="auto"/>
          </w:tcPr>
          <w:p w14:paraId="063AEDB6" w14:textId="77777777" w:rsidR="005C495B" w:rsidRPr="003E06EA" w:rsidRDefault="005C495B" w:rsidP="005C7E51">
            <w:pPr>
              <w:pStyle w:val="affff3"/>
            </w:pPr>
            <w:r w:rsidRPr="00071738">
              <w:t>6,00</w:t>
            </w:r>
          </w:p>
        </w:tc>
        <w:tc>
          <w:tcPr>
            <w:tcW w:w="2477" w:type="dxa"/>
            <w:shd w:val="clear" w:color="auto" w:fill="auto"/>
          </w:tcPr>
          <w:p w14:paraId="1DBE0170" w14:textId="77777777" w:rsidR="005C495B" w:rsidRPr="003E06EA" w:rsidRDefault="005C495B" w:rsidP="005C7E51">
            <w:pPr>
              <w:pStyle w:val="affff3"/>
            </w:pPr>
            <w:r w:rsidRPr="00071738">
              <w:t>195°28'23"</w:t>
            </w:r>
          </w:p>
        </w:tc>
      </w:tr>
      <w:tr w:rsidR="005C495B" w:rsidRPr="003E06EA" w14:paraId="713EEC7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36A542" w14:textId="77777777" w:rsidR="005C495B" w:rsidRPr="003E06EA" w:rsidRDefault="005C495B" w:rsidP="005C7E51">
            <w:pPr>
              <w:pStyle w:val="affff3"/>
            </w:pPr>
            <w:r w:rsidRPr="00071738">
              <w:t>8</w:t>
            </w:r>
          </w:p>
        </w:tc>
        <w:tc>
          <w:tcPr>
            <w:tcW w:w="2180" w:type="dxa"/>
            <w:shd w:val="clear" w:color="auto" w:fill="auto"/>
          </w:tcPr>
          <w:p w14:paraId="696E9A22" w14:textId="77777777" w:rsidR="005C495B" w:rsidRPr="003E06EA" w:rsidRDefault="005C495B" w:rsidP="005C7E51">
            <w:pPr>
              <w:pStyle w:val="affff3"/>
            </w:pPr>
            <w:r w:rsidRPr="00071738">
              <w:t>860996,40</w:t>
            </w:r>
          </w:p>
        </w:tc>
        <w:tc>
          <w:tcPr>
            <w:tcW w:w="2180" w:type="dxa"/>
            <w:shd w:val="clear" w:color="auto" w:fill="auto"/>
          </w:tcPr>
          <w:p w14:paraId="531BFD4A" w14:textId="77777777" w:rsidR="005C495B" w:rsidRPr="003E06EA" w:rsidRDefault="005C495B" w:rsidP="005C7E51">
            <w:pPr>
              <w:pStyle w:val="affff3"/>
            </w:pPr>
            <w:r w:rsidRPr="00071738">
              <w:t>2706219,55</w:t>
            </w:r>
          </w:p>
        </w:tc>
        <w:tc>
          <w:tcPr>
            <w:tcW w:w="1520" w:type="dxa"/>
            <w:shd w:val="clear" w:color="auto" w:fill="auto"/>
          </w:tcPr>
          <w:p w14:paraId="73D0F225" w14:textId="77777777" w:rsidR="005C495B" w:rsidRPr="003E06EA" w:rsidRDefault="005C495B" w:rsidP="005C7E51">
            <w:pPr>
              <w:pStyle w:val="affff3"/>
            </w:pPr>
            <w:r w:rsidRPr="00071738">
              <w:t>43,98</w:t>
            </w:r>
          </w:p>
        </w:tc>
        <w:tc>
          <w:tcPr>
            <w:tcW w:w="2477" w:type="dxa"/>
            <w:shd w:val="clear" w:color="auto" w:fill="auto"/>
          </w:tcPr>
          <w:p w14:paraId="31E675B8" w14:textId="77777777" w:rsidR="005C495B" w:rsidRPr="003E06EA" w:rsidRDefault="005C495B" w:rsidP="005C7E51">
            <w:pPr>
              <w:pStyle w:val="affff3"/>
            </w:pPr>
            <w:r w:rsidRPr="00071738">
              <w:t>238°19'09"</w:t>
            </w:r>
          </w:p>
        </w:tc>
      </w:tr>
      <w:tr w:rsidR="005C495B" w:rsidRPr="003E06EA" w14:paraId="27F71A9B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6032651" w14:textId="77777777" w:rsidR="005C495B" w:rsidRPr="003E06EA" w:rsidRDefault="005C495B" w:rsidP="005C7E51">
            <w:pPr>
              <w:pStyle w:val="affff3"/>
            </w:pPr>
            <w:r w:rsidRPr="00071738">
              <w:t>9</w:t>
            </w:r>
          </w:p>
        </w:tc>
        <w:tc>
          <w:tcPr>
            <w:tcW w:w="2180" w:type="dxa"/>
            <w:shd w:val="clear" w:color="auto" w:fill="auto"/>
          </w:tcPr>
          <w:p w14:paraId="11E1C02E" w14:textId="77777777" w:rsidR="005C495B" w:rsidRPr="003E06EA" w:rsidRDefault="005C495B" w:rsidP="005C7E51">
            <w:pPr>
              <w:pStyle w:val="affff3"/>
            </w:pPr>
            <w:r w:rsidRPr="00071738">
              <w:t>861004,05</w:t>
            </w:r>
          </w:p>
        </w:tc>
        <w:tc>
          <w:tcPr>
            <w:tcW w:w="2180" w:type="dxa"/>
            <w:shd w:val="clear" w:color="auto" w:fill="auto"/>
          </w:tcPr>
          <w:p w14:paraId="1C965485" w14:textId="77777777" w:rsidR="005C495B" w:rsidRPr="003E06EA" w:rsidRDefault="005C495B" w:rsidP="005C7E51">
            <w:pPr>
              <w:pStyle w:val="affff3"/>
            </w:pPr>
            <w:r w:rsidRPr="00071738">
              <w:t>2706212,76</w:t>
            </w:r>
          </w:p>
        </w:tc>
        <w:tc>
          <w:tcPr>
            <w:tcW w:w="1520" w:type="dxa"/>
            <w:shd w:val="clear" w:color="auto" w:fill="auto"/>
          </w:tcPr>
          <w:p w14:paraId="4E352172" w14:textId="77777777" w:rsidR="005C495B" w:rsidRPr="003E06EA" w:rsidRDefault="005C495B" w:rsidP="005C7E51">
            <w:pPr>
              <w:pStyle w:val="affff3"/>
            </w:pPr>
            <w:r w:rsidRPr="00071738">
              <w:t>10,23</w:t>
            </w:r>
          </w:p>
        </w:tc>
        <w:tc>
          <w:tcPr>
            <w:tcW w:w="2477" w:type="dxa"/>
            <w:shd w:val="clear" w:color="auto" w:fill="auto"/>
          </w:tcPr>
          <w:p w14:paraId="6750F5EB" w14:textId="77777777" w:rsidR="005C495B" w:rsidRPr="003E06EA" w:rsidRDefault="005C495B" w:rsidP="005C7E51">
            <w:pPr>
              <w:pStyle w:val="affff3"/>
            </w:pPr>
            <w:r w:rsidRPr="00071738">
              <w:t>318°24'30"</w:t>
            </w:r>
          </w:p>
        </w:tc>
      </w:tr>
      <w:tr w:rsidR="005C495B" w:rsidRPr="003E06EA" w14:paraId="2C54391E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DC464CE" w14:textId="77777777" w:rsidR="005C495B" w:rsidRPr="003E06EA" w:rsidRDefault="005C495B" w:rsidP="005C7E51">
            <w:pPr>
              <w:pStyle w:val="affff3"/>
            </w:pPr>
            <w:r w:rsidRPr="00071738">
              <w:t>10</w:t>
            </w:r>
          </w:p>
        </w:tc>
        <w:tc>
          <w:tcPr>
            <w:tcW w:w="2180" w:type="dxa"/>
            <w:shd w:val="clear" w:color="auto" w:fill="auto"/>
          </w:tcPr>
          <w:p w14:paraId="025C0B08" w14:textId="77777777" w:rsidR="005C495B" w:rsidRPr="003E06EA" w:rsidRDefault="005C495B" w:rsidP="005C7E51">
            <w:pPr>
              <w:pStyle w:val="affff3"/>
            </w:pPr>
            <w:r w:rsidRPr="00071738">
              <w:t>861052,09</w:t>
            </w:r>
          </w:p>
        </w:tc>
        <w:tc>
          <w:tcPr>
            <w:tcW w:w="2180" w:type="dxa"/>
            <w:shd w:val="clear" w:color="auto" w:fill="auto"/>
          </w:tcPr>
          <w:p w14:paraId="201FDD5E" w14:textId="77777777" w:rsidR="005C495B" w:rsidRPr="003E06EA" w:rsidRDefault="005C495B" w:rsidP="005C7E51">
            <w:pPr>
              <w:pStyle w:val="affff3"/>
            </w:pPr>
            <w:r w:rsidRPr="00071738">
              <w:t>2706210,05</w:t>
            </w:r>
          </w:p>
        </w:tc>
        <w:tc>
          <w:tcPr>
            <w:tcW w:w="1520" w:type="dxa"/>
            <w:shd w:val="clear" w:color="auto" w:fill="auto"/>
          </w:tcPr>
          <w:p w14:paraId="017C201E" w14:textId="77777777" w:rsidR="005C495B" w:rsidRPr="003E06EA" w:rsidRDefault="005C495B" w:rsidP="005C7E51">
            <w:pPr>
              <w:pStyle w:val="affff3"/>
            </w:pPr>
            <w:r w:rsidRPr="00071738">
              <w:t>48,12</w:t>
            </w:r>
          </w:p>
        </w:tc>
        <w:tc>
          <w:tcPr>
            <w:tcW w:w="2477" w:type="dxa"/>
            <w:shd w:val="clear" w:color="auto" w:fill="auto"/>
          </w:tcPr>
          <w:p w14:paraId="11E8D586" w14:textId="77777777" w:rsidR="005C495B" w:rsidRPr="003E06EA" w:rsidRDefault="005C495B" w:rsidP="005C7E51">
            <w:pPr>
              <w:pStyle w:val="affff3"/>
            </w:pPr>
            <w:r w:rsidRPr="00071738">
              <w:t>356°46'17"</w:t>
            </w:r>
          </w:p>
        </w:tc>
      </w:tr>
      <w:tr w:rsidR="005C495B" w:rsidRPr="003E06EA" w14:paraId="33326417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6200529" w14:textId="77777777" w:rsidR="005C495B" w:rsidRPr="003E06EA" w:rsidRDefault="005C495B" w:rsidP="005C7E51">
            <w:pPr>
              <w:pStyle w:val="affff3"/>
            </w:pPr>
            <w:r w:rsidRPr="00071738">
              <w:t>11</w:t>
            </w:r>
          </w:p>
        </w:tc>
        <w:tc>
          <w:tcPr>
            <w:tcW w:w="2180" w:type="dxa"/>
            <w:shd w:val="clear" w:color="auto" w:fill="auto"/>
          </w:tcPr>
          <w:p w14:paraId="0572BC25" w14:textId="77777777" w:rsidR="005C495B" w:rsidRPr="003E06EA" w:rsidRDefault="005C495B" w:rsidP="005C7E51">
            <w:pPr>
              <w:pStyle w:val="affff3"/>
            </w:pPr>
            <w:r w:rsidRPr="00071738">
              <w:t>861052,47</w:t>
            </w:r>
          </w:p>
        </w:tc>
        <w:tc>
          <w:tcPr>
            <w:tcW w:w="2180" w:type="dxa"/>
            <w:shd w:val="clear" w:color="auto" w:fill="auto"/>
          </w:tcPr>
          <w:p w14:paraId="1DA882C1" w14:textId="77777777" w:rsidR="005C495B" w:rsidRPr="003E06EA" w:rsidRDefault="005C495B" w:rsidP="005C7E51">
            <w:pPr>
              <w:pStyle w:val="affff3"/>
            </w:pPr>
            <w:r w:rsidRPr="00071738">
              <w:t>2706210,87</w:t>
            </w:r>
          </w:p>
        </w:tc>
        <w:tc>
          <w:tcPr>
            <w:tcW w:w="1520" w:type="dxa"/>
            <w:shd w:val="clear" w:color="auto" w:fill="auto"/>
          </w:tcPr>
          <w:p w14:paraId="64ACD923" w14:textId="77777777" w:rsidR="005C495B" w:rsidRPr="003E06EA" w:rsidRDefault="005C495B" w:rsidP="005C7E51">
            <w:pPr>
              <w:pStyle w:val="affff3"/>
            </w:pPr>
            <w:r w:rsidRPr="00071738">
              <w:t>0,90</w:t>
            </w:r>
          </w:p>
        </w:tc>
        <w:tc>
          <w:tcPr>
            <w:tcW w:w="2477" w:type="dxa"/>
            <w:shd w:val="clear" w:color="auto" w:fill="auto"/>
          </w:tcPr>
          <w:p w14:paraId="5613084D" w14:textId="77777777" w:rsidR="005C495B" w:rsidRPr="003E06EA" w:rsidRDefault="005C495B" w:rsidP="005C7E51">
            <w:pPr>
              <w:pStyle w:val="affff3"/>
            </w:pPr>
            <w:r w:rsidRPr="00071738">
              <w:t>64°53'54"</w:t>
            </w:r>
          </w:p>
        </w:tc>
      </w:tr>
      <w:tr w:rsidR="005C495B" w:rsidRPr="003E06EA" w14:paraId="72A8A1C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2F369256" w14:textId="77777777" w:rsidR="005C495B" w:rsidRPr="003E06EA" w:rsidRDefault="005C495B" w:rsidP="005C7E51">
            <w:pPr>
              <w:pStyle w:val="affff3"/>
            </w:pPr>
            <w:r w:rsidRPr="00071738">
              <w:t>1</w:t>
            </w:r>
          </w:p>
        </w:tc>
        <w:tc>
          <w:tcPr>
            <w:tcW w:w="2180" w:type="dxa"/>
            <w:shd w:val="clear" w:color="auto" w:fill="auto"/>
          </w:tcPr>
          <w:p w14:paraId="5B98A7C3" w14:textId="77777777" w:rsidR="005C495B" w:rsidRPr="003E06EA" w:rsidRDefault="005C495B" w:rsidP="005C7E51">
            <w:pPr>
              <w:pStyle w:val="affff3"/>
            </w:pPr>
            <w:r w:rsidRPr="00071738">
              <w:t>861073,39</w:t>
            </w:r>
          </w:p>
        </w:tc>
        <w:tc>
          <w:tcPr>
            <w:tcW w:w="2180" w:type="dxa"/>
            <w:shd w:val="clear" w:color="auto" w:fill="auto"/>
          </w:tcPr>
          <w:p w14:paraId="0A68B85D" w14:textId="77777777" w:rsidR="005C495B" w:rsidRPr="003E06EA" w:rsidRDefault="005C495B" w:rsidP="005C7E51">
            <w:pPr>
              <w:pStyle w:val="affff3"/>
            </w:pPr>
            <w:r w:rsidRPr="00071738">
              <w:t>2706203,34</w:t>
            </w:r>
          </w:p>
        </w:tc>
        <w:tc>
          <w:tcPr>
            <w:tcW w:w="1520" w:type="dxa"/>
            <w:shd w:val="clear" w:color="auto" w:fill="auto"/>
          </w:tcPr>
          <w:p w14:paraId="6E757710" w14:textId="77777777" w:rsidR="005C495B" w:rsidRPr="003E06EA" w:rsidRDefault="005C495B" w:rsidP="005C7E51">
            <w:pPr>
              <w:pStyle w:val="affff3"/>
            </w:pPr>
            <w:r w:rsidRPr="00071738">
              <w:t>22,23</w:t>
            </w:r>
          </w:p>
        </w:tc>
        <w:tc>
          <w:tcPr>
            <w:tcW w:w="2477" w:type="dxa"/>
            <w:shd w:val="clear" w:color="auto" w:fill="auto"/>
          </w:tcPr>
          <w:p w14:paraId="2B659241" w14:textId="77777777" w:rsidR="005C495B" w:rsidRPr="003E06EA" w:rsidRDefault="005C495B" w:rsidP="005C7E51">
            <w:pPr>
              <w:pStyle w:val="affff3"/>
            </w:pPr>
            <w:r w:rsidRPr="00071738">
              <w:t>340°12'13"</w:t>
            </w:r>
          </w:p>
        </w:tc>
      </w:tr>
      <w:tr w:rsidR="005C495B" w:rsidRPr="003E06EA" w14:paraId="4E139CAA" w14:textId="77777777" w:rsidTr="005C7E51">
        <w:trPr>
          <w:trHeight w:val="20"/>
        </w:trPr>
        <w:tc>
          <w:tcPr>
            <w:tcW w:w="9923" w:type="dxa"/>
            <w:gridSpan w:val="5"/>
            <w:shd w:val="clear" w:color="auto" w:fill="auto"/>
          </w:tcPr>
          <w:p w14:paraId="4A52304B" w14:textId="77777777" w:rsidR="005C495B" w:rsidRPr="003E06EA" w:rsidRDefault="005C495B" w:rsidP="005C7E51">
            <w:pPr>
              <w:pStyle w:val="affff3"/>
            </w:pPr>
            <w:r w:rsidRPr="003E06EA">
              <w:t>Планировочный элемент № 14</w:t>
            </w:r>
          </w:p>
        </w:tc>
      </w:tr>
      <w:tr w:rsidR="005C495B" w:rsidRPr="003E06EA" w14:paraId="574345E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616E036B" w14:textId="77777777" w:rsidR="005C495B" w:rsidRPr="003E06EA" w:rsidRDefault="005C495B" w:rsidP="005C7E51">
            <w:pPr>
              <w:pStyle w:val="affff3"/>
            </w:pPr>
            <w:r w:rsidRPr="005B5AC6">
              <w:t>1</w:t>
            </w:r>
          </w:p>
        </w:tc>
        <w:tc>
          <w:tcPr>
            <w:tcW w:w="2180" w:type="dxa"/>
            <w:shd w:val="clear" w:color="auto" w:fill="auto"/>
          </w:tcPr>
          <w:p w14:paraId="5485FBA8" w14:textId="77777777" w:rsidR="005C495B" w:rsidRPr="003E06EA" w:rsidRDefault="005C495B" w:rsidP="005C7E51">
            <w:pPr>
              <w:pStyle w:val="affff3"/>
            </w:pPr>
            <w:r w:rsidRPr="005B5AC6">
              <w:t>860744,68</w:t>
            </w:r>
          </w:p>
        </w:tc>
        <w:tc>
          <w:tcPr>
            <w:tcW w:w="2180" w:type="dxa"/>
            <w:shd w:val="clear" w:color="auto" w:fill="auto"/>
          </w:tcPr>
          <w:p w14:paraId="3314496D" w14:textId="77777777" w:rsidR="005C495B" w:rsidRPr="003E06EA" w:rsidRDefault="005C495B" w:rsidP="005C7E51">
            <w:pPr>
              <w:pStyle w:val="affff3"/>
            </w:pPr>
            <w:r w:rsidRPr="005B5AC6">
              <w:t>2705615,18</w:t>
            </w:r>
          </w:p>
        </w:tc>
        <w:tc>
          <w:tcPr>
            <w:tcW w:w="1520" w:type="dxa"/>
            <w:shd w:val="clear" w:color="auto" w:fill="auto"/>
          </w:tcPr>
          <w:p w14:paraId="2C51BBEE" w14:textId="77777777" w:rsidR="005C495B" w:rsidRPr="003E06EA" w:rsidRDefault="005C495B" w:rsidP="005C7E51">
            <w:pPr>
              <w:pStyle w:val="affff3"/>
            </w:pPr>
          </w:p>
        </w:tc>
        <w:tc>
          <w:tcPr>
            <w:tcW w:w="2477" w:type="dxa"/>
            <w:shd w:val="clear" w:color="auto" w:fill="auto"/>
          </w:tcPr>
          <w:p w14:paraId="56A3716D" w14:textId="77777777" w:rsidR="005C495B" w:rsidRPr="003E06EA" w:rsidRDefault="005C495B" w:rsidP="005C7E51">
            <w:pPr>
              <w:pStyle w:val="affff3"/>
            </w:pPr>
          </w:p>
        </w:tc>
      </w:tr>
      <w:tr w:rsidR="005C495B" w:rsidRPr="003E06EA" w14:paraId="0CE582A6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ADC9610" w14:textId="77777777" w:rsidR="005C495B" w:rsidRPr="003E06EA" w:rsidRDefault="005C495B" w:rsidP="005C7E51">
            <w:pPr>
              <w:pStyle w:val="affff3"/>
            </w:pPr>
            <w:r w:rsidRPr="005B5AC6">
              <w:t>2</w:t>
            </w:r>
          </w:p>
        </w:tc>
        <w:tc>
          <w:tcPr>
            <w:tcW w:w="2180" w:type="dxa"/>
            <w:shd w:val="clear" w:color="auto" w:fill="auto"/>
          </w:tcPr>
          <w:p w14:paraId="0B75CF0A" w14:textId="77777777" w:rsidR="005C495B" w:rsidRPr="003E06EA" w:rsidRDefault="005C495B" w:rsidP="005C7E51">
            <w:pPr>
              <w:pStyle w:val="affff3"/>
            </w:pPr>
            <w:r w:rsidRPr="005B5AC6">
              <w:t>860730,39</w:t>
            </w:r>
          </w:p>
        </w:tc>
        <w:tc>
          <w:tcPr>
            <w:tcW w:w="2180" w:type="dxa"/>
            <w:shd w:val="clear" w:color="auto" w:fill="auto"/>
          </w:tcPr>
          <w:p w14:paraId="41946356" w14:textId="77777777" w:rsidR="005C495B" w:rsidRPr="003E06EA" w:rsidRDefault="005C495B" w:rsidP="005C7E51">
            <w:pPr>
              <w:pStyle w:val="affff3"/>
            </w:pPr>
            <w:r w:rsidRPr="005B5AC6">
              <w:t>2705683,57</w:t>
            </w:r>
          </w:p>
        </w:tc>
        <w:tc>
          <w:tcPr>
            <w:tcW w:w="1520" w:type="dxa"/>
            <w:shd w:val="clear" w:color="auto" w:fill="auto"/>
          </w:tcPr>
          <w:p w14:paraId="74B3B6A0" w14:textId="77777777" w:rsidR="005C495B" w:rsidRPr="003E06EA" w:rsidRDefault="005C495B" w:rsidP="005C7E51">
            <w:pPr>
              <w:pStyle w:val="affff3"/>
            </w:pPr>
            <w:r w:rsidRPr="005B5AC6">
              <w:t>69,87</w:t>
            </w:r>
          </w:p>
        </w:tc>
        <w:tc>
          <w:tcPr>
            <w:tcW w:w="2477" w:type="dxa"/>
            <w:shd w:val="clear" w:color="auto" w:fill="auto"/>
          </w:tcPr>
          <w:p w14:paraId="2D7216E8" w14:textId="77777777" w:rsidR="005C495B" w:rsidRPr="003E06EA" w:rsidRDefault="005C495B" w:rsidP="005C7E51">
            <w:pPr>
              <w:pStyle w:val="affff3"/>
            </w:pPr>
            <w:r w:rsidRPr="005B5AC6">
              <w:t>101°48'05"</w:t>
            </w:r>
          </w:p>
        </w:tc>
      </w:tr>
      <w:tr w:rsidR="005C495B" w:rsidRPr="003E06EA" w14:paraId="55A442C2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5BD1CEE7" w14:textId="77777777" w:rsidR="005C495B" w:rsidRPr="003E06EA" w:rsidRDefault="005C495B" w:rsidP="005C7E51">
            <w:pPr>
              <w:pStyle w:val="affff3"/>
            </w:pPr>
            <w:r w:rsidRPr="005B5AC6">
              <w:t>3</w:t>
            </w:r>
          </w:p>
        </w:tc>
        <w:tc>
          <w:tcPr>
            <w:tcW w:w="2180" w:type="dxa"/>
            <w:shd w:val="clear" w:color="auto" w:fill="auto"/>
          </w:tcPr>
          <w:p w14:paraId="1AFB6164" w14:textId="77777777" w:rsidR="005C495B" w:rsidRPr="003E06EA" w:rsidRDefault="005C495B" w:rsidP="005C7E51">
            <w:pPr>
              <w:pStyle w:val="affff3"/>
            </w:pPr>
            <w:r w:rsidRPr="005B5AC6">
              <w:t>860727,83</w:t>
            </w:r>
          </w:p>
        </w:tc>
        <w:tc>
          <w:tcPr>
            <w:tcW w:w="2180" w:type="dxa"/>
            <w:shd w:val="clear" w:color="auto" w:fill="auto"/>
          </w:tcPr>
          <w:p w14:paraId="38D3FB44" w14:textId="77777777" w:rsidR="005C495B" w:rsidRPr="003E06EA" w:rsidRDefault="005C495B" w:rsidP="005C7E51">
            <w:pPr>
              <w:pStyle w:val="affff3"/>
            </w:pPr>
            <w:r w:rsidRPr="005B5AC6">
              <w:t>2705870,34</w:t>
            </w:r>
          </w:p>
        </w:tc>
        <w:tc>
          <w:tcPr>
            <w:tcW w:w="1520" w:type="dxa"/>
            <w:shd w:val="clear" w:color="auto" w:fill="auto"/>
          </w:tcPr>
          <w:p w14:paraId="375B338C" w14:textId="77777777" w:rsidR="005C495B" w:rsidRPr="003E06EA" w:rsidRDefault="005C495B" w:rsidP="005C7E51">
            <w:pPr>
              <w:pStyle w:val="affff3"/>
            </w:pPr>
            <w:r w:rsidRPr="005B5AC6">
              <w:t>186,79</w:t>
            </w:r>
          </w:p>
        </w:tc>
        <w:tc>
          <w:tcPr>
            <w:tcW w:w="2477" w:type="dxa"/>
            <w:shd w:val="clear" w:color="auto" w:fill="auto"/>
          </w:tcPr>
          <w:p w14:paraId="40D56584" w14:textId="77777777" w:rsidR="005C495B" w:rsidRPr="003E06EA" w:rsidRDefault="005C495B" w:rsidP="005C7E51">
            <w:pPr>
              <w:pStyle w:val="affff3"/>
            </w:pPr>
            <w:r w:rsidRPr="005B5AC6">
              <w:t>90°47'10"</w:t>
            </w:r>
          </w:p>
        </w:tc>
      </w:tr>
      <w:tr w:rsidR="005C495B" w:rsidRPr="003E06EA" w14:paraId="4CCF40C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9A1E319" w14:textId="77777777" w:rsidR="005C495B" w:rsidRPr="003E06EA" w:rsidRDefault="005C495B" w:rsidP="005C7E51">
            <w:pPr>
              <w:pStyle w:val="affff3"/>
            </w:pPr>
            <w:r w:rsidRPr="005B5AC6">
              <w:t>4</w:t>
            </w:r>
          </w:p>
        </w:tc>
        <w:tc>
          <w:tcPr>
            <w:tcW w:w="2180" w:type="dxa"/>
            <w:shd w:val="clear" w:color="auto" w:fill="auto"/>
          </w:tcPr>
          <w:p w14:paraId="7291E8A8" w14:textId="77777777" w:rsidR="005C495B" w:rsidRPr="003E06EA" w:rsidRDefault="005C495B" w:rsidP="005C7E51">
            <w:pPr>
              <w:pStyle w:val="affff3"/>
            </w:pPr>
            <w:r w:rsidRPr="005B5AC6">
              <w:t>860725,51</w:t>
            </w:r>
          </w:p>
        </w:tc>
        <w:tc>
          <w:tcPr>
            <w:tcW w:w="2180" w:type="dxa"/>
            <w:shd w:val="clear" w:color="auto" w:fill="auto"/>
          </w:tcPr>
          <w:p w14:paraId="6297662C" w14:textId="77777777" w:rsidR="005C495B" w:rsidRPr="003E06EA" w:rsidRDefault="005C495B" w:rsidP="005C7E51">
            <w:pPr>
              <w:pStyle w:val="affff3"/>
            </w:pPr>
            <w:r w:rsidRPr="005B5AC6">
              <w:t>2705958,45</w:t>
            </w:r>
          </w:p>
        </w:tc>
        <w:tc>
          <w:tcPr>
            <w:tcW w:w="1520" w:type="dxa"/>
            <w:shd w:val="clear" w:color="auto" w:fill="auto"/>
          </w:tcPr>
          <w:p w14:paraId="65378A9C" w14:textId="77777777" w:rsidR="005C495B" w:rsidRPr="003E06EA" w:rsidRDefault="005C495B" w:rsidP="005C7E51">
            <w:pPr>
              <w:pStyle w:val="affff3"/>
            </w:pPr>
            <w:r w:rsidRPr="005B5AC6">
              <w:t>88,14</w:t>
            </w:r>
          </w:p>
        </w:tc>
        <w:tc>
          <w:tcPr>
            <w:tcW w:w="2477" w:type="dxa"/>
            <w:shd w:val="clear" w:color="auto" w:fill="auto"/>
          </w:tcPr>
          <w:p w14:paraId="1ECD80B4" w14:textId="77777777" w:rsidR="005C495B" w:rsidRPr="003E06EA" w:rsidRDefault="005C495B" w:rsidP="005C7E51">
            <w:pPr>
              <w:pStyle w:val="affff3"/>
            </w:pPr>
            <w:r w:rsidRPr="005B5AC6">
              <w:t>91°30'27"</w:t>
            </w:r>
          </w:p>
        </w:tc>
      </w:tr>
      <w:tr w:rsidR="005C495B" w:rsidRPr="003E06EA" w14:paraId="77F55254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45F5AFEB" w14:textId="77777777" w:rsidR="005C495B" w:rsidRPr="003E06EA" w:rsidRDefault="005C495B" w:rsidP="005C7E51">
            <w:pPr>
              <w:pStyle w:val="affff3"/>
            </w:pPr>
            <w:r w:rsidRPr="005B5AC6">
              <w:t>5</w:t>
            </w:r>
          </w:p>
        </w:tc>
        <w:tc>
          <w:tcPr>
            <w:tcW w:w="2180" w:type="dxa"/>
            <w:shd w:val="clear" w:color="auto" w:fill="auto"/>
          </w:tcPr>
          <w:p w14:paraId="7D6AB417" w14:textId="77777777" w:rsidR="005C495B" w:rsidRPr="003E06EA" w:rsidRDefault="005C495B" w:rsidP="005C7E51">
            <w:pPr>
              <w:pStyle w:val="affff3"/>
            </w:pPr>
            <w:r w:rsidRPr="005B5AC6">
              <w:t>860760,66</w:t>
            </w:r>
          </w:p>
        </w:tc>
        <w:tc>
          <w:tcPr>
            <w:tcW w:w="2180" w:type="dxa"/>
            <w:shd w:val="clear" w:color="auto" w:fill="auto"/>
          </w:tcPr>
          <w:p w14:paraId="018BE1E0" w14:textId="77777777" w:rsidR="005C495B" w:rsidRPr="003E06EA" w:rsidRDefault="005C495B" w:rsidP="005C7E51">
            <w:pPr>
              <w:pStyle w:val="affff3"/>
            </w:pPr>
            <w:r w:rsidRPr="005B5AC6">
              <w:t>2706048,45</w:t>
            </w:r>
          </w:p>
        </w:tc>
        <w:tc>
          <w:tcPr>
            <w:tcW w:w="1520" w:type="dxa"/>
            <w:shd w:val="clear" w:color="auto" w:fill="auto"/>
          </w:tcPr>
          <w:p w14:paraId="6E650A3D" w14:textId="77777777" w:rsidR="005C495B" w:rsidRPr="003E06EA" w:rsidRDefault="005C495B" w:rsidP="005C7E51">
            <w:pPr>
              <w:pStyle w:val="affff3"/>
            </w:pPr>
            <w:r w:rsidRPr="005B5AC6">
              <w:t>96,62</w:t>
            </w:r>
          </w:p>
        </w:tc>
        <w:tc>
          <w:tcPr>
            <w:tcW w:w="2477" w:type="dxa"/>
            <w:shd w:val="clear" w:color="auto" w:fill="auto"/>
          </w:tcPr>
          <w:p w14:paraId="3546CB63" w14:textId="77777777" w:rsidR="005C495B" w:rsidRPr="003E06EA" w:rsidRDefault="005C495B" w:rsidP="005C7E51">
            <w:pPr>
              <w:pStyle w:val="affff3"/>
            </w:pPr>
            <w:r w:rsidRPr="005B5AC6">
              <w:t>68°39'59"</w:t>
            </w:r>
          </w:p>
        </w:tc>
      </w:tr>
      <w:tr w:rsidR="005C495B" w:rsidRPr="003E06EA" w14:paraId="604CC56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196457A8" w14:textId="77777777" w:rsidR="005C495B" w:rsidRPr="003E06EA" w:rsidRDefault="005C495B" w:rsidP="005C7E51">
            <w:pPr>
              <w:pStyle w:val="affff3"/>
            </w:pPr>
            <w:r w:rsidRPr="005B5AC6">
              <w:lastRenderedPageBreak/>
              <w:t>6</w:t>
            </w:r>
          </w:p>
        </w:tc>
        <w:tc>
          <w:tcPr>
            <w:tcW w:w="2180" w:type="dxa"/>
            <w:shd w:val="clear" w:color="auto" w:fill="auto"/>
          </w:tcPr>
          <w:p w14:paraId="39837451" w14:textId="77777777" w:rsidR="005C495B" w:rsidRPr="003E06EA" w:rsidRDefault="005C495B" w:rsidP="005C7E51">
            <w:pPr>
              <w:pStyle w:val="affff3"/>
            </w:pPr>
            <w:r w:rsidRPr="005B5AC6">
              <w:t>860748,94</w:t>
            </w:r>
          </w:p>
        </w:tc>
        <w:tc>
          <w:tcPr>
            <w:tcW w:w="2180" w:type="dxa"/>
            <w:shd w:val="clear" w:color="auto" w:fill="auto"/>
          </w:tcPr>
          <w:p w14:paraId="03120851" w14:textId="77777777" w:rsidR="005C495B" w:rsidRPr="003E06EA" w:rsidRDefault="005C495B" w:rsidP="005C7E51">
            <w:pPr>
              <w:pStyle w:val="affff3"/>
            </w:pPr>
            <w:r w:rsidRPr="005B5AC6">
              <w:t>2706058,78</w:t>
            </w:r>
          </w:p>
        </w:tc>
        <w:tc>
          <w:tcPr>
            <w:tcW w:w="1520" w:type="dxa"/>
            <w:shd w:val="clear" w:color="auto" w:fill="auto"/>
          </w:tcPr>
          <w:p w14:paraId="65D5CA70" w14:textId="77777777" w:rsidR="005C495B" w:rsidRPr="003E06EA" w:rsidRDefault="005C495B" w:rsidP="005C7E51">
            <w:pPr>
              <w:pStyle w:val="affff3"/>
            </w:pPr>
            <w:r w:rsidRPr="005B5AC6">
              <w:t>15,62</w:t>
            </w:r>
          </w:p>
        </w:tc>
        <w:tc>
          <w:tcPr>
            <w:tcW w:w="2477" w:type="dxa"/>
            <w:shd w:val="clear" w:color="auto" w:fill="auto"/>
          </w:tcPr>
          <w:p w14:paraId="55C421AD" w14:textId="77777777" w:rsidR="005C495B" w:rsidRPr="003E06EA" w:rsidRDefault="005C495B" w:rsidP="005C7E51">
            <w:pPr>
              <w:pStyle w:val="affff3"/>
            </w:pPr>
            <w:r w:rsidRPr="005B5AC6">
              <w:t>138°36'29"</w:t>
            </w:r>
          </w:p>
        </w:tc>
      </w:tr>
      <w:tr w:rsidR="005C495B" w:rsidRPr="003E06EA" w14:paraId="59E4D1E0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C3E25A2" w14:textId="77777777" w:rsidR="005C495B" w:rsidRPr="003E06EA" w:rsidRDefault="005C495B" w:rsidP="005C7E51">
            <w:pPr>
              <w:pStyle w:val="affff3"/>
            </w:pPr>
            <w:r w:rsidRPr="005B5AC6">
              <w:t>7</w:t>
            </w:r>
          </w:p>
        </w:tc>
        <w:tc>
          <w:tcPr>
            <w:tcW w:w="2180" w:type="dxa"/>
            <w:shd w:val="clear" w:color="auto" w:fill="auto"/>
          </w:tcPr>
          <w:p w14:paraId="7736A58B" w14:textId="77777777" w:rsidR="005C495B" w:rsidRPr="003E06EA" w:rsidRDefault="005C495B" w:rsidP="005C7E51">
            <w:pPr>
              <w:pStyle w:val="affff3"/>
            </w:pPr>
            <w:r w:rsidRPr="005B5AC6">
              <w:t>860703,82</w:t>
            </w:r>
          </w:p>
        </w:tc>
        <w:tc>
          <w:tcPr>
            <w:tcW w:w="2180" w:type="dxa"/>
            <w:shd w:val="clear" w:color="auto" w:fill="auto"/>
          </w:tcPr>
          <w:p w14:paraId="0679C2B5" w14:textId="77777777" w:rsidR="005C495B" w:rsidRPr="003E06EA" w:rsidRDefault="005C495B" w:rsidP="005C7E51">
            <w:pPr>
              <w:pStyle w:val="affff3"/>
            </w:pPr>
            <w:r w:rsidRPr="005B5AC6">
              <w:t>2706021,11</w:t>
            </w:r>
          </w:p>
        </w:tc>
        <w:tc>
          <w:tcPr>
            <w:tcW w:w="1520" w:type="dxa"/>
            <w:shd w:val="clear" w:color="auto" w:fill="auto"/>
          </w:tcPr>
          <w:p w14:paraId="082F3AF3" w14:textId="77777777" w:rsidR="005C495B" w:rsidRPr="003E06EA" w:rsidRDefault="005C495B" w:rsidP="005C7E51">
            <w:pPr>
              <w:pStyle w:val="affff3"/>
            </w:pPr>
            <w:r w:rsidRPr="005B5AC6">
              <w:t>58,78</w:t>
            </w:r>
          </w:p>
        </w:tc>
        <w:tc>
          <w:tcPr>
            <w:tcW w:w="2477" w:type="dxa"/>
            <w:shd w:val="clear" w:color="auto" w:fill="auto"/>
          </w:tcPr>
          <w:p w14:paraId="16F541AA" w14:textId="77777777" w:rsidR="005C495B" w:rsidRPr="003E06EA" w:rsidRDefault="005C495B" w:rsidP="005C7E51">
            <w:pPr>
              <w:pStyle w:val="affff3"/>
            </w:pPr>
            <w:r w:rsidRPr="005B5AC6">
              <w:t>219°51'47"</w:t>
            </w:r>
          </w:p>
        </w:tc>
      </w:tr>
      <w:tr w:rsidR="005C495B" w:rsidRPr="003E06EA" w14:paraId="42EC17DC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3A546447" w14:textId="77777777" w:rsidR="005C495B" w:rsidRPr="003E06EA" w:rsidRDefault="005C495B" w:rsidP="005C7E51">
            <w:pPr>
              <w:pStyle w:val="affff3"/>
            </w:pPr>
            <w:r w:rsidRPr="005B5AC6">
              <w:t>8</w:t>
            </w:r>
          </w:p>
        </w:tc>
        <w:tc>
          <w:tcPr>
            <w:tcW w:w="2180" w:type="dxa"/>
            <w:shd w:val="clear" w:color="auto" w:fill="auto"/>
          </w:tcPr>
          <w:p w14:paraId="5297D2D4" w14:textId="77777777" w:rsidR="005C495B" w:rsidRPr="003E06EA" w:rsidRDefault="005C495B" w:rsidP="005C7E51">
            <w:pPr>
              <w:pStyle w:val="affff3"/>
            </w:pPr>
            <w:r w:rsidRPr="005B5AC6">
              <w:t>860667,97</w:t>
            </w:r>
          </w:p>
        </w:tc>
        <w:tc>
          <w:tcPr>
            <w:tcW w:w="2180" w:type="dxa"/>
            <w:shd w:val="clear" w:color="auto" w:fill="auto"/>
          </w:tcPr>
          <w:p w14:paraId="25800375" w14:textId="77777777" w:rsidR="005C495B" w:rsidRPr="003E06EA" w:rsidRDefault="005C495B" w:rsidP="005C7E51">
            <w:pPr>
              <w:pStyle w:val="affff3"/>
            </w:pPr>
            <w:r w:rsidRPr="005B5AC6">
              <w:t>2705970,16</w:t>
            </w:r>
          </w:p>
        </w:tc>
        <w:tc>
          <w:tcPr>
            <w:tcW w:w="1520" w:type="dxa"/>
            <w:shd w:val="clear" w:color="auto" w:fill="auto"/>
          </w:tcPr>
          <w:p w14:paraId="3B115D52" w14:textId="77777777" w:rsidR="005C495B" w:rsidRPr="003E06EA" w:rsidRDefault="005C495B" w:rsidP="005C7E51">
            <w:pPr>
              <w:pStyle w:val="affff3"/>
            </w:pPr>
            <w:r w:rsidRPr="005B5AC6">
              <w:t>62,30</w:t>
            </w:r>
          </w:p>
        </w:tc>
        <w:tc>
          <w:tcPr>
            <w:tcW w:w="2477" w:type="dxa"/>
            <w:shd w:val="clear" w:color="auto" w:fill="auto"/>
          </w:tcPr>
          <w:p w14:paraId="2435E703" w14:textId="77777777" w:rsidR="005C495B" w:rsidRPr="003E06EA" w:rsidRDefault="005C495B" w:rsidP="005C7E51">
            <w:pPr>
              <w:pStyle w:val="affff3"/>
            </w:pPr>
            <w:r w:rsidRPr="005B5AC6">
              <w:t>234°51'57"</w:t>
            </w:r>
          </w:p>
        </w:tc>
      </w:tr>
      <w:tr w:rsidR="005C495B" w:rsidRPr="003E06EA" w14:paraId="1596ECA9" w14:textId="77777777" w:rsidTr="005C7E51">
        <w:trPr>
          <w:trHeight w:val="20"/>
        </w:trPr>
        <w:tc>
          <w:tcPr>
            <w:tcW w:w="1566" w:type="dxa"/>
            <w:shd w:val="clear" w:color="auto" w:fill="auto"/>
          </w:tcPr>
          <w:p w14:paraId="765C2E7B" w14:textId="77777777" w:rsidR="005C495B" w:rsidRPr="003E06EA" w:rsidRDefault="005C495B" w:rsidP="005C7E51">
            <w:pPr>
              <w:pStyle w:val="affff3"/>
            </w:pPr>
            <w:r w:rsidRPr="005B5AC6">
              <w:t>9</w:t>
            </w:r>
          </w:p>
        </w:tc>
        <w:tc>
          <w:tcPr>
            <w:tcW w:w="2180" w:type="dxa"/>
            <w:shd w:val="clear" w:color="auto" w:fill="auto"/>
          </w:tcPr>
          <w:p w14:paraId="49702389" w14:textId="77777777" w:rsidR="005C495B" w:rsidRPr="003E06EA" w:rsidRDefault="005C495B" w:rsidP="005C7E51">
            <w:pPr>
              <w:pStyle w:val="affff3"/>
            </w:pPr>
            <w:r w:rsidRPr="005B5AC6">
              <w:t>860514,33</w:t>
            </w:r>
          </w:p>
        </w:tc>
        <w:tc>
          <w:tcPr>
            <w:tcW w:w="2180" w:type="dxa"/>
            <w:shd w:val="clear" w:color="auto" w:fill="auto"/>
          </w:tcPr>
          <w:p w14:paraId="6E102C89" w14:textId="77777777" w:rsidR="005C495B" w:rsidRPr="003E06EA" w:rsidRDefault="005C495B" w:rsidP="005C7E51">
            <w:pPr>
              <w:pStyle w:val="affff3"/>
            </w:pPr>
            <w:r w:rsidRPr="005B5AC6">
              <w:t>2705814,16</w:t>
            </w:r>
          </w:p>
        </w:tc>
        <w:tc>
          <w:tcPr>
            <w:tcW w:w="1520" w:type="dxa"/>
            <w:shd w:val="clear" w:color="auto" w:fill="auto"/>
          </w:tcPr>
          <w:p w14:paraId="7D8987F1" w14:textId="77777777" w:rsidR="005C495B" w:rsidRPr="003E06EA" w:rsidRDefault="005C495B" w:rsidP="005C7E51">
            <w:pPr>
              <w:pStyle w:val="affff3"/>
            </w:pPr>
            <w:r w:rsidRPr="005B5AC6">
              <w:t>218,95</w:t>
            </w:r>
          </w:p>
        </w:tc>
        <w:tc>
          <w:tcPr>
            <w:tcW w:w="2477" w:type="dxa"/>
            <w:shd w:val="clear" w:color="auto" w:fill="auto"/>
          </w:tcPr>
          <w:p w14:paraId="20311247" w14:textId="77777777" w:rsidR="005C495B" w:rsidRPr="003E06EA" w:rsidRDefault="005C495B" w:rsidP="005C7E51">
            <w:pPr>
              <w:pStyle w:val="affff3"/>
            </w:pPr>
            <w:r w:rsidRPr="005B5AC6">
              <w:t>225°26'15"</w:t>
            </w:r>
          </w:p>
        </w:tc>
      </w:tr>
    </w:tbl>
    <w:p w14:paraId="5A01D214" w14:textId="77777777" w:rsidR="005C495B" w:rsidRDefault="005C495B" w:rsidP="005C495B">
      <w:pPr>
        <w:spacing w:before="240"/>
        <w:rPr>
          <w:b/>
          <w:i/>
        </w:rPr>
      </w:pPr>
      <w:bookmarkStart w:id="14" w:name="_Hlk89958320"/>
      <w:bookmarkStart w:id="15" w:name="_Hlk111045418"/>
      <w:bookmarkStart w:id="16" w:name="_Hlk67396973"/>
      <w:bookmarkStart w:id="17" w:name="_Hlk111045471"/>
      <w:bookmarkStart w:id="18" w:name="OLE_LINK155"/>
      <w:bookmarkStart w:id="19" w:name="OLE_LINK156"/>
      <w:bookmarkStart w:id="20" w:name="OLE_LINK157"/>
      <w:bookmarkEnd w:id="6"/>
      <w:bookmarkEnd w:id="7"/>
    </w:p>
    <w:p w14:paraId="12E53C6F" w14:textId="77777777" w:rsidR="005C495B" w:rsidRPr="006375A4" w:rsidRDefault="005C495B" w:rsidP="005C495B">
      <w:pPr>
        <w:spacing w:before="240"/>
        <w:rPr>
          <w:b/>
          <w:i/>
        </w:rPr>
      </w:pPr>
      <w:r w:rsidRPr="006375A4">
        <w:rPr>
          <w:b/>
          <w:i/>
        </w:rPr>
        <w:t>Положени</w:t>
      </w:r>
      <w:r>
        <w:rPr>
          <w:b/>
          <w:i/>
        </w:rPr>
        <w:t>е</w:t>
      </w:r>
      <w:r w:rsidRPr="006375A4">
        <w:rPr>
          <w:b/>
          <w:i/>
        </w:rPr>
        <w:t xml:space="preserve"> о градостроительных регламентах, установленных Правилами землепользования и застройки</w:t>
      </w:r>
    </w:p>
    <w:p w14:paraId="7F4C28C4" w14:textId="77777777" w:rsidR="005C495B" w:rsidRPr="006375A4" w:rsidRDefault="005C495B" w:rsidP="005C495B">
      <w:r w:rsidRPr="006375A4">
        <w:t>Градостроительный регламент определяет правовой режим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строительства.</w:t>
      </w:r>
    </w:p>
    <w:p w14:paraId="27C4DB1E" w14:textId="77777777" w:rsidR="005C495B" w:rsidRPr="006375A4" w:rsidRDefault="005C495B" w:rsidP="005C495B">
      <w:pPr>
        <w:rPr>
          <w:lang w:eastAsia="ar-SA"/>
        </w:rPr>
      </w:pPr>
      <w:r w:rsidRPr="006375A4">
        <w:rPr>
          <w:lang w:eastAsia="ar-SA"/>
        </w:rPr>
        <w:t>Градостроительные регламенты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 w:rsidRPr="006375A4">
        <w:t xml:space="preserve"> определены в соответствии с Правилами</w:t>
      </w:r>
      <w:r>
        <w:t xml:space="preserve"> землепользования и застройки</w:t>
      </w:r>
      <w:r w:rsidRPr="006375A4">
        <w:t>.</w:t>
      </w:r>
    </w:p>
    <w:p w14:paraId="4616E7BD" w14:textId="77777777" w:rsidR="005C495B" w:rsidRPr="007D4EE1" w:rsidRDefault="005C495B" w:rsidP="005C495B">
      <w:r w:rsidRPr="006375A4">
        <w:t xml:space="preserve">На карте градостроительного зонирования установлены следующие виды </w:t>
      </w:r>
      <w:r w:rsidRPr="007D4EE1">
        <w:t>территориальных зон:</w:t>
      </w:r>
    </w:p>
    <w:p w14:paraId="77C50F54" w14:textId="77777777" w:rsidR="005C495B" w:rsidRDefault="005C495B" w:rsidP="005C495B">
      <w:pPr>
        <w:autoSpaceDE w:val="0"/>
        <w:ind w:left="851" w:right="284" w:firstLine="0"/>
      </w:pPr>
      <w:r>
        <w:t>– жилые зоны (Ж);</w:t>
      </w:r>
    </w:p>
    <w:p w14:paraId="5DEA0944" w14:textId="77777777" w:rsidR="005C495B" w:rsidRDefault="005C495B" w:rsidP="005C495B">
      <w:pPr>
        <w:autoSpaceDE w:val="0"/>
        <w:ind w:left="851" w:right="284" w:firstLine="0"/>
      </w:pPr>
      <w:r>
        <w:t>– общественно-деловая зона (О);</w:t>
      </w:r>
    </w:p>
    <w:p w14:paraId="76726A5D" w14:textId="77777777" w:rsidR="005C495B" w:rsidRDefault="005C495B" w:rsidP="005C495B">
      <w:pPr>
        <w:autoSpaceDE w:val="0"/>
        <w:ind w:left="851" w:right="284" w:firstLine="0"/>
      </w:pPr>
      <w:r>
        <w:t>– зона инженерной инфраструктуры (И);</w:t>
      </w:r>
    </w:p>
    <w:p w14:paraId="1E676ADF" w14:textId="77777777" w:rsidR="005C495B" w:rsidRDefault="005C495B" w:rsidP="005C495B">
      <w:pPr>
        <w:autoSpaceDE w:val="0"/>
        <w:ind w:left="851" w:right="284" w:firstLine="0"/>
      </w:pPr>
      <w:r>
        <w:t>– зона сельскохозяйственного назначения (Сх);</w:t>
      </w:r>
    </w:p>
    <w:p w14:paraId="007BB4DF" w14:textId="77777777" w:rsidR="005C495B" w:rsidRDefault="005C495B" w:rsidP="005C495B">
      <w:pPr>
        <w:autoSpaceDE w:val="0"/>
        <w:ind w:left="851" w:right="284" w:firstLine="0"/>
      </w:pPr>
      <w:r>
        <w:t>– зона рекреационного назначения (Р);</w:t>
      </w:r>
    </w:p>
    <w:p w14:paraId="24D689E8" w14:textId="77777777" w:rsidR="005C495B" w:rsidRPr="00703C3C" w:rsidRDefault="005C495B" w:rsidP="005C495B">
      <w:pPr>
        <w:autoSpaceDE w:val="0"/>
        <w:ind w:left="851" w:right="284" w:firstLine="0"/>
        <w:rPr>
          <w:highlight w:val="yellow"/>
        </w:rPr>
      </w:pPr>
      <w:r>
        <w:t>– зона специального назначения (Сп).</w:t>
      </w:r>
    </w:p>
    <w:bookmarkEnd w:id="8"/>
    <w:bookmarkEnd w:id="9"/>
    <w:bookmarkEnd w:id="10"/>
    <w:bookmarkEnd w:id="11"/>
    <w:bookmarkEnd w:id="14"/>
    <w:bookmarkEnd w:id="15"/>
    <w:bookmarkEnd w:id="16"/>
    <w:bookmarkEnd w:id="17"/>
    <w:bookmarkEnd w:id="18"/>
    <w:bookmarkEnd w:id="19"/>
    <w:bookmarkEnd w:id="20"/>
    <w:p w14:paraId="55755A47" w14:textId="77777777" w:rsidR="005C495B" w:rsidRPr="007B2E27" w:rsidRDefault="005C495B" w:rsidP="005C495B">
      <w:pPr>
        <w:spacing w:before="240"/>
        <w:rPr>
          <w:b/>
          <w:i/>
        </w:rPr>
      </w:pPr>
      <w:r w:rsidRPr="007B2E27">
        <w:rPr>
          <w:b/>
          <w:i/>
        </w:rPr>
        <w:t>Характеристика развития проектируемого жилищного фонда</w:t>
      </w:r>
    </w:p>
    <w:p w14:paraId="121548B3" w14:textId="77777777" w:rsidR="005C495B" w:rsidRPr="00C62265" w:rsidRDefault="005C495B" w:rsidP="005C495B">
      <w:pPr>
        <w:rPr>
          <w:lang w:eastAsia="ar-SA"/>
        </w:rPr>
      </w:pPr>
      <w:r w:rsidRPr="00F5729C">
        <w:rPr>
          <w:lang w:eastAsia="ar-SA"/>
        </w:rPr>
        <w:t xml:space="preserve">Средняя плотность населения на территории жилой застройки </w:t>
      </w:r>
      <w:r w:rsidRPr="00236491">
        <w:rPr>
          <w:lang w:eastAsia="ar-SA"/>
        </w:rPr>
        <w:t xml:space="preserve">– </w:t>
      </w:r>
      <w:r>
        <w:rPr>
          <w:lang w:eastAsia="ar-SA"/>
        </w:rPr>
        <w:t>20</w:t>
      </w:r>
      <w:r w:rsidRPr="00236491">
        <w:rPr>
          <w:lang w:eastAsia="ar-SA"/>
        </w:rPr>
        <w:t xml:space="preserve"> чел./га.</w:t>
      </w:r>
      <w:r>
        <w:rPr>
          <w:lang w:eastAsia="ar-SA"/>
        </w:rPr>
        <w:t xml:space="preserve"> </w:t>
      </w:r>
      <w:r w:rsidRPr="00763FCD">
        <w:rPr>
          <w:lang w:eastAsia="ar-SA"/>
        </w:rPr>
        <w:t>Минимальная обеспеченность общей площадью жилых помещений для проектируемой застройки составит 30,0 м</w:t>
      </w:r>
      <w:r w:rsidRPr="00763FCD">
        <w:rPr>
          <w:vertAlign w:val="superscript"/>
          <w:lang w:eastAsia="ar-SA"/>
        </w:rPr>
        <w:t>2</w:t>
      </w:r>
      <w:r w:rsidRPr="00763FCD">
        <w:rPr>
          <w:lang w:eastAsia="ar-SA"/>
        </w:rPr>
        <w:t xml:space="preserve"> на человека</w:t>
      </w:r>
      <w:r w:rsidRPr="00763FCD">
        <w:t xml:space="preserve"> согласно Местным нормативам. Согласно параметрам малоэтажной целевой модели «Югорского стандарта развития территорий» расчетные показатели жилищной обеспеченности для малоэтажных жилых домов, находящихся в частной собственности, не нормируются.</w:t>
      </w:r>
      <w:r>
        <w:t xml:space="preserve"> </w:t>
      </w:r>
    </w:p>
    <w:p w14:paraId="5592B03A" w14:textId="77777777" w:rsidR="005C495B" w:rsidRPr="0016404D" w:rsidRDefault="005C495B" w:rsidP="005C495B">
      <w:r w:rsidRPr="0016404D">
        <w:t>Запланировано размещение 36 индивидуальных жилых домов на ранее отведенных земельных участках и свободных территориях.</w:t>
      </w:r>
    </w:p>
    <w:p w14:paraId="777F798F" w14:textId="77777777" w:rsidR="005C495B" w:rsidRPr="00790A33" w:rsidRDefault="005C495B" w:rsidP="005C495B">
      <w:pPr>
        <w:autoSpaceDE w:val="0"/>
        <w:rPr>
          <w:rFonts w:eastAsia="MS Mincho"/>
        </w:rPr>
      </w:pPr>
      <w:r w:rsidRPr="00790A33">
        <w:rPr>
          <w:rFonts w:eastAsia="MS Mincho"/>
        </w:rPr>
        <w:t xml:space="preserve">Характеристика планируемой к размещению жилой застройки представлена в таблице </w:t>
      </w:r>
      <w:r>
        <w:rPr>
          <w:rFonts w:eastAsia="MS Mincho"/>
        </w:rPr>
        <w:t>2</w:t>
      </w:r>
      <w:r w:rsidRPr="00790A33">
        <w:rPr>
          <w:rFonts w:eastAsia="MS Mincho"/>
        </w:rPr>
        <w:t>.</w:t>
      </w:r>
    </w:p>
    <w:p w14:paraId="706750A4" w14:textId="77777777" w:rsidR="005C495B" w:rsidRPr="00A46401" w:rsidRDefault="005C495B" w:rsidP="005C495B">
      <w:pPr>
        <w:pStyle w:val="afe"/>
        <w:rPr>
          <w:rFonts w:eastAsia="MS Mincho"/>
        </w:rPr>
      </w:pPr>
      <w:r w:rsidRPr="00A46401">
        <w:rPr>
          <w:rFonts w:eastAsia="MS Mincho"/>
        </w:rPr>
        <w:t>Таблица 2</w:t>
      </w:r>
    </w:p>
    <w:p w14:paraId="468DA0C9" w14:textId="77777777" w:rsidR="005C495B" w:rsidRPr="00A46401" w:rsidRDefault="005C495B" w:rsidP="005C495B">
      <w:pPr>
        <w:pStyle w:val="aff"/>
        <w:rPr>
          <w:rFonts w:eastAsia="MS Mincho"/>
        </w:rPr>
      </w:pPr>
      <w:r w:rsidRPr="00A46401">
        <w:rPr>
          <w:rFonts w:eastAsia="MS Mincho"/>
        </w:rPr>
        <w:t>Характеристика планируемого жилого фонда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1559"/>
        <w:gridCol w:w="1417"/>
        <w:gridCol w:w="1418"/>
        <w:gridCol w:w="1706"/>
      </w:tblGrid>
      <w:tr w:rsidR="005C495B" w:rsidRPr="00000AFD" w14:paraId="28CAC382" w14:textId="77777777" w:rsidTr="005C7E51">
        <w:trPr>
          <w:trHeight w:val="510"/>
        </w:trPr>
        <w:tc>
          <w:tcPr>
            <w:tcW w:w="3823" w:type="dxa"/>
            <w:shd w:val="clear" w:color="auto" w:fill="auto"/>
            <w:vAlign w:val="center"/>
          </w:tcPr>
          <w:p w14:paraId="425E0694" w14:textId="77777777" w:rsidR="005C495B" w:rsidRPr="00000AFD" w:rsidRDefault="005C495B" w:rsidP="005C7E51">
            <w:pPr>
              <w:pStyle w:val="aff0"/>
            </w:pPr>
            <w:r w:rsidRPr="00000AFD">
              <w:t>Тип застройки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2F2127" w14:textId="77777777" w:rsidR="005C495B" w:rsidRPr="00000AFD" w:rsidRDefault="005C495B" w:rsidP="005C7E51">
            <w:pPr>
              <w:pStyle w:val="aff0"/>
            </w:pPr>
            <w:r w:rsidRPr="00000AFD">
              <w:t>Количество</w:t>
            </w:r>
            <w:r w:rsidRPr="00000AFD">
              <w:br/>
              <w:t xml:space="preserve"> домов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717904A" w14:textId="77777777" w:rsidR="005C495B" w:rsidRPr="00000AFD" w:rsidRDefault="005C495B" w:rsidP="005C7E51">
            <w:pPr>
              <w:pStyle w:val="aff0"/>
            </w:pPr>
            <w:r w:rsidRPr="00000AFD">
              <w:t>Количество квартир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E07266C" w14:textId="77777777" w:rsidR="005C495B" w:rsidRPr="00000AFD" w:rsidRDefault="005C495B" w:rsidP="005C7E51">
            <w:pPr>
              <w:pStyle w:val="aff0"/>
            </w:pPr>
            <w:r w:rsidRPr="00000AFD">
              <w:t>Население, чел.</w:t>
            </w:r>
          </w:p>
        </w:tc>
        <w:tc>
          <w:tcPr>
            <w:tcW w:w="1706" w:type="dxa"/>
            <w:shd w:val="clear" w:color="auto" w:fill="auto"/>
            <w:vAlign w:val="center"/>
          </w:tcPr>
          <w:p w14:paraId="0359D847" w14:textId="77777777" w:rsidR="005C495B" w:rsidRPr="00000AFD" w:rsidRDefault="005C495B" w:rsidP="005C7E51">
            <w:pPr>
              <w:pStyle w:val="aff0"/>
            </w:pPr>
            <w:r w:rsidRPr="00000AFD">
              <w:t>Общая жилая площадь, м</w:t>
            </w:r>
            <w:r w:rsidRPr="005C7E51">
              <w:rPr>
                <w:vertAlign w:val="superscript"/>
              </w:rPr>
              <w:t>2</w:t>
            </w:r>
          </w:p>
        </w:tc>
      </w:tr>
      <w:tr w:rsidR="005C495B" w:rsidRPr="00000AFD" w14:paraId="0D6EE7C7" w14:textId="77777777" w:rsidTr="005C7E51">
        <w:tc>
          <w:tcPr>
            <w:tcW w:w="3823" w:type="dxa"/>
            <w:shd w:val="clear" w:color="auto" w:fill="auto"/>
          </w:tcPr>
          <w:p w14:paraId="05BB100C" w14:textId="77777777" w:rsidR="005C495B" w:rsidRPr="00000AFD" w:rsidRDefault="005C495B" w:rsidP="005C7E51">
            <w:pPr>
              <w:pStyle w:val="affff4"/>
            </w:pPr>
            <w:r w:rsidRPr="00000AFD">
              <w:t>Индивидуальные жилые дома</w:t>
            </w:r>
          </w:p>
        </w:tc>
        <w:tc>
          <w:tcPr>
            <w:tcW w:w="1559" w:type="dxa"/>
            <w:shd w:val="clear" w:color="auto" w:fill="auto"/>
          </w:tcPr>
          <w:p w14:paraId="74634A36" w14:textId="77777777" w:rsidR="005C495B" w:rsidRPr="00000AFD" w:rsidRDefault="005C495B" w:rsidP="005C7E51">
            <w:pPr>
              <w:pStyle w:val="aff1"/>
            </w:pPr>
            <w:r w:rsidRPr="00000AFD">
              <w:t>36</w:t>
            </w:r>
          </w:p>
        </w:tc>
        <w:tc>
          <w:tcPr>
            <w:tcW w:w="1417" w:type="dxa"/>
            <w:shd w:val="clear" w:color="auto" w:fill="auto"/>
          </w:tcPr>
          <w:p w14:paraId="2023001E" w14:textId="77777777" w:rsidR="005C495B" w:rsidRPr="00000AFD" w:rsidRDefault="005C495B" w:rsidP="005C7E51">
            <w:pPr>
              <w:pStyle w:val="aff1"/>
            </w:pPr>
            <w:r w:rsidRPr="00000AFD">
              <w:t>36</w:t>
            </w:r>
          </w:p>
        </w:tc>
        <w:tc>
          <w:tcPr>
            <w:tcW w:w="1418" w:type="dxa"/>
            <w:shd w:val="clear" w:color="auto" w:fill="auto"/>
          </w:tcPr>
          <w:p w14:paraId="79C8342B" w14:textId="77777777" w:rsidR="005C495B" w:rsidRPr="00000AFD" w:rsidRDefault="005C495B" w:rsidP="005C7E51">
            <w:pPr>
              <w:pStyle w:val="aff1"/>
            </w:pPr>
            <w:r w:rsidRPr="00000AFD">
              <w:t>97</w:t>
            </w:r>
          </w:p>
        </w:tc>
        <w:tc>
          <w:tcPr>
            <w:tcW w:w="1706" w:type="dxa"/>
            <w:shd w:val="clear" w:color="auto" w:fill="auto"/>
          </w:tcPr>
          <w:p w14:paraId="10865B72" w14:textId="77777777" w:rsidR="005C495B" w:rsidRPr="00000AFD" w:rsidRDefault="005C495B" w:rsidP="005C7E51">
            <w:pPr>
              <w:pStyle w:val="affff3"/>
            </w:pPr>
            <w:r w:rsidRPr="00000AFD">
              <w:t>3600*</w:t>
            </w:r>
          </w:p>
        </w:tc>
      </w:tr>
      <w:tr w:rsidR="005C495B" w:rsidRPr="00A46401" w14:paraId="54FECE88" w14:textId="77777777" w:rsidTr="005C7E51">
        <w:tc>
          <w:tcPr>
            <w:tcW w:w="3823" w:type="dxa"/>
            <w:shd w:val="clear" w:color="auto" w:fill="auto"/>
          </w:tcPr>
          <w:p w14:paraId="72BE7C15" w14:textId="77777777" w:rsidR="005C495B" w:rsidRPr="005C7E51" w:rsidRDefault="005C495B" w:rsidP="005C7E51">
            <w:pPr>
              <w:pStyle w:val="affff1"/>
              <w:rPr>
                <w:b/>
              </w:rPr>
            </w:pPr>
            <w:r w:rsidRPr="005C7E51">
              <w:rPr>
                <w:b/>
              </w:rPr>
              <w:t>Всего</w:t>
            </w:r>
          </w:p>
        </w:tc>
        <w:tc>
          <w:tcPr>
            <w:tcW w:w="1559" w:type="dxa"/>
            <w:shd w:val="clear" w:color="auto" w:fill="auto"/>
          </w:tcPr>
          <w:p w14:paraId="10AB13B7" w14:textId="77777777" w:rsidR="005C495B" w:rsidRPr="00000AFD" w:rsidRDefault="005C495B" w:rsidP="005C7E51">
            <w:pPr>
              <w:pStyle w:val="aff1"/>
            </w:pPr>
          </w:p>
        </w:tc>
        <w:tc>
          <w:tcPr>
            <w:tcW w:w="1417" w:type="dxa"/>
            <w:shd w:val="clear" w:color="auto" w:fill="auto"/>
          </w:tcPr>
          <w:p w14:paraId="0E1FFE1E" w14:textId="77777777" w:rsidR="005C495B" w:rsidRPr="00000AFD" w:rsidRDefault="005C495B" w:rsidP="005C7E51">
            <w:pPr>
              <w:pStyle w:val="aff1"/>
            </w:pPr>
          </w:p>
        </w:tc>
        <w:tc>
          <w:tcPr>
            <w:tcW w:w="1418" w:type="dxa"/>
            <w:shd w:val="clear" w:color="auto" w:fill="auto"/>
          </w:tcPr>
          <w:p w14:paraId="7C6485EF" w14:textId="77777777" w:rsidR="005C495B" w:rsidRPr="005C7E51" w:rsidRDefault="005C495B" w:rsidP="005C7E51">
            <w:pPr>
              <w:pStyle w:val="affff3"/>
              <w:rPr>
                <w:b/>
              </w:rPr>
            </w:pPr>
            <w:r w:rsidRPr="005C7E51">
              <w:rPr>
                <w:b/>
              </w:rPr>
              <w:t>97</w:t>
            </w:r>
          </w:p>
        </w:tc>
        <w:tc>
          <w:tcPr>
            <w:tcW w:w="1706" w:type="dxa"/>
            <w:shd w:val="clear" w:color="auto" w:fill="auto"/>
          </w:tcPr>
          <w:p w14:paraId="37731524" w14:textId="77777777" w:rsidR="005C495B" w:rsidRPr="005C7E51" w:rsidRDefault="005C495B" w:rsidP="005C7E51">
            <w:pPr>
              <w:pStyle w:val="affff3"/>
              <w:rPr>
                <w:b/>
              </w:rPr>
            </w:pPr>
            <w:r w:rsidRPr="005C7E51">
              <w:rPr>
                <w:b/>
              </w:rPr>
              <w:t>3600</w:t>
            </w:r>
          </w:p>
        </w:tc>
      </w:tr>
    </w:tbl>
    <w:p w14:paraId="4E462A0C" w14:textId="77777777" w:rsidR="005C495B" w:rsidRPr="00A46401" w:rsidRDefault="005C495B" w:rsidP="005C495B">
      <w:pPr>
        <w:pStyle w:val="afff1"/>
        <w:spacing w:before="0"/>
      </w:pPr>
      <w:r>
        <w:t>*</w:t>
      </w:r>
      <w:r w:rsidRPr="00A46401">
        <w:t xml:space="preserve">Средняя площадь планируемого индивидуального жилого дома принята 100 </w:t>
      </w:r>
      <w:r w:rsidRPr="00000AFD">
        <w:t>м</w:t>
      </w:r>
      <w:r w:rsidRPr="00000AFD">
        <w:rPr>
          <w:vertAlign w:val="superscript"/>
        </w:rPr>
        <w:t>2</w:t>
      </w:r>
    </w:p>
    <w:p w14:paraId="74C7E4C0" w14:textId="77777777" w:rsidR="005C495B" w:rsidRPr="00782DAF" w:rsidRDefault="005C495B" w:rsidP="005C495B">
      <w:pPr>
        <w:spacing w:before="240"/>
      </w:pPr>
      <w:r w:rsidRPr="007217F5">
        <w:t xml:space="preserve">Развитие жилой зоны предлагается путем дальнейшего строительства на </w:t>
      </w:r>
      <w:r w:rsidRPr="00782DAF">
        <w:t xml:space="preserve">свободных территориях и уже отведенных земельных участках. </w:t>
      </w:r>
    </w:p>
    <w:p w14:paraId="339F8426" w14:textId="77777777" w:rsidR="005C495B" w:rsidRDefault="005C495B" w:rsidP="005C495B">
      <w:pPr>
        <w:spacing w:before="240"/>
        <w:rPr>
          <w:b/>
          <w:i/>
          <w:lang w:eastAsia="ar-SA"/>
        </w:rPr>
      </w:pPr>
      <w:r w:rsidRPr="00782DAF">
        <w:t>Население проектируемой застройки –</w:t>
      </w:r>
      <w:r w:rsidRPr="00782DAF">
        <w:rPr>
          <w:color w:val="FF0000"/>
        </w:rPr>
        <w:t xml:space="preserve"> </w:t>
      </w:r>
      <w:r>
        <w:t>97</w:t>
      </w:r>
      <w:r w:rsidRPr="00782DAF">
        <w:t xml:space="preserve"> чел. (прирост). Население на </w:t>
      </w:r>
      <w:r w:rsidRPr="00A46401">
        <w:t xml:space="preserve">расчетный срок </w:t>
      </w:r>
      <w:r>
        <w:t>203</w:t>
      </w:r>
      <w:r w:rsidRPr="00A46401">
        <w:t xml:space="preserve"> человек</w:t>
      </w:r>
      <w:r>
        <w:t>а</w:t>
      </w:r>
      <w:r w:rsidRPr="00A46401">
        <w:t>.</w:t>
      </w:r>
    </w:p>
    <w:p w14:paraId="099D7CF3" w14:textId="77777777" w:rsidR="005C495B" w:rsidRPr="00B76934" w:rsidRDefault="005C495B" w:rsidP="005C495B">
      <w:pPr>
        <w:spacing w:before="240"/>
        <w:rPr>
          <w:b/>
          <w:i/>
          <w:lang w:eastAsia="ar-SA"/>
        </w:rPr>
      </w:pPr>
      <w:r w:rsidRPr="00B76934">
        <w:rPr>
          <w:b/>
          <w:i/>
          <w:lang w:eastAsia="ar-SA"/>
        </w:rPr>
        <w:t>Развитие системы социально-культурного и коммунально-бытового обслуживания</w:t>
      </w:r>
    </w:p>
    <w:p w14:paraId="79CF3344" w14:textId="77777777" w:rsidR="005C495B" w:rsidRPr="00856880" w:rsidRDefault="005C495B" w:rsidP="005C495B">
      <w:r w:rsidRPr="007217F5">
        <w:t xml:space="preserve">Расчет потребности в учреждениях и предприятиях обслуживания выполнялся в соответствии Местными нормативами. Результаты расчета представлены </w:t>
      </w:r>
      <w:r w:rsidRPr="00856880">
        <w:t xml:space="preserve">в </w:t>
      </w:r>
      <w:r>
        <w:t>Т</w:t>
      </w:r>
      <w:r w:rsidRPr="00856880">
        <w:t xml:space="preserve">аблице </w:t>
      </w:r>
      <w:r>
        <w:t>3</w:t>
      </w:r>
      <w:r w:rsidRPr="00856880">
        <w:t xml:space="preserve">. </w:t>
      </w:r>
    </w:p>
    <w:p w14:paraId="1CEEB25D" w14:textId="77777777" w:rsidR="005C495B" w:rsidRPr="00856880" w:rsidRDefault="005C495B" w:rsidP="005C495B">
      <w:pPr>
        <w:pStyle w:val="afe"/>
      </w:pPr>
      <w:r>
        <w:lastRenderedPageBreak/>
        <w:t>Т</w:t>
      </w:r>
      <w:r w:rsidRPr="00856880">
        <w:t>аблиц</w:t>
      </w:r>
      <w:r>
        <w:t>а</w:t>
      </w:r>
      <w:r w:rsidRPr="00856880">
        <w:t xml:space="preserve"> </w:t>
      </w:r>
      <w:r>
        <w:t>3</w:t>
      </w:r>
    </w:p>
    <w:p w14:paraId="0C3D5A9A" w14:textId="77777777" w:rsidR="005C495B" w:rsidRPr="00856880" w:rsidRDefault="005C495B" w:rsidP="005C495B">
      <w:pPr>
        <w:pStyle w:val="aff"/>
      </w:pPr>
      <w:r w:rsidRPr="00856880">
        <w:t>Минимальные расчетные показатели обеспечения</w:t>
      </w:r>
      <w:r w:rsidRPr="00856880">
        <w:br/>
        <w:t>учреждениями обслуживания застройки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6"/>
        <w:gridCol w:w="3376"/>
        <w:gridCol w:w="2552"/>
        <w:gridCol w:w="1789"/>
        <w:gridCol w:w="1470"/>
      </w:tblGrid>
      <w:tr w:rsidR="005C495B" w:rsidRPr="00A46401" w14:paraId="53356D37" w14:textId="77777777" w:rsidTr="005C7E51">
        <w:tc>
          <w:tcPr>
            <w:tcW w:w="736" w:type="dxa"/>
            <w:shd w:val="clear" w:color="auto" w:fill="auto"/>
            <w:vAlign w:val="center"/>
            <w:hideMark/>
          </w:tcPr>
          <w:p w14:paraId="28C97DFE" w14:textId="77777777" w:rsidR="005C495B" w:rsidRPr="00846DDD" w:rsidRDefault="005C495B" w:rsidP="005C7E51">
            <w:pPr>
              <w:pStyle w:val="aff0"/>
            </w:pPr>
            <w:r w:rsidRPr="00846DDD">
              <w:t>№ п\п</w:t>
            </w:r>
          </w:p>
        </w:tc>
        <w:tc>
          <w:tcPr>
            <w:tcW w:w="3376" w:type="dxa"/>
            <w:shd w:val="clear" w:color="auto" w:fill="auto"/>
            <w:vAlign w:val="center"/>
            <w:hideMark/>
          </w:tcPr>
          <w:p w14:paraId="54F34E04" w14:textId="77777777" w:rsidR="005C495B" w:rsidRPr="00846DDD" w:rsidRDefault="005C495B" w:rsidP="005C7E51">
            <w:pPr>
              <w:pStyle w:val="aff0"/>
            </w:pPr>
            <w:r w:rsidRPr="00846DDD">
              <w:t>Наименование объектов обслуживания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14:paraId="1504DA01" w14:textId="77777777" w:rsidR="005C495B" w:rsidRPr="00846DDD" w:rsidRDefault="005C495B" w:rsidP="005C7E51">
            <w:pPr>
              <w:pStyle w:val="aff0"/>
            </w:pPr>
            <w:r w:rsidRPr="00846DDD">
              <w:t>Единица измерения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14:paraId="762C1713" w14:textId="77777777" w:rsidR="005C495B" w:rsidRPr="00846DDD" w:rsidRDefault="005C495B" w:rsidP="005C7E51">
            <w:pPr>
              <w:pStyle w:val="aff0"/>
            </w:pPr>
            <w:r w:rsidRPr="00846DDD">
              <w:t xml:space="preserve">Потребность нормативная 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147E3562" w14:textId="77777777" w:rsidR="005C495B" w:rsidRPr="002215AA" w:rsidRDefault="005C495B" w:rsidP="005C7E51">
            <w:pPr>
              <w:pStyle w:val="aff0"/>
            </w:pPr>
            <w:r w:rsidRPr="002215AA">
              <w:t>Потреб</w:t>
            </w:r>
            <w:r w:rsidRPr="002215AA">
              <w:softHyphen/>
              <w:t>ность на 0,203</w:t>
            </w:r>
          </w:p>
          <w:p w14:paraId="48D29F48" w14:textId="77777777" w:rsidR="005C495B" w:rsidRPr="005C7E51" w:rsidRDefault="005C495B" w:rsidP="005C7E51">
            <w:pPr>
              <w:pStyle w:val="aff0"/>
              <w:rPr>
                <w:highlight w:val="yellow"/>
              </w:rPr>
            </w:pPr>
            <w:r w:rsidRPr="002215AA">
              <w:t>тыс. чел.</w:t>
            </w:r>
          </w:p>
        </w:tc>
      </w:tr>
      <w:tr w:rsidR="005C495B" w:rsidRPr="00A46401" w14:paraId="54B241D0" w14:textId="77777777" w:rsidTr="005C7E51">
        <w:trPr>
          <w:trHeight w:val="359"/>
        </w:trPr>
        <w:tc>
          <w:tcPr>
            <w:tcW w:w="736" w:type="dxa"/>
            <w:shd w:val="clear" w:color="auto" w:fill="auto"/>
            <w:hideMark/>
          </w:tcPr>
          <w:p w14:paraId="43ABAB93" w14:textId="77777777" w:rsidR="005C495B" w:rsidRPr="00846DDD" w:rsidRDefault="005C495B" w:rsidP="005C7E51">
            <w:pPr>
              <w:pStyle w:val="aff1"/>
            </w:pPr>
            <w:r w:rsidRPr="00846DDD">
              <w:t>1</w:t>
            </w:r>
          </w:p>
        </w:tc>
        <w:tc>
          <w:tcPr>
            <w:tcW w:w="3376" w:type="dxa"/>
            <w:shd w:val="clear" w:color="auto" w:fill="auto"/>
            <w:hideMark/>
          </w:tcPr>
          <w:p w14:paraId="2BE20304" w14:textId="77777777" w:rsidR="005C495B" w:rsidRPr="00846DDD" w:rsidRDefault="005C495B" w:rsidP="005C7E51">
            <w:pPr>
              <w:pStyle w:val="affff1"/>
            </w:pPr>
            <w:r w:rsidRPr="00846DDD">
              <w:t>Дошкольные образовательные организации</w:t>
            </w:r>
          </w:p>
        </w:tc>
        <w:tc>
          <w:tcPr>
            <w:tcW w:w="2552" w:type="dxa"/>
            <w:shd w:val="clear" w:color="auto" w:fill="auto"/>
            <w:hideMark/>
          </w:tcPr>
          <w:p w14:paraId="189A776A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78E3D181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  <w:hideMark/>
          </w:tcPr>
          <w:p w14:paraId="56E94450" w14:textId="77777777" w:rsidR="005C495B" w:rsidRPr="00846DDD" w:rsidRDefault="005C495B" w:rsidP="005C7E51">
            <w:pPr>
              <w:pStyle w:val="aff1"/>
            </w:pPr>
            <w:r w:rsidRPr="00846DDD">
              <w:t>60</w:t>
            </w:r>
          </w:p>
        </w:tc>
        <w:tc>
          <w:tcPr>
            <w:tcW w:w="1470" w:type="dxa"/>
            <w:shd w:val="clear" w:color="auto" w:fill="auto"/>
          </w:tcPr>
          <w:p w14:paraId="4DEE940B" w14:textId="77777777" w:rsidR="005C495B" w:rsidRPr="0071762D" w:rsidRDefault="005C495B" w:rsidP="005C7E51">
            <w:pPr>
              <w:pStyle w:val="aff1"/>
            </w:pPr>
            <w:r w:rsidRPr="0071762D">
              <w:t>12</w:t>
            </w:r>
          </w:p>
        </w:tc>
      </w:tr>
      <w:tr w:rsidR="005C495B" w:rsidRPr="00A46401" w14:paraId="15D78B31" w14:textId="77777777" w:rsidTr="005C7E51">
        <w:trPr>
          <w:trHeight w:val="489"/>
        </w:trPr>
        <w:tc>
          <w:tcPr>
            <w:tcW w:w="736" w:type="dxa"/>
            <w:shd w:val="clear" w:color="auto" w:fill="auto"/>
            <w:hideMark/>
          </w:tcPr>
          <w:p w14:paraId="55939DE8" w14:textId="77777777" w:rsidR="005C495B" w:rsidRPr="00846DDD" w:rsidRDefault="005C495B" w:rsidP="005C7E51">
            <w:pPr>
              <w:pStyle w:val="aff1"/>
            </w:pPr>
            <w:r w:rsidRPr="00846DDD">
              <w:t>2</w:t>
            </w:r>
          </w:p>
        </w:tc>
        <w:tc>
          <w:tcPr>
            <w:tcW w:w="3376" w:type="dxa"/>
            <w:shd w:val="clear" w:color="auto" w:fill="auto"/>
            <w:hideMark/>
          </w:tcPr>
          <w:p w14:paraId="1B1DA2DA" w14:textId="77777777" w:rsidR="005C495B" w:rsidRPr="00846DDD" w:rsidRDefault="005C495B" w:rsidP="005C7E51">
            <w:pPr>
              <w:pStyle w:val="affff1"/>
            </w:pPr>
            <w:r w:rsidRPr="00846DDD">
              <w:t>Общеобразовательные организации</w:t>
            </w:r>
          </w:p>
        </w:tc>
        <w:tc>
          <w:tcPr>
            <w:tcW w:w="2552" w:type="dxa"/>
            <w:shd w:val="clear" w:color="auto" w:fill="auto"/>
            <w:hideMark/>
          </w:tcPr>
          <w:p w14:paraId="5AFD494E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41F21372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  <w:hideMark/>
          </w:tcPr>
          <w:p w14:paraId="7EE0DBA5" w14:textId="77777777" w:rsidR="005C495B" w:rsidRPr="00846DDD" w:rsidRDefault="005C495B" w:rsidP="005C7E51">
            <w:pPr>
              <w:pStyle w:val="aff1"/>
            </w:pPr>
            <w:r w:rsidRPr="00846DDD">
              <w:t>110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35743FA" w14:textId="77777777" w:rsidR="005C495B" w:rsidRPr="00B264A0" w:rsidRDefault="005C495B" w:rsidP="005C7E51">
            <w:pPr>
              <w:pStyle w:val="aff1"/>
            </w:pPr>
            <w:r w:rsidRPr="00B264A0">
              <w:t>22</w:t>
            </w:r>
          </w:p>
        </w:tc>
      </w:tr>
      <w:tr w:rsidR="005C495B" w:rsidRPr="00A46401" w14:paraId="19DFD062" w14:textId="77777777" w:rsidTr="005C7E51">
        <w:tc>
          <w:tcPr>
            <w:tcW w:w="736" w:type="dxa"/>
            <w:shd w:val="clear" w:color="auto" w:fill="auto"/>
          </w:tcPr>
          <w:p w14:paraId="09038137" w14:textId="77777777" w:rsidR="005C495B" w:rsidRPr="00846DDD" w:rsidRDefault="005C495B" w:rsidP="005C7E51">
            <w:pPr>
              <w:pStyle w:val="aff1"/>
            </w:pPr>
            <w:r w:rsidRPr="00846DDD">
              <w:t>3</w:t>
            </w:r>
          </w:p>
        </w:tc>
        <w:tc>
          <w:tcPr>
            <w:tcW w:w="3376" w:type="dxa"/>
            <w:shd w:val="clear" w:color="auto" w:fill="auto"/>
          </w:tcPr>
          <w:p w14:paraId="6680C71C" w14:textId="77777777" w:rsidR="005C495B" w:rsidRPr="00846DDD" w:rsidRDefault="005C495B" w:rsidP="005C7E51">
            <w:pPr>
              <w:pStyle w:val="affff1"/>
            </w:pPr>
            <w:r w:rsidRPr="00846DDD">
              <w:t>Детская школа искусств</w:t>
            </w:r>
          </w:p>
        </w:tc>
        <w:tc>
          <w:tcPr>
            <w:tcW w:w="2552" w:type="dxa"/>
            <w:shd w:val="clear" w:color="auto" w:fill="auto"/>
          </w:tcPr>
          <w:p w14:paraId="75637CD9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04B97E75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5B34F816" w14:textId="77777777" w:rsidR="005C495B" w:rsidRPr="00846DDD" w:rsidRDefault="005C495B" w:rsidP="005C7E51">
            <w:pPr>
              <w:pStyle w:val="aff1"/>
            </w:pPr>
            <w:r w:rsidRPr="00846DDD">
              <w:t>2,5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A1E5CEE" w14:textId="77777777" w:rsidR="005C495B" w:rsidRPr="00B264A0" w:rsidRDefault="005C495B" w:rsidP="005C7E51">
            <w:pPr>
              <w:pStyle w:val="aff1"/>
            </w:pPr>
            <w:r w:rsidRPr="00B264A0">
              <w:t>1</w:t>
            </w:r>
          </w:p>
        </w:tc>
      </w:tr>
      <w:tr w:rsidR="005C495B" w:rsidRPr="00A46401" w14:paraId="16274F60" w14:textId="77777777" w:rsidTr="005C7E51">
        <w:tc>
          <w:tcPr>
            <w:tcW w:w="736" w:type="dxa"/>
            <w:shd w:val="clear" w:color="auto" w:fill="auto"/>
          </w:tcPr>
          <w:p w14:paraId="3A4A02BD" w14:textId="77777777" w:rsidR="005C495B" w:rsidRPr="00846DDD" w:rsidRDefault="005C495B" w:rsidP="005C7E51">
            <w:pPr>
              <w:pStyle w:val="aff1"/>
            </w:pPr>
            <w:r w:rsidRPr="00846DDD">
              <w:t>4</w:t>
            </w:r>
          </w:p>
        </w:tc>
        <w:tc>
          <w:tcPr>
            <w:tcW w:w="3376" w:type="dxa"/>
            <w:shd w:val="clear" w:color="auto" w:fill="auto"/>
          </w:tcPr>
          <w:p w14:paraId="4457DCE9" w14:textId="77777777" w:rsidR="005C495B" w:rsidRPr="00846DDD" w:rsidRDefault="005C495B" w:rsidP="005C7E51">
            <w:pPr>
              <w:pStyle w:val="affff1"/>
            </w:pPr>
            <w:r w:rsidRPr="00846DDD">
              <w:t>Музыкальная школа</w:t>
            </w:r>
          </w:p>
        </w:tc>
        <w:tc>
          <w:tcPr>
            <w:tcW w:w="2552" w:type="dxa"/>
            <w:shd w:val="clear" w:color="auto" w:fill="auto"/>
          </w:tcPr>
          <w:p w14:paraId="79C29EB9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3A50155F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2D50A239" w14:textId="77777777" w:rsidR="005C495B" w:rsidRPr="00846DDD" w:rsidRDefault="005C495B" w:rsidP="005C7E51">
            <w:pPr>
              <w:pStyle w:val="aff1"/>
            </w:pPr>
            <w:r w:rsidRPr="00846DDD">
              <w:t>2,5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96C2DD7" w14:textId="77777777" w:rsidR="005C495B" w:rsidRPr="00B264A0" w:rsidRDefault="005C495B" w:rsidP="005C7E51">
            <w:pPr>
              <w:pStyle w:val="aff1"/>
            </w:pPr>
            <w:r w:rsidRPr="00B264A0">
              <w:t>1</w:t>
            </w:r>
          </w:p>
        </w:tc>
      </w:tr>
      <w:tr w:rsidR="005C495B" w:rsidRPr="00A46401" w14:paraId="3044E4ED" w14:textId="77777777" w:rsidTr="005C7E51">
        <w:tc>
          <w:tcPr>
            <w:tcW w:w="736" w:type="dxa"/>
            <w:shd w:val="clear" w:color="auto" w:fill="auto"/>
          </w:tcPr>
          <w:p w14:paraId="7D1CC72D" w14:textId="77777777" w:rsidR="005C495B" w:rsidRPr="00846DDD" w:rsidRDefault="005C495B" w:rsidP="005C7E51">
            <w:pPr>
              <w:pStyle w:val="aff1"/>
            </w:pPr>
            <w:r w:rsidRPr="00846DDD">
              <w:t>5</w:t>
            </w:r>
          </w:p>
        </w:tc>
        <w:tc>
          <w:tcPr>
            <w:tcW w:w="3376" w:type="dxa"/>
            <w:shd w:val="clear" w:color="auto" w:fill="auto"/>
          </w:tcPr>
          <w:p w14:paraId="5411F71E" w14:textId="77777777" w:rsidR="005C495B" w:rsidRPr="00846DDD" w:rsidRDefault="005C495B" w:rsidP="005C7E51">
            <w:pPr>
              <w:pStyle w:val="affff1"/>
            </w:pPr>
            <w:r w:rsidRPr="00846DDD">
              <w:t>Художественная школа</w:t>
            </w:r>
          </w:p>
        </w:tc>
        <w:tc>
          <w:tcPr>
            <w:tcW w:w="2552" w:type="dxa"/>
            <w:shd w:val="clear" w:color="auto" w:fill="auto"/>
          </w:tcPr>
          <w:p w14:paraId="504217C8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1297445A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5025EB5D" w14:textId="77777777" w:rsidR="005C495B" w:rsidRPr="00846DDD" w:rsidRDefault="005C495B" w:rsidP="005C7E51">
            <w:pPr>
              <w:pStyle w:val="aff1"/>
            </w:pPr>
            <w:r w:rsidRPr="00846DDD">
              <w:t>2,5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9C3313D" w14:textId="77777777" w:rsidR="005C495B" w:rsidRPr="00B264A0" w:rsidRDefault="005C495B" w:rsidP="005C7E51">
            <w:pPr>
              <w:pStyle w:val="aff1"/>
            </w:pPr>
            <w:r w:rsidRPr="00B264A0">
              <w:t>1</w:t>
            </w:r>
          </w:p>
        </w:tc>
      </w:tr>
      <w:tr w:rsidR="005C495B" w:rsidRPr="00A46401" w14:paraId="7D698BCC" w14:textId="77777777" w:rsidTr="005C7E51">
        <w:tc>
          <w:tcPr>
            <w:tcW w:w="736" w:type="dxa"/>
            <w:shd w:val="clear" w:color="auto" w:fill="auto"/>
          </w:tcPr>
          <w:p w14:paraId="5E0F23EC" w14:textId="77777777" w:rsidR="005C495B" w:rsidRPr="00846DDD" w:rsidRDefault="005C495B" w:rsidP="005C7E51">
            <w:pPr>
              <w:pStyle w:val="aff1"/>
            </w:pPr>
            <w:r w:rsidRPr="00846DDD">
              <w:t>6</w:t>
            </w:r>
          </w:p>
        </w:tc>
        <w:tc>
          <w:tcPr>
            <w:tcW w:w="3376" w:type="dxa"/>
            <w:shd w:val="clear" w:color="auto" w:fill="auto"/>
          </w:tcPr>
          <w:p w14:paraId="05E20E0C" w14:textId="77777777" w:rsidR="005C495B" w:rsidRPr="00846DDD" w:rsidRDefault="005C495B" w:rsidP="005C7E51">
            <w:pPr>
              <w:pStyle w:val="affff1"/>
            </w:pPr>
            <w:r w:rsidRPr="00846DDD">
              <w:t>Хореографическая школа</w:t>
            </w:r>
          </w:p>
        </w:tc>
        <w:tc>
          <w:tcPr>
            <w:tcW w:w="2552" w:type="dxa"/>
            <w:shd w:val="clear" w:color="auto" w:fill="auto"/>
          </w:tcPr>
          <w:p w14:paraId="4C4198C2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0B8E1F60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665651A2" w14:textId="77777777" w:rsidR="005C495B" w:rsidRPr="00846DDD" w:rsidRDefault="005C495B" w:rsidP="005C7E51">
            <w:pPr>
              <w:pStyle w:val="aff1"/>
            </w:pPr>
            <w:r w:rsidRPr="00846DDD">
              <w:t>2,5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88690B1" w14:textId="77777777" w:rsidR="005C495B" w:rsidRPr="00B264A0" w:rsidRDefault="005C495B" w:rsidP="005C7E51">
            <w:pPr>
              <w:pStyle w:val="aff1"/>
            </w:pPr>
            <w:r w:rsidRPr="00B264A0">
              <w:t>1</w:t>
            </w:r>
          </w:p>
        </w:tc>
      </w:tr>
      <w:tr w:rsidR="005C495B" w:rsidRPr="00A46401" w14:paraId="18F0CD74" w14:textId="77777777" w:rsidTr="005C7E51">
        <w:tc>
          <w:tcPr>
            <w:tcW w:w="736" w:type="dxa"/>
            <w:shd w:val="clear" w:color="auto" w:fill="auto"/>
          </w:tcPr>
          <w:p w14:paraId="55250579" w14:textId="77777777" w:rsidR="005C495B" w:rsidRPr="00846DDD" w:rsidRDefault="005C495B" w:rsidP="005C7E51">
            <w:pPr>
              <w:pStyle w:val="aff1"/>
            </w:pPr>
            <w:r w:rsidRPr="00846DDD">
              <w:t>7</w:t>
            </w:r>
          </w:p>
        </w:tc>
        <w:tc>
          <w:tcPr>
            <w:tcW w:w="3376" w:type="dxa"/>
            <w:shd w:val="clear" w:color="auto" w:fill="auto"/>
          </w:tcPr>
          <w:p w14:paraId="084FD03F" w14:textId="77777777" w:rsidR="005C495B" w:rsidRPr="00846DDD" w:rsidRDefault="005C495B" w:rsidP="005C7E51">
            <w:pPr>
              <w:pStyle w:val="affff1"/>
            </w:pPr>
            <w:r w:rsidRPr="00846DDD">
              <w:t>Дома детского творчества</w:t>
            </w:r>
          </w:p>
        </w:tc>
        <w:tc>
          <w:tcPr>
            <w:tcW w:w="2552" w:type="dxa"/>
            <w:shd w:val="clear" w:color="auto" w:fill="auto"/>
          </w:tcPr>
          <w:p w14:paraId="78F4B9D4" w14:textId="77777777" w:rsidR="005C495B" w:rsidRPr="00846DDD" w:rsidRDefault="005C495B" w:rsidP="005C7E51">
            <w:pPr>
              <w:pStyle w:val="aff1"/>
            </w:pPr>
            <w:r w:rsidRPr="00846DDD">
              <w:t xml:space="preserve">Мест на 1000 жителей </w:t>
            </w:r>
          </w:p>
          <w:p w14:paraId="5F89FC04" w14:textId="77777777" w:rsidR="005C495B" w:rsidRPr="00846DDD" w:rsidRDefault="005C495B" w:rsidP="005C7E51">
            <w:pPr>
              <w:pStyle w:val="aff1"/>
            </w:pPr>
            <w:r w:rsidRPr="00846DDD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4B9604FC" w14:textId="77777777" w:rsidR="005C495B" w:rsidRPr="00846DDD" w:rsidRDefault="005C495B" w:rsidP="005C7E51">
            <w:pPr>
              <w:pStyle w:val="aff1"/>
            </w:pPr>
            <w:r w:rsidRPr="00846DDD">
              <w:t>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54A2817" w14:textId="77777777" w:rsidR="005C495B" w:rsidRPr="00B264A0" w:rsidRDefault="005C495B" w:rsidP="005C7E51">
            <w:pPr>
              <w:pStyle w:val="aff1"/>
            </w:pPr>
            <w:r w:rsidRPr="00B264A0">
              <w:t>1</w:t>
            </w:r>
          </w:p>
        </w:tc>
      </w:tr>
      <w:tr w:rsidR="005C495B" w:rsidRPr="00A46401" w14:paraId="186ED33B" w14:textId="77777777" w:rsidTr="005C7E51">
        <w:tc>
          <w:tcPr>
            <w:tcW w:w="736" w:type="dxa"/>
            <w:shd w:val="clear" w:color="auto" w:fill="auto"/>
          </w:tcPr>
          <w:p w14:paraId="69069F79" w14:textId="77777777" w:rsidR="005C495B" w:rsidRPr="00846DDD" w:rsidRDefault="005C495B" w:rsidP="005C7E51">
            <w:pPr>
              <w:pStyle w:val="aff1"/>
            </w:pPr>
            <w:r w:rsidRPr="00846DDD">
              <w:t>8</w:t>
            </w:r>
          </w:p>
        </w:tc>
        <w:tc>
          <w:tcPr>
            <w:tcW w:w="3376" w:type="dxa"/>
            <w:shd w:val="clear" w:color="auto" w:fill="auto"/>
          </w:tcPr>
          <w:p w14:paraId="3E20D7F9" w14:textId="77777777" w:rsidR="005C495B" w:rsidRPr="00846DDD" w:rsidRDefault="005C495B" w:rsidP="005C7E51">
            <w:pPr>
              <w:pStyle w:val="affff1"/>
            </w:pPr>
            <w:r w:rsidRPr="00846DDD">
              <w:t>Спортивный зал общего пользования</w:t>
            </w:r>
          </w:p>
        </w:tc>
        <w:tc>
          <w:tcPr>
            <w:tcW w:w="2552" w:type="dxa"/>
            <w:shd w:val="clear" w:color="auto" w:fill="auto"/>
          </w:tcPr>
          <w:p w14:paraId="0D0A3E55" w14:textId="77777777" w:rsidR="005C495B" w:rsidRPr="00846DDD" w:rsidRDefault="005C495B" w:rsidP="005C7E51">
            <w:pPr>
              <w:pStyle w:val="aff1"/>
            </w:pPr>
            <w:r w:rsidRPr="00846DDD">
              <w:t>м</w:t>
            </w:r>
            <w:r w:rsidRPr="005C7E51">
              <w:rPr>
                <w:vertAlign w:val="superscript"/>
              </w:rPr>
              <w:t>2</w:t>
            </w:r>
            <w:r w:rsidRPr="00846DDD">
              <w:t xml:space="preserve"> общей площади пола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5D05F24F" w14:textId="77777777" w:rsidR="005C495B" w:rsidRPr="00846DDD" w:rsidRDefault="005C495B" w:rsidP="005C7E51">
            <w:pPr>
              <w:pStyle w:val="aff1"/>
            </w:pPr>
            <w:r w:rsidRPr="00846DDD">
              <w:t>60-80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82D99B7" w14:textId="77777777" w:rsidR="005C495B" w:rsidRPr="00B264A0" w:rsidRDefault="005C495B" w:rsidP="005C7E51">
            <w:pPr>
              <w:pStyle w:val="aff1"/>
            </w:pPr>
            <w:r w:rsidRPr="00B264A0">
              <w:t>12</w:t>
            </w:r>
          </w:p>
        </w:tc>
      </w:tr>
      <w:tr w:rsidR="005C495B" w:rsidRPr="00A46401" w14:paraId="00FE52C7" w14:textId="77777777" w:rsidTr="005C7E51">
        <w:tc>
          <w:tcPr>
            <w:tcW w:w="736" w:type="dxa"/>
            <w:shd w:val="clear" w:color="auto" w:fill="auto"/>
          </w:tcPr>
          <w:p w14:paraId="6EAA386D" w14:textId="77777777" w:rsidR="005C495B" w:rsidRPr="00846DDD" w:rsidRDefault="005C495B" w:rsidP="005C7E51">
            <w:pPr>
              <w:pStyle w:val="aff1"/>
            </w:pPr>
            <w:r w:rsidRPr="00846DDD">
              <w:t>9</w:t>
            </w:r>
          </w:p>
        </w:tc>
        <w:tc>
          <w:tcPr>
            <w:tcW w:w="3376" w:type="dxa"/>
            <w:shd w:val="clear" w:color="auto" w:fill="auto"/>
          </w:tcPr>
          <w:p w14:paraId="13439E11" w14:textId="77777777" w:rsidR="005C495B" w:rsidRPr="00846DDD" w:rsidRDefault="005C495B" w:rsidP="005C7E51">
            <w:pPr>
              <w:pStyle w:val="affff1"/>
            </w:pPr>
            <w:r w:rsidRPr="00846DDD">
              <w:t>Бассейн общего пользования</w:t>
            </w:r>
          </w:p>
        </w:tc>
        <w:tc>
          <w:tcPr>
            <w:tcW w:w="2552" w:type="dxa"/>
            <w:shd w:val="clear" w:color="auto" w:fill="auto"/>
          </w:tcPr>
          <w:p w14:paraId="2413BE61" w14:textId="77777777" w:rsidR="005C495B" w:rsidRPr="00846DDD" w:rsidRDefault="005C495B" w:rsidP="005C7E51">
            <w:pPr>
              <w:pStyle w:val="aff1"/>
            </w:pPr>
            <w:r w:rsidRPr="00846DDD">
              <w:t>м</w:t>
            </w:r>
            <w:r w:rsidRPr="005C7E51">
              <w:rPr>
                <w:vertAlign w:val="superscript"/>
              </w:rPr>
              <w:t>2</w:t>
            </w:r>
            <w:r w:rsidRPr="00846DDD">
              <w:t xml:space="preserve"> площади зеркала воды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247B5EAA" w14:textId="77777777" w:rsidR="005C495B" w:rsidRPr="00846DDD" w:rsidRDefault="005C495B" w:rsidP="005C7E51">
            <w:pPr>
              <w:pStyle w:val="aff1"/>
            </w:pPr>
            <w:r w:rsidRPr="00846DDD">
              <w:t>20-25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BEB67EA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801A97">
              <w:t>4</w:t>
            </w:r>
          </w:p>
        </w:tc>
      </w:tr>
      <w:tr w:rsidR="005C495B" w:rsidRPr="00A46401" w14:paraId="3272C300" w14:textId="77777777" w:rsidTr="005C7E51">
        <w:tc>
          <w:tcPr>
            <w:tcW w:w="736" w:type="dxa"/>
            <w:vMerge w:val="restart"/>
            <w:shd w:val="clear" w:color="auto" w:fill="auto"/>
          </w:tcPr>
          <w:p w14:paraId="37BA5CCF" w14:textId="77777777" w:rsidR="005C495B" w:rsidRPr="00846DDD" w:rsidRDefault="005C495B" w:rsidP="005C7E51">
            <w:pPr>
              <w:pStyle w:val="aff1"/>
            </w:pPr>
            <w:r w:rsidRPr="00846DDD">
              <w:t>10</w:t>
            </w:r>
          </w:p>
        </w:tc>
        <w:tc>
          <w:tcPr>
            <w:tcW w:w="3376" w:type="dxa"/>
            <w:shd w:val="clear" w:color="auto" w:fill="auto"/>
          </w:tcPr>
          <w:p w14:paraId="038733BE" w14:textId="77777777" w:rsidR="005C495B" w:rsidRPr="00846DDD" w:rsidRDefault="005C495B" w:rsidP="005C7E51">
            <w:pPr>
              <w:pStyle w:val="affff1"/>
            </w:pPr>
            <w:r w:rsidRPr="00846DDD">
              <w:t>Открытая спортплощадка, расположенная на озелененных территориях общего пользования, всего</w:t>
            </w:r>
          </w:p>
        </w:tc>
        <w:tc>
          <w:tcPr>
            <w:tcW w:w="2552" w:type="dxa"/>
            <w:vMerge w:val="restart"/>
            <w:shd w:val="clear" w:color="auto" w:fill="auto"/>
          </w:tcPr>
          <w:p w14:paraId="74D8A3FC" w14:textId="77777777" w:rsidR="005C495B" w:rsidRPr="00846DDD" w:rsidRDefault="005C495B" w:rsidP="005C7E51">
            <w:pPr>
              <w:pStyle w:val="aff1"/>
            </w:pPr>
            <w:r w:rsidRPr="00846DDD">
              <w:t>количество м</w:t>
            </w:r>
            <w:r w:rsidRPr="005C7E51">
              <w:rPr>
                <w:vertAlign w:val="superscript"/>
              </w:rPr>
              <w:t>2</w:t>
            </w:r>
            <w:r w:rsidRPr="00846DDD">
              <w:t xml:space="preserve"> земельных участков из расчета на одного жителя</w:t>
            </w:r>
          </w:p>
        </w:tc>
        <w:tc>
          <w:tcPr>
            <w:tcW w:w="1789" w:type="dxa"/>
            <w:shd w:val="clear" w:color="auto" w:fill="auto"/>
          </w:tcPr>
          <w:p w14:paraId="361801F1" w14:textId="77777777" w:rsidR="005C495B" w:rsidRPr="00846DDD" w:rsidRDefault="005C495B" w:rsidP="005C7E51">
            <w:pPr>
              <w:pStyle w:val="aff1"/>
            </w:pPr>
            <w:r w:rsidRPr="00846DDD">
              <w:t>1,9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20F5D15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801A97">
              <w:t>385,7</w:t>
            </w:r>
          </w:p>
        </w:tc>
      </w:tr>
      <w:tr w:rsidR="005C495B" w:rsidRPr="00A46401" w14:paraId="75BF57DC" w14:textId="77777777" w:rsidTr="005C7E51">
        <w:tc>
          <w:tcPr>
            <w:tcW w:w="736" w:type="dxa"/>
            <w:vMerge/>
            <w:shd w:val="clear" w:color="auto" w:fill="auto"/>
          </w:tcPr>
          <w:p w14:paraId="77AF9EB4" w14:textId="77777777" w:rsidR="005C495B" w:rsidRPr="00846DDD" w:rsidRDefault="005C495B" w:rsidP="005C7E51">
            <w:pPr>
              <w:pStyle w:val="aff1"/>
            </w:pPr>
          </w:p>
        </w:tc>
        <w:tc>
          <w:tcPr>
            <w:tcW w:w="3376" w:type="dxa"/>
            <w:shd w:val="clear" w:color="auto" w:fill="auto"/>
          </w:tcPr>
          <w:p w14:paraId="27685913" w14:textId="77777777" w:rsidR="005C495B" w:rsidRPr="00846DDD" w:rsidRDefault="005C495B" w:rsidP="005C7E51">
            <w:pPr>
              <w:pStyle w:val="affff1"/>
            </w:pPr>
            <w:r w:rsidRPr="00846DDD">
              <w:t>в том числе:</w:t>
            </w:r>
          </w:p>
          <w:p w14:paraId="692E0724" w14:textId="77777777" w:rsidR="005C495B" w:rsidRPr="00846DDD" w:rsidRDefault="005C495B" w:rsidP="005C7E51">
            <w:pPr>
              <w:pStyle w:val="affff1"/>
            </w:pPr>
            <w:r w:rsidRPr="00846DDD">
              <w:t>- в пределах доступности до 500 м</w:t>
            </w:r>
          </w:p>
        </w:tc>
        <w:tc>
          <w:tcPr>
            <w:tcW w:w="2552" w:type="dxa"/>
            <w:vMerge/>
            <w:shd w:val="clear" w:color="auto" w:fill="auto"/>
          </w:tcPr>
          <w:p w14:paraId="25D4D6BB" w14:textId="77777777" w:rsidR="005C495B" w:rsidRPr="00846DDD" w:rsidRDefault="005C495B" w:rsidP="005C7E51">
            <w:pPr>
              <w:pStyle w:val="aff1"/>
            </w:pPr>
          </w:p>
        </w:tc>
        <w:tc>
          <w:tcPr>
            <w:tcW w:w="1789" w:type="dxa"/>
            <w:shd w:val="clear" w:color="auto" w:fill="auto"/>
          </w:tcPr>
          <w:p w14:paraId="713E97ED" w14:textId="77777777" w:rsidR="005C495B" w:rsidRPr="00846DDD" w:rsidRDefault="005C495B" w:rsidP="005C7E51">
            <w:pPr>
              <w:pStyle w:val="aff1"/>
            </w:pPr>
            <w:r w:rsidRPr="00846DDD">
              <w:t>0,5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95750B1" w14:textId="77777777" w:rsidR="005C495B" w:rsidRPr="006E1209" w:rsidRDefault="005C495B" w:rsidP="005C7E51">
            <w:pPr>
              <w:pStyle w:val="aff1"/>
            </w:pPr>
            <w:r w:rsidRPr="006E1209">
              <w:t>101,5</w:t>
            </w:r>
          </w:p>
        </w:tc>
      </w:tr>
      <w:tr w:rsidR="005C495B" w:rsidRPr="00A46401" w14:paraId="4CE18C3C" w14:textId="77777777" w:rsidTr="005C7E51">
        <w:tc>
          <w:tcPr>
            <w:tcW w:w="736" w:type="dxa"/>
            <w:vMerge/>
            <w:shd w:val="clear" w:color="auto" w:fill="auto"/>
          </w:tcPr>
          <w:p w14:paraId="489A90A7" w14:textId="77777777" w:rsidR="005C495B" w:rsidRPr="00846DDD" w:rsidRDefault="005C495B" w:rsidP="005C7E51">
            <w:pPr>
              <w:pStyle w:val="aff1"/>
            </w:pPr>
          </w:p>
        </w:tc>
        <w:tc>
          <w:tcPr>
            <w:tcW w:w="3376" w:type="dxa"/>
            <w:shd w:val="clear" w:color="auto" w:fill="auto"/>
          </w:tcPr>
          <w:p w14:paraId="6CAC28B6" w14:textId="77777777" w:rsidR="005C495B" w:rsidRPr="00846DDD" w:rsidRDefault="005C495B" w:rsidP="005C7E51">
            <w:pPr>
              <w:pStyle w:val="affff1"/>
            </w:pPr>
            <w:r w:rsidRPr="00846DDD">
              <w:t>- в пределах доступности более   500 м</w:t>
            </w:r>
          </w:p>
        </w:tc>
        <w:tc>
          <w:tcPr>
            <w:tcW w:w="2552" w:type="dxa"/>
            <w:vMerge/>
            <w:shd w:val="clear" w:color="auto" w:fill="auto"/>
          </w:tcPr>
          <w:p w14:paraId="23A2CA5A" w14:textId="77777777" w:rsidR="005C495B" w:rsidRPr="00846DDD" w:rsidRDefault="005C495B" w:rsidP="005C7E51">
            <w:pPr>
              <w:pStyle w:val="aff1"/>
            </w:pPr>
          </w:p>
        </w:tc>
        <w:tc>
          <w:tcPr>
            <w:tcW w:w="1789" w:type="dxa"/>
            <w:shd w:val="clear" w:color="auto" w:fill="auto"/>
          </w:tcPr>
          <w:p w14:paraId="37399877" w14:textId="77777777" w:rsidR="005C495B" w:rsidRPr="00846DDD" w:rsidRDefault="005C495B" w:rsidP="005C7E51">
            <w:pPr>
              <w:pStyle w:val="aff1"/>
            </w:pPr>
            <w:r w:rsidRPr="00846DDD">
              <w:t>1,4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79AE8CB" w14:textId="77777777" w:rsidR="005C495B" w:rsidRPr="006E1209" w:rsidRDefault="005C495B" w:rsidP="005C7E51">
            <w:pPr>
              <w:pStyle w:val="aff1"/>
            </w:pPr>
            <w:r w:rsidRPr="006E1209">
              <w:t>284,2</w:t>
            </w:r>
          </w:p>
        </w:tc>
      </w:tr>
      <w:tr w:rsidR="005C495B" w:rsidRPr="00A46401" w14:paraId="605C391D" w14:textId="77777777" w:rsidTr="005C7E51">
        <w:tc>
          <w:tcPr>
            <w:tcW w:w="736" w:type="dxa"/>
            <w:shd w:val="clear" w:color="auto" w:fill="auto"/>
          </w:tcPr>
          <w:p w14:paraId="03CDC77F" w14:textId="77777777" w:rsidR="005C495B" w:rsidRPr="00846DDD" w:rsidRDefault="005C495B" w:rsidP="005C7E51">
            <w:pPr>
              <w:pStyle w:val="aff1"/>
            </w:pPr>
            <w:r w:rsidRPr="00846DDD">
              <w:t>11</w:t>
            </w:r>
          </w:p>
        </w:tc>
        <w:tc>
          <w:tcPr>
            <w:tcW w:w="3376" w:type="dxa"/>
            <w:shd w:val="clear" w:color="auto" w:fill="auto"/>
          </w:tcPr>
          <w:p w14:paraId="086B039E" w14:textId="77777777" w:rsidR="005C495B" w:rsidRPr="00846DDD" w:rsidRDefault="005C495B" w:rsidP="005C7E51">
            <w:pPr>
              <w:pStyle w:val="affff1"/>
            </w:pPr>
            <w:r w:rsidRPr="00846DDD">
              <w:t>Учреждения культурно-досугового типа</w:t>
            </w:r>
          </w:p>
        </w:tc>
        <w:tc>
          <w:tcPr>
            <w:tcW w:w="2552" w:type="dxa"/>
            <w:shd w:val="clear" w:color="auto" w:fill="auto"/>
          </w:tcPr>
          <w:p w14:paraId="0C768BE2" w14:textId="77777777" w:rsidR="005C495B" w:rsidRPr="00846DDD" w:rsidRDefault="005C495B" w:rsidP="005C7E51">
            <w:pPr>
              <w:pStyle w:val="aff1"/>
            </w:pPr>
            <w:r w:rsidRPr="00846DDD">
              <w:t>м</w:t>
            </w:r>
            <w:r w:rsidRPr="005C7E51">
              <w:rPr>
                <w:vertAlign w:val="superscript"/>
              </w:rPr>
              <w:t>2</w:t>
            </w:r>
            <w:r w:rsidRPr="00846DDD">
              <w:t xml:space="preserve"> площади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3AE11B84" w14:textId="77777777" w:rsidR="005C495B" w:rsidRPr="00846DDD" w:rsidRDefault="005C495B" w:rsidP="005C7E51">
            <w:pPr>
              <w:pStyle w:val="aff1"/>
            </w:pPr>
            <w:r w:rsidRPr="00846DDD">
              <w:t>50-60</w:t>
            </w:r>
          </w:p>
        </w:tc>
        <w:tc>
          <w:tcPr>
            <w:tcW w:w="1470" w:type="dxa"/>
            <w:shd w:val="clear" w:color="auto" w:fill="auto"/>
          </w:tcPr>
          <w:p w14:paraId="68E97C8E" w14:textId="77777777" w:rsidR="005C495B" w:rsidRPr="006E1209" w:rsidRDefault="005C495B" w:rsidP="005C7E51">
            <w:pPr>
              <w:pStyle w:val="aff1"/>
            </w:pPr>
            <w:r w:rsidRPr="006E1209">
              <w:t>10</w:t>
            </w:r>
          </w:p>
        </w:tc>
      </w:tr>
      <w:tr w:rsidR="005C495B" w:rsidRPr="00A46401" w14:paraId="1C91EA6E" w14:textId="77777777" w:rsidTr="005C7E51">
        <w:tc>
          <w:tcPr>
            <w:tcW w:w="736" w:type="dxa"/>
            <w:shd w:val="clear" w:color="auto" w:fill="auto"/>
          </w:tcPr>
          <w:p w14:paraId="4D07EC18" w14:textId="77777777" w:rsidR="005C495B" w:rsidRPr="00AF6030" w:rsidRDefault="005C495B" w:rsidP="005C7E51">
            <w:pPr>
              <w:pStyle w:val="aff1"/>
            </w:pPr>
            <w:r w:rsidRPr="00AF6030">
              <w:t>12</w:t>
            </w:r>
          </w:p>
        </w:tc>
        <w:tc>
          <w:tcPr>
            <w:tcW w:w="3376" w:type="dxa"/>
            <w:shd w:val="clear" w:color="auto" w:fill="auto"/>
          </w:tcPr>
          <w:p w14:paraId="43F93766" w14:textId="77777777" w:rsidR="005C495B" w:rsidRPr="00AF6030" w:rsidRDefault="005C495B" w:rsidP="005C7E51">
            <w:pPr>
              <w:pStyle w:val="affff1"/>
            </w:pPr>
            <w:r w:rsidRPr="00AF6030">
              <w:t>Кинотеатры</w:t>
            </w:r>
          </w:p>
        </w:tc>
        <w:tc>
          <w:tcPr>
            <w:tcW w:w="2552" w:type="dxa"/>
            <w:shd w:val="clear" w:color="auto" w:fill="auto"/>
          </w:tcPr>
          <w:p w14:paraId="4ACF265C" w14:textId="77777777" w:rsidR="005C495B" w:rsidRPr="00AF6030" w:rsidRDefault="005C495B" w:rsidP="005C7E51">
            <w:pPr>
              <w:pStyle w:val="aff1"/>
            </w:pPr>
            <w:r w:rsidRPr="00AF6030">
              <w:t xml:space="preserve">Мест на 1000 жителей </w:t>
            </w:r>
          </w:p>
          <w:p w14:paraId="07FF7D41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6F74D451" w14:textId="77777777" w:rsidR="005C495B" w:rsidRPr="00AF6030" w:rsidRDefault="005C495B" w:rsidP="005C7E51">
            <w:pPr>
              <w:pStyle w:val="aff1"/>
            </w:pPr>
            <w:r w:rsidRPr="00AF6030">
              <w:t>25-35</w:t>
            </w:r>
          </w:p>
        </w:tc>
        <w:tc>
          <w:tcPr>
            <w:tcW w:w="1470" w:type="dxa"/>
            <w:shd w:val="clear" w:color="auto" w:fill="auto"/>
          </w:tcPr>
          <w:p w14:paraId="70021FFC" w14:textId="77777777" w:rsidR="005C495B" w:rsidRPr="006E1209" w:rsidRDefault="005C495B" w:rsidP="005C7E51">
            <w:pPr>
              <w:pStyle w:val="aff1"/>
            </w:pPr>
            <w:r w:rsidRPr="006E1209">
              <w:t>5</w:t>
            </w:r>
          </w:p>
        </w:tc>
      </w:tr>
      <w:tr w:rsidR="005C495B" w:rsidRPr="00A46401" w14:paraId="07EF6662" w14:textId="77777777" w:rsidTr="005C7E51">
        <w:tc>
          <w:tcPr>
            <w:tcW w:w="736" w:type="dxa"/>
            <w:shd w:val="clear" w:color="auto" w:fill="auto"/>
          </w:tcPr>
          <w:p w14:paraId="24DB3662" w14:textId="77777777" w:rsidR="005C495B" w:rsidRPr="00AF6030" w:rsidRDefault="005C495B" w:rsidP="005C7E51">
            <w:pPr>
              <w:pStyle w:val="aff1"/>
            </w:pPr>
            <w:r w:rsidRPr="00AF6030">
              <w:t>13</w:t>
            </w:r>
          </w:p>
        </w:tc>
        <w:tc>
          <w:tcPr>
            <w:tcW w:w="3376" w:type="dxa"/>
            <w:shd w:val="clear" w:color="auto" w:fill="auto"/>
          </w:tcPr>
          <w:p w14:paraId="08C21ED4" w14:textId="77777777" w:rsidR="005C495B" w:rsidRPr="00AF6030" w:rsidRDefault="005C495B" w:rsidP="005C7E51">
            <w:pPr>
              <w:pStyle w:val="affff1"/>
            </w:pPr>
            <w:r w:rsidRPr="00AF6030">
              <w:t>Театры</w:t>
            </w:r>
          </w:p>
        </w:tc>
        <w:tc>
          <w:tcPr>
            <w:tcW w:w="2552" w:type="dxa"/>
            <w:shd w:val="clear" w:color="auto" w:fill="auto"/>
          </w:tcPr>
          <w:p w14:paraId="1A255A99" w14:textId="77777777" w:rsidR="005C495B" w:rsidRPr="00AF6030" w:rsidRDefault="005C495B" w:rsidP="005C7E51">
            <w:pPr>
              <w:pStyle w:val="aff1"/>
            </w:pPr>
            <w:r w:rsidRPr="00AF6030">
              <w:t xml:space="preserve">Мест на 1000 жителей </w:t>
            </w:r>
          </w:p>
          <w:p w14:paraId="2611602C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3A3417E" w14:textId="77777777" w:rsidR="005C495B" w:rsidRPr="00AF6030" w:rsidRDefault="005C495B" w:rsidP="005C7E51">
            <w:pPr>
              <w:pStyle w:val="aff1"/>
            </w:pPr>
            <w:r w:rsidRPr="00AF6030">
              <w:t>5-8</w:t>
            </w:r>
          </w:p>
        </w:tc>
        <w:tc>
          <w:tcPr>
            <w:tcW w:w="1470" w:type="dxa"/>
            <w:shd w:val="clear" w:color="auto" w:fill="auto"/>
          </w:tcPr>
          <w:p w14:paraId="29143985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6E1209">
              <w:t>1</w:t>
            </w:r>
          </w:p>
        </w:tc>
      </w:tr>
      <w:tr w:rsidR="005C495B" w:rsidRPr="00A46401" w14:paraId="41977110" w14:textId="77777777" w:rsidTr="005C7E51">
        <w:tc>
          <w:tcPr>
            <w:tcW w:w="736" w:type="dxa"/>
            <w:shd w:val="clear" w:color="auto" w:fill="auto"/>
          </w:tcPr>
          <w:p w14:paraId="06376086" w14:textId="77777777" w:rsidR="005C495B" w:rsidRPr="00AF6030" w:rsidRDefault="005C495B" w:rsidP="005C7E51">
            <w:pPr>
              <w:pStyle w:val="aff1"/>
            </w:pPr>
            <w:r w:rsidRPr="00AF6030">
              <w:t>14</w:t>
            </w:r>
          </w:p>
        </w:tc>
        <w:tc>
          <w:tcPr>
            <w:tcW w:w="3376" w:type="dxa"/>
            <w:shd w:val="clear" w:color="auto" w:fill="auto"/>
          </w:tcPr>
          <w:p w14:paraId="157E9A85" w14:textId="77777777" w:rsidR="005C495B" w:rsidRPr="00AF6030" w:rsidRDefault="005C495B" w:rsidP="005C7E51">
            <w:pPr>
              <w:pStyle w:val="affff1"/>
            </w:pPr>
            <w:r w:rsidRPr="00AF6030">
              <w:t>Концертные залы</w:t>
            </w:r>
          </w:p>
        </w:tc>
        <w:tc>
          <w:tcPr>
            <w:tcW w:w="2552" w:type="dxa"/>
            <w:shd w:val="clear" w:color="auto" w:fill="auto"/>
          </w:tcPr>
          <w:p w14:paraId="34FAAFBE" w14:textId="77777777" w:rsidR="005C495B" w:rsidRPr="00AF6030" w:rsidRDefault="005C495B" w:rsidP="005C7E51">
            <w:pPr>
              <w:pStyle w:val="aff1"/>
            </w:pPr>
            <w:r w:rsidRPr="00AF6030">
              <w:t xml:space="preserve">Мест на 1000 жителей </w:t>
            </w:r>
          </w:p>
          <w:p w14:paraId="1034D42F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55BCBF7A" w14:textId="77777777" w:rsidR="005C495B" w:rsidRPr="00AF6030" w:rsidRDefault="005C495B" w:rsidP="005C7E51">
            <w:pPr>
              <w:pStyle w:val="aff1"/>
            </w:pPr>
            <w:r w:rsidRPr="00AF6030">
              <w:t>3,5-5</w:t>
            </w:r>
          </w:p>
        </w:tc>
        <w:tc>
          <w:tcPr>
            <w:tcW w:w="1470" w:type="dxa"/>
            <w:shd w:val="clear" w:color="auto" w:fill="auto"/>
          </w:tcPr>
          <w:p w14:paraId="450A9232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6E1209">
              <w:t>1</w:t>
            </w:r>
          </w:p>
        </w:tc>
      </w:tr>
      <w:tr w:rsidR="005C495B" w:rsidRPr="00A46401" w14:paraId="3B3F6C3C" w14:textId="77777777" w:rsidTr="005C7E51">
        <w:tc>
          <w:tcPr>
            <w:tcW w:w="736" w:type="dxa"/>
            <w:shd w:val="clear" w:color="auto" w:fill="auto"/>
          </w:tcPr>
          <w:p w14:paraId="69D9580A" w14:textId="77777777" w:rsidR="005C495B" w:rsidRPr="00AF6030" w:rsidRDefault="005C495B" w:rsidP="005C7E51">
            <w:pPr>
              <w:pStyle w:val="aff1"/>
            </w:pPr>
            <w:r w:rsidRPr="00AF6030">
              <w:t>15</w:t>
            </w:r>
          </w:p>
        </w:tc>
        <w:tc>
          <w:tcPr>
            <w:tcW w:w="3376" w:type="dxa"/>
            <w:shd w:val="clear" w:color="auto" w:fill="auto"/>
          </w:tcPr>
          <w:p w14:paraId="521360AE" w14:textId="77777777" w:rsidR="005C495B" w:rsidRPr="00AF6030" w:rsidRDefault="005C495B" w:rsidP="005C7E51">
            <w:pPr>
              <w:pStyle w:val="affff1"/>
            </w:pPr>
            <w:r w:rsidRPr="00AF6030">
              <w:t>Общедоступные библиотеки</w:t>
            </w:r>
          </w:p>
          <w:p w14:paraId="4C70E660" w14:textId="77777777" w:rsidR="005C495B" w:rsidRPr="00AF6030" w:rsidRDefault="005C495B" w:rsidP="005C7E51">
            <w:pPr>
              <w:pStyle w:val="affff1"/>
            </w:pPr>
            <w:r w:rsidRPr="00AF6030">
              <w:t>Объем книжного фонда</w:t>
            </w:r>
          </w:p>
        </w:tc>
        <w:tc>
          <w:tcPr>
            <w:tcW w:w="2552" w:type="dxa"/>
            <w:shd w:val="clear" w:color="auto" w:fill="auto"/>
          </w:tcPr>
          <w:p w14:paraId="2242D1AF" w14:textId="77777777" w:rsidR="005C495B" w:rsidRPr="00AF6030" w:rsidRDefault="005C495B" w:rsidP="005C7E51">
            <w:pPr>
              <w:pStyle w:val="aff1"/>
            </w:pPr>
            <w:r w:rsidRPr="00AF6030">
              <w:t>Экз. на чел.</w:t>
            </w:r>
          </w:p>
          <w:p w14:paraId="7872F41F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6D0C4963" w14:textId="77777777" w:rsidR="005C495B" w:rsidRPr="00AF6030" w:rsidRDefault="005C495B" w:rsidP="005C7E51">
            <w:pPr>
              <w:pStyle w:val="aff1"/>
            </w:pPr>
            <w:r w:rsidRPr="00AF6030">
              <w:t>5-7</w:t>
            </w:r>
          </w:p>
        </w:tc>
        <w:tc>
          <w:tcPr>
            <w:tcW w:w="1470" w:type="dxa"/>
            <w:shd w:val="clear" w:color="auto" w:fill="auto"/>
          </w:tcPr>
          <w:p w14:paraId="0B684C2F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DA513D">
              <w:t>1015</w:t>
            </w:r>
          </w:p>
        </w:tc>
      </w:tr>
      <w:tr w:rsidR="005C495B" w:rsidRPr="00A46401" w14:paraId="510787D3" w14:textId="77777777" w:rsidTr="005C7E51">
        <w:tc>
          <w:tcPr>
            <w:tcW w:w="736" w:type="dxa"/>
            <w:shd w:val="clear" w:color="auto" w:fill="auto"/>
          </w:tcPr>
          <w:p w14:paraId="0B280661" w14:textId="77777777" w:rsidR="005C495B" w:rsidRPr="00AF6030" w:rsidRDefault="005C495B" w:rsidP="005C7E51">
            <w:pPr>
              <w:pStyle w:val="aff1"/>
            </w:pPr>
            <w:r w:rsidRPr="00AF6030">
              <w:t>16</w:t>
            </w:r>
          </w:p>
        </w:tc>
        <w:tc>
          <w:tcPr>
            <w:tcW w:w="3376" w:type="dxa"/>
            <w:shd w:val="clear" w:color="auto" w:fill="auto"/>
          </w:tcPr>
          <w:p w14:paraId="19895CC8" w14:textId="77777777" w:rsidR="005C495B" w:rsidRPr="00AF6030" w:rsidRDefault="005C495B" w:rsidP="005C7E51">
            <w:pPr>
              <w:pStyle w:val="affff1"/>
            </w:pPr>
            <w:r w:rsidRPr="00AF6030">
              <w:t>Музей</w:t>
            </w:r>
          </w:p>
        </w:tc>
        <w:tc>
          <w:tcPr>
            <w:tcW w:w="2552" w:type="dxa"/>
            <w:shd w:val="clear" w:color="auto" w:fill="auto"/>
          </w:tcPr>
          <w:p w14:paraId="45B91835" w14:textId="77777777" w:rsidR="005C495B" w:rsidRPr="00AF6030" w:rsidRDefault="005C495B" w:rsidP="005C7E51">
            <w:pPr>
              <w:pStyle w:val="aff1"/>
            </w:pPr>
            <w:r w:rsidRPr="00AF6030">
              <w:t>га</w:t>
            </w:r>
          </w:p>
          <w:p w14:paraId="68E281E4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549E0375" w14:textId="77777777" w:rsidR="005C495B" w:rsidRPr="00AF6030" w:rsidRDefault="005C495B" w:rsidP="005C7E51">
            <w:pPr>
              <w:pStyle w:val="aff1"/>
            </w:pPr>
            <w:r w:rsidRPr="00AF6030">
              <w:t>0,5</w:t>
            </w:r>
          </w:p>
        </w:tc>
        <w:tc>
          <w:tcPr>
            <w:tcW w:w="1470" w:type="dxa"/>
            <w:shd w:val="clear" w:color="auto" w:fill="auto"/>
          </w:tcPr>
          <w:p w14:paraId="4CF79477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024F92">
              <w:t>0,1</w:t>
            </w:r>
          </w:p>
        </w:tc>
      </w:tr>
      <w:tr w:rsidR="005C495B" w:rsidRPr="00A46401" w14:paraId="5F23198C" w14:textId="77777777" w:rsidTr="005C7E51">
        <w:tc>
          <w:tcPr>
            <w:tcW w:w="736" w:type="dxa"/>
            <w:shd w:val="clear" w:color="auto" w:fill="auto"/>
          </w:tcPr>
          <w:p w14:paraId="28F28764" w14:textId="77777777" w:rsidR="005C495B" w:rsidRPr="00AF6030" w:rsidRDefault="005C495B" w:rsidP="005C7E51">
            <w:pPr>
              <w:pStyle w:val="aff1"/>
            </w:pPr>
            <w:r w:rsidRPr="00AF6030">
              <w:lastRenderedPageBreak/>
              <w:t>17</w:t>
            </w:r>
          </w:p>
        </w:tc>
        <w:tc>
          <w:tcPr>
            <w:tcW w:w="3376" w:type="dxa"/>
            <w:shd w:val="clear" w:color="auto" w:fill="auto"/>
          </w:tcPr>
          <w:p w14:paraId="7B40C3B8" w14:textId="77777777" w:rsidR="005C495B" w:rsidRPr="00AF6030" w:rsidRDefault="005C495B" w:rsidP="005C7E51">
            <w:pPr>
              <w:pStyle w:val="affff1"/>
            </w:pPr>
            <w:r w:rsidRPr="00AF6030">
              <w:t>Торговые объекты, в том числе:</w:t>
            </w:r>
          </w:p>
        </w:tc>
        <w:tc>
          <w:tcPr>
            <w:tcW w:w="2552" w:type="dxa"/>
            <w:shd w:val="clear" w:color="auto" w:fill="auto"/>
          </w:tcPr>
          <w:p w14:paraId="7EA1531D" w14:textId="77777777" w:rsidR="005C495B" w:rsidRPr="00AF6030" w:rsidRDefault="005C495B" w:rsidP="005C7E51">
            <w:pPr>
              <w:pStyle w:val="aff1"/>
            </w:pPr>
            <w:r w:rsidRPr="00AF6030">
              <w:t>м</w:t>
            </w:r>
            <w:r w:rsidRPr="005C7E51">
              <w:rPr>
                <w:vertAlign w:val="superscript"/>
              </w:rPr>
              <w:t>2</w:t>
            </w:r>
            <w:r w:rsidRPr="00AF6030">
              <w:t xml:space="preserve"> торговой площади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DFE87AF" w14:textId="77777777" w:rsidR="005C495B" w:rsidRPr="00AF6030" w:rsidRDefault="005C495B" w:rsidP="005C7E51">
            <w:pPr>
              <w:pStyle w:val="aff1"/>
            </w:pPr>
            <w:r w:rsidRPr="00AF6030">
              <w:t>280</w:t>
            </w:r>
          </w:p>
        </w:tc>
        <w:tc>
          <w:tcPr>
            <w:tcW w:w="1470" w:type="dxa"/>
            <w:shd w:val="clear" w:color="auto" w:fill="auto"/>
          </w:tcPr>
          <w:p w14:paraId="78A7F9B2" w14:textId="77777777" w:rsidR="005C495B" w:rsidRPr="00024F92" w:rsidRDefault="005C495B" w:rsidP="005C7E51">
            <w:pPr>
              <w:pStyle w:val="aff1"/>
            </w:pPr>
            <w:r w:rsidRPr="00024F92">
              <w:t>57</w:t>
            </w:r>
          </w:p>
        </w:tc>
      </w:tr>
      <w:tr w:rsidR="005C495B" w:rsidRPr="00A46401" w14:paraId="241C65C8" w14:textId="77777777" w:rsidTr="005C7E51">
        <w:tc>
          <w:tcPr>
            <w:tcW w:w="736" w:type="dxa"/>
            <w:shd w:val="clear" w:color="auto" w:fill="auto"/>
          </w:tcPr>
          <w:p w14:paraId="609801AC" w14:textId="77777777" w:rsidR="005C495B" w:rsidRPr="00AF6030" w:rsidRDefault="005C495B" w:rsidP="005C7E51">
            <w:pPr>
              <w:pStyle w:val="aff1"/>
            </w:pPr>
          </w:p>
        </w:tc>
        <w:tc>
          <w:tcPr>
            <w:tcW w:w="3376" w:type="dxa"/>
            <w:shd w:val="clear" w:color="auto" w:fill="auto"/>
          </w:tcPr>
          <w:p w14:paraId="42852051" w14:textId="77777777" w:rsidR="005C495B" w:rsidRPr="00AF6030" w:rsidRDefault="005C495B" w:rsidP="005C7E51">
            <w:pPr>
              <w:pStyle w:val="affff1"/>
            </w:pPr>
            <w:r w:rsidRPr="00AF6030">
              <w:t>- продовольственных товаров</w:t>
            </w:r>
          </w:p>
        </w:tc>
        <w:tc>
          <w:tcPr>
            <w:tcW w:w="2552" w:type="dxa"/>
            <w:shd w:val="clear" w:color="auto" w:fill="auto"/>
          </w:tcPr>
          <w:p w14:paraId="08358E6F" w14:textId="77777777" w:rsidR="005C495B" w:rsidRPr="00AF6030" w:rsidRDefault="005C495B" w:rsidP="005C7E51">
            <w:pPr>
              <w:pStyle w:val="aff1"/>
            </w:pPr>
            <w:r w:rsidRPr="00AF6030">
              <w:t>м</w:t>
            </w:r>
            <w:r w:rsidRPr="005C7E51">
              <w:rPr>
                <w:vertAlign w:val="superscript"/>
              </w:rPr>
              <w:t>2</w:t>
            </w:r>
            <w:r w:rsidRPr="00AF6030">
              <w:t xml:space="preserve"> торговой площади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9A5E4FC" w14:textId="77777777" w:rsidR="005C495B" w:rsidRPr="00AF6030" w:rsidRDefault="005C495B" w:rsidP="005C7E51">
            <w:pPr>
              <w:pStyle w:val="aff1"/>
            </w:pPr>
            <w:r w:rsidRPr="00AF6030">
              <w:t>100</w:t>
            </w:r>
          </w:p>
        </w:tc>
        <w:tc>
          <w:tcPr>
            <w:tcW w:w="1470" w:type="dxa"/>
            <w:shd w:val="clear" w:color="auto" w:fill="auto"/>
          </w:tcPr>
          <w:p w14:paraId="3C4E54EA" w14:textId="77777777" w:rsidR="005C495B" w:rsidRPr="00024F92" w:rsidRDefault="005C495B" w:rsidP="005C7E51">
            <w:pPr>
              <w:pStyle w:val="aff1"/>
            </w:pPr>
            <w:r w:rsidRPr="00024F92">
              <w:t>20</w:t>
            </w:r>
          </w:p>
        </w:tc>
      </w:tr>
      <w:tr w:rsidR="005C495B" w:rsidRPr="00A46401" w14:paraId="10DEC2A4" w14:textId="77777777" w:rsidTr="005C7E51">
        <w:tc>
          <w:tcPr>
            <w:tcW w:w="736" w:type="dxa"/>
            <w:shd w:val="clear" w:color="auto" w:fill="auto"/>
          </w:tcPr>
          <w:p w14:paraId="70797C26" w14:textId="77777777" w:rsidR="005C495B" w:rsidRPr="00AF6030" w:rsidRDefault="005C495B" w:rsidP="005C7E51">
            <w:pPr>
              <w:pStyle w:val="aff1"/>
            </w:pPr>
          </w:p>
        </w:tc>
        <w:tc>
          <w:tcPr>
            <w:tcW w:w="3376" w:type="dxa"/>
            <w:shd w:val="clear" w:color="auto" w:fill="auto"/>
          </w:tcPr>
          <w:p w14:paraId="7F9CBD7B" w14:textId="77777777" w:rsidR="005C495B" w:rsidRPr="00AF6030" w:rsidRDefault="005C495B" w:rsidP="005C7E51">
            <w:pPr>
              <w:pStyle w:val="affff1"/>
            </w:pPr>
            <w:r w:rsidRPr="00AF6030">
              <w:t>- непродовольственных товаров</w:t>
            </w:r>
          </w:p>
        </w:tc>
        <w:tc>
          <w:tcPr>
            <w:tcW w:w="2552" w:type="dxa"/>
            <w:shd w:val="clear" w:color="auto" w:fill="auto"/>
          </w:tcPr>
          <w:p w14:paraId="3B1E054E" w14:textId="77777777" w:rsidR="005C495B" w:rsidRPr="00AF6030" w:rsidRDefault="005C495B" w:rsidP="005C7E51">
            <w:pPr>
              <w:pStyle w:val="aff1"/>
            </w:pPr>
            <w:r w:rsidRPr="00AF6030">
              <w:t>м</w:t>
            </w:r>
            <w:r w:rsidRPr="005C7E51">
              <w:rPr>
                <w:vertAlign w:val="superscript"/>
              </w:rPr>
              <w:t>2</w:t>
            </w:r>
            <w:r w:rsidRPr="00AF6030">
              <w:t xml:space="preserve"> торговой площади на 1000 жителей 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9BE514A" w14:textId="77777777" w:rsidR="005C495B" w:rsidRPr="00AF6030" w:rsidRDefault="005C495B" w:rsidP="005C7E51">
            <w:pPr>
              <w:pStyle w:val="aff1"/>
            </w:pPr>
            <w:r w:rsidRPr="00AF6030">
              <w:t>180</w:t>
            </w:r>
          </w:p>
        </w:tc>
        <w:tc>
          <w:tcPr>
            <w:tcW w:w="1470" w:type="dxa"/>
            <w:shd w:val="clear" w:color="auto" w:fill="auto"/>
          </w:tcPr>
          <w:p w14:paraId="65413017" w14:textId="77777777" w:rsidR="005C495B" w:rsidRPr="00024F92" w:rsidRDefault="005C495B" w:rsidP="005C7E51">
            <w:pPr>
              <w:pStyle w:val="aff1"/>
            </w:pPr>
            <w:r w:rsidRPr="00024F92">
              <w:t>37</w:t>
            </w:r>
          </w:p>
        </w:tc>
      </w:tr>
      <w:tr w:rsidR="005C495B" w:rsidRPr="00A46401" w14:paraId="5125C360" w14:textId="77777777" w:rsidTr="005C7E51">
        <w:tc>
          <w:tcPr>
            <w:tcW w:w="736" w:type="dxa"/>
            <w:shd w:val="clear" w:color="auto" w:fill="auto"/>
          </w:tcPr>
          <w:p w14:paraId="4CDDD0B7" w14:textId="77777777" w:rsidR="005C495B" w:rsidRPr="00AF6030" w:rsidRDefault="005C495B" w:rsidP="005C7E51">
            <w:pPr>
              <w:pStyle w:val="aff1"/>
            </w:pPr>
            <w:r w:rsidRPr="00AF6030">
              <w:t>18</w:t>
            </w:r>
          </w:p>
        </w:tc>
        <w:tc>
          <w:tcPr>
            <w:tcW w:w="3376" w:type="dxa"/>
            <w:shd w:val="clear" w:color="auto" w:fill="auto"/>
          </w:tcPr>
          <w:p w14:paraId="749CCCBA" w14:textId="77777777" w:rsidR="005C495B" w:rsidRPr="00AF6030" w:rsidRDefault="005C495B" w:rsidP="005C7E51">
            <w:pPr>
              <w:pStyle w:val="affff1"/>
            </w:pPr>
            <w:r w:rsidRPr="00AF6030">
              <w:t>Объекты общественного питания</w:t>
            </w:r>
          </w:p>
        </w:tc>
        <w:tc>
          <w:tcPr>
            <w:tcW w:w="2552" w:type="dxa"/>
            <w:shd w:val="clear" w:color="auto" w:fill="auto"/>
          </w:tcPr>
          <w:p w14:paraId="3E66EA04" w14:textId="77777777" w:rsidR="005C495B" w:rsidRPr="00AF6030" w:rsidRDefault="005C495B" w:rsidP="005C7E51">
            <w:pPr>
              <w:pStyle w:val="aff1"/>
            </w:pPr>
            <w:r w:rsidRPr="00AF6030">
              <w:t>1 посадочное место на 1000 человек</w:t>
            </w:r>
          </w:p>
          <w:p w14:paraId="0D2C6B68" w14:textId="77777777" w:rsidR="005C495B" w:rsidRPr="00AF6030" w:rsidRDefault="005C495B" w:rsidP="005C7E51">
            <w:pPr>
              <w:pStyle w:val="aff1"/>
            </w:pPr>
            <w:r w:rsidRPr="00AF6030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7C2120FC" w14:textId="77777777" w:rsidR="005C495B" w:rsidRPr="00AF6030" w:rsidRDefault="005C495B" w:rsidP="005C7E51">
            <w:pPr>
              <w:pStyle w:val="aff1"/>
            </w:pPr>
            <w:r w:rsidRPr="00AF6030">
              <w:t>30</w:t>
            </w:r>
          </w:p>
        </w:tc>
        <w:tc>
          <w:tcPr>
            <w:tcW w:w="1470" w:type="dxa"/>
            <w:shd w:val="clear" w:color="auto" w:fill="auto"/>
          </w:tcPr>
          <w:p w14:paraId="1DFB6A32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024F92">
              <w:t>6</w:t>
            </w:r>
          </w:p>
        </w:tc>
      </w:tr>
      <w:tr w:rsidR="005C495B" w:rsidRPr="00A46401" w14:paraId="4D535FB6" w14:textId="77777777" w:rsidTr="005C7E51">
        <w:tc>
          <w:tcPr>
            <w:tcW w:w="736" w:type="dxa"/>
            <w:shd w:val="clear" w:color="auto" w:fill="auto"/>
          </w:tcPr>
          <w:p w14:paraId="30C51118" w14:textId="77777777" w:rsidR="005C495B" w:rsidRPr="00920685" w:rsidRDefault="005C495B" w:rsidP="005C7E51">
            <w:pPr>
              <w:pStyle w:val="aff1"/>
            </w:pPr>
            <w:r w:rsidRPr="00920685">
              <w:t>19</w:t>
            </w:r>
          </w:p>
        </w:tc>
        <w:tc>
          <w:tcPr>
            <w:tcW w:w="3376" w:type="dxa"/>
            <w:shd w:val="clear" w:color="auto" w:fill="auto"/>
          </w:tcPr>
          <w:p w14:paraId="132D89AF" w14:textId="77777777" w:rsidR="005C495B" w:rsidRPr="00920685" w:rsidRDefault="005C495B" w:rsidP="005C7E51">
            <w:pPr>
              <w:pStyle w:val="affff1"/>
            </w:pPr>
            <w:r w:rsidRPr="00920685">
              <w:t>Отделение почтовой связи</w:t>
            </w:r>
          </w:p>
        </w:tc>
        <w:tc>
          <w:tcPr>
            <w:tcW w:w="2552" w:type="dxa"/>
            <w:shd w:val="clear" w:color="auto" w:fill="auto"/>
          </w:tcPr>
          <w:p w14:paraId="5507A862" w14:textId="77777777" w:rsidR="005C495B" w:rsidRPr="00920685" w:rsidRDefault="005C495B" w:rsidP="005C7E51">
            <w:pPr>
              <w:pStyle w:val="aff1"/>
            </w:pPr>
            <w:r w:rsidRPr="00920685">
              <w:t xml:space="preserve">Единиц на 1000 жителей </w:t>
            </w:r>
          </w:p>
          <w:p w14:paraId="21D39F14" w14:textId="77777777" w:rsidR="005C495B" w:rsidRPr="00920685" w:rsidRDefault="005C495B" w:rsidP="005C7E51">
            <w:pPr>
              <w:pStyle w:val="aff1"/>
            </w:pPr>
            <w:r w:rsidRPr="00920685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4E8A962F" w14:textId="77777777" w:rsidR="005C495B" w:rsidRPr="00920685" w:rsidRDefault="005C495B" w:rsidP="005C7E51">
            <w:pPr>
              <w:pStyle w:val="aff1"/>
            </w:pPr>
            <w:r w:rsidRPr="00920685">
              <w:t>0,9</w:t>
            </w:r>
          </w:p>
        </w:tc>
        <w:tc>
          <w:tcPr>
            <w:tcW w:w="1470" w:type="dxa"/>
            <w:shd w:val="clear" w:color="auto" w:fill="auto"/>
          </w:tcPr>
          <w:p w14:paraId="35B073B3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024F92">
              <w:t>0,2</w:t>
            </w:r>
          </w:p>
        </w:tc>
      </w:tr>
      <w:tr w:rsidR="005C495B" w:rsidRPr="00A46401" w14:paraId="4CAB8F1E" w14:textId="77777777" w:rsidTr="005C7E51">
        <w:tc>
          <w:tcPr>
            <w:tcW w:w="736" w:type="dxa"/>
            <w:shd w:val="clear" w:color="auto" w:fill="auto"/>
          </w:tcPr>
          <w:p w14:paraId="128BA01D" w14:textId="77777777" w:rsidR="005C495B" w:rsidRPr="00920685" w:rsidRDefault="005C495B" w:rsidP="005C7E51">
            <w:pPr>
              <w:pStyle w:val="aff1"/>
            </w:pPr>
            <w:r w:rsidRPr="00920685">
              <w:t>20</w:t>
            </w:r>
          </w:p>
        </w:tc>
        <w:tc>
          <w:tcPr>
            <w:tcW w:w="3376" w:type="dxa"/>
            <w:shd w:val="clear" w:color="auto" w:fill="auto"/>
          </w:tcPr>
          <w:p w14:paraId="118A2798" w14:textId="77777777" w:rsidR="005C495B" w:rsidRPr="00920685" w:rsidRDefault="005C495B" w:rsidP="005C7E51">
            <w:pPr>
              <w:pStyle w:val="affff1"/>
            </w:pPr>
            <w:r w:rsidRPr="00920685">
              <w:t>Кладбища смешанного и традиционного захоронения площадью от 10 до 20 га</w:t>
            </w:r>
          </w:p>
        </w:tc>
        <w:tc>
          <w:tcPr>
            <w:tcW w:w="2552" w:type="dxa"/>
            <w:shd w:val="clear" w:color="auto" w:fill="auto"/>
          </w:tcPr>
          <w:p w14:paraId="7C1DA863" w14:textId="77777777" w:rsidR="005C495B" w:rsidRPr="00920685" w:rsidRDefault="005C495B" w:rsidP="005C7E51">
            <w:pPr>
              <w:pStyle w:val="aff1"/>
            </w:pPr>
            <w:r w:rsidRPr="00920685">
              <w:t>Площадь, га на 1000 чел.</w:t>
            </w:r>
          </w:p>
        </w:tc>
        <w:tc>
          <w:tcPr>
            <w:tcW w:w="1789" w:type="dxa"/>
            <w:shd w:val="clear" w:color="auto" w:fill="auto"/>
          </w:tcPr>
          <w:p w14:paraId="18D1EAAF" w14:textId="77777777" w:rsidR="005C495B" w:rsidRPr="00920685" w:rsidRDefault="005C495B" w:rsidP="005C7E51">
            <w:pPr>
              <w:pStyle w:val="aff1"/>
            </w:pPr>
            <w:r w:rsidRPr="00920685">
              <w:t>0,24</w:t>
            </w:r>
          </w:p>
        </w:tc>
        <w:tc>
          <w:tcPr>
            <w:tcW w:w="1470" w:type="dxa"/>
            <w:shd w:val="clear" w:color="auto" w:fill="auto"/>
          </w:tcPr>
          <w:p w14:paraId="4824F3D8" w14:textId="77777777" w:rsidR="005C495B" w:rsidRPr="005C7E51" w:rsidRDefault="005C495B" w:rsidP="005C7E51">
            <w:pPr>
              <w:pStyle w:val="aff1"/>
              <w:rPr>
                <w:highlight w:val="yellow"/>
              </w:rPr>
            </w:pPr>
            <w:r w:rsidRPr="00024F92">
              <w:t>0,05</w:t>
            </w:r>
          </w:p>
        </w:tc>
      </w:tr>
      <w:tr w:rsidR="005C495B" w:rsidRPr="00A46401" w14:paraId="3CB686A9" w14:textId="77777777" w:rsidTr="005C7E51">
        <w:tc>
          <w:tcPr>
            <w:tcW w:w="736" w:type="dxa"/>
            <w:shd w:val="clear" w:color="auto" w:fill="auto"/>
          </w:tcPr>
          <w:p w14:paraId="6C9E5015" w14:textId="77777777" w:rsidR="005C495B" w:rsidRPr="00920685" w:rsidRDefault="005C495B" w:rsidP="005C7E51">
            <w:pPr>
              <w:pStyle w:val="aff1"/>
            </w:pPr>
            <w:r w:rsidRPr="00920685">
              <w:t>21</w:t>
            </w:r>
          </w:p>
        </w:tc>
        <w:tc>
          <w:tcPr>
            <w:tcW w:w="3376" w:type="dxa"/>
            <w:shd w:val="clear" w:color="auto" w:fill="auto"/>
          </w:tcPr>
          <w:p w14:paraId="10731BD6" w14:textId="77777777" w:rsidR="005C495B" w:rsidRPr="00920685" w:rsidRDefault="005C495B" w:rsidP="005C7E51">
            <w:pPr>
              <w:pStyle w:val="affff1"/>
            </w:pPr>
            <w:r w:rsidRPr="00920685">
              <w:t>Объекты бытового обслуживания (бани) населения</w:t>
            </w:r>
          </w:p>
        </w:tc>
        <w:tc>
          <w:tcPr>
            <w:tcW w:w="2552" w:type="dxa"/>
            <w:shd w:val="clear" w:color="auto" w:fill="auto"/>
          </w:tcPr>
          <w:p w14:paraId="2AFF8AEE" w14:textId="77777777" w:rsidR="005C495B" w:rsidRPr="00920685" w:rsidRDefault="005C495B" w:rsidP="005C7E51">
            <w:pPr>
              <w:pStyle w:val="aff1"/>
            </w:pPr>
            <w:r w:rsidRPr="00920685">
              <w:t xml:space="preserve">Единиц на 1000 жителей </w:t>
            </w:r>
          </w:p>
          <w:p w14:paraId="28818A0E" w14:textId="77777777" w:rsidR="005C495B" w:rsidRPr="00920685" w:rsidRDefault="005C495B" w:rsidP="005C7E51">
            <w:pPr>
              <w:pStyle w:val="aff1"/>
            </w:pPr>
            <w:r w:rsidRPr="00920685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C99FA67" w14:textId="77777777" w:rsidR="005C495B" w:rsidRPr="00920685" w:rsidRDefault="005C495B" w:rsidP="005C7E51">
            <w:pPr>
              <w:pStyle w:val="aff1"/>
            </w:pPr>
            <w:r w:rsidRPr="00920685">
              <w:t>5</w:t>
            </w:r>
          </w:p>
        </w:tc>
        <w:tc>
          <w:tcPr>
            <w:tcW w:w="1470" w:type="dxa"/>
            <w:shd w:val="clear" w:color="auto" w:fill="auto"/>
          </w:tcPr>
          <w:p w14:paraId="0A28078E" w14:textId="77777777" w:rsidR="005C495B" w:rsidRPr="002E0B87" w:rsidRDefault="005C495B" w:rsidP="005C7E51">
            <w:pPr>
              <w:pStyle w:val="aff1"/>
            </w:pPr>
            <w:r w:rsidRPr="002E0B87">
              <w:t>1</w:t>
            </w:r>
          </w:p>
        </w:tc>
      </w:tr>
      <w:tr w:rsidR="005C495B" w:rsidRPr="00A46401" w14:paraId="070BEDFF" w14:textId="77777777" w:rsidTr="005C7E51">
        <w:tc>
          <w:tcPr>
            <w:tcW w:w="736" w:type="dxa"/>
            <w:shd w:val="clear" w:color="auto" w:fill="auto"/>
          </w:tcPr>
          <w:p w14:paraId="4158E473" w14:textId="77777777" w:rsidR="005C495B" w:rsidRPr="00920685" w:rsidRDefault="005C495B" w:rsidP="005C7E51">
            <w:pPr>
              <w:pStyle w:val="aff1"/>
            </w:pPr>
            <w:r w:rsidRPr="00920685">
              <w:t>22</w:t>
            </w:r>
          </w:p>
        </w:tc>
        <w:tc>
          <w:tcPr>
            <w:tcW w:w="3376" w:type="dxa"/>
            <w:shd w:val="clear" w:color="auto" w:fill="auto"/>
          </w:tcPr>
          <w:p w14:paraId="0A40EE91" w14:textId="77777777" w:rsidR="005C495B" w:rsidRPr="00920685" w:rsidRDefault="005C495B" w:rsidP="005C7E51">
            <w:pPr>
              <w:pStyle w:val="affff1"/>
            </w:pPr>
            <w:r w:rsidRPr="00920685">
              <w:t>Гостиница</w:t>
            </w:r>
          </w:p>
        </w:tc>
        <w:tc>
          <w:tcPr>
            <w:tcW w:w="2552" w:type="dxa"/>
            <w:shd w:val="clear" w:color="auto" w:fill="auto"/>
          </w:tcPr>
          <w:p w14:paraId="780CDB88" w14:textId="77777777" w:rsidR="005C495B" w:rsidRPr="00920685" w:rsidRDefault="005C495B" w:rsidP="005C7E51">
            <w:pPr>
              <w:pStyle w:val="aff1"/>
            </w:pPr>
            <w:r w:rsidRPr="00920685">
              <w:t xml:space="preserve">Мест на 1000 жителей </w:t>
            </w:r>
          </w:p>
          <w:p w14:paraId="204EECB7" w14:textId="77777777" w:rsidR="005C495B" w:rsidRPr="00920685" w:rsidRDefault="005C495B" w:rsidP="005C7E51">
            <w:pPr>
              <w:pStyle w:val="aff1"/>
            </w:pPr>
            <w:r w:rsidRPr="00920685">
              <w:t>(Местные нормативы)</w:t>
            </w:r>
          </w:p>
        </w:tc>
        <w:tc>
          <w:tcPr>
            <w:tcW w:w="1789" w:type="dxa"/>
            <w:shd w:val="clear" w:color="auto" w:fill="auto"/>
          </w:tcPr>
          <w:p w14:paraId="0EDBE926" w14:textId="77777777" w:rsidR="005C495B" w:rsidRPr="00920685" w:rsidRDefault="005C495B" w:rsidP="005C7E51">
            <w:pPr>
              <w:pStyle w:val="aff1"/>
            </w:pPr>
            <w:r w:rsidRPr="00920685">
              <w:t>6</w:t>
            </w:r>
          </w:p>
        </w:tc>
        <w:tc>
          <w:tcPr>
            <w:tcW w:w="1470" w:type="dxa"/>
            <w:shd w:val="clear" w:color="auto" w:fill="auto"/>
          </w:tcPr>
          <w:p w14:paraId="258C00EB" w14:textId="77777777" w:rsidR="005C495B" w:rsidRPr="002E0B87" w:rsidRDefault="005C495B" w:rsidP="005C7E51">
            <w:pPr>
              <w:pStyle w:val="aff1"/>
            </w:pPr>
            <w:r w:rsidRPr="002E0B87">
              <w:t>1</w:t>
            </w:r>
          </w:p>
        </w:tc>
      </w:tr>
    </w:tbl>
    <w:p w14:paraId="6FB61312" w14:textId="77777777" w:rsidR="005C495B" w:rsidRPr="00E176D5" w:rsidRDefault="005C495B" w:rsidP="005C495B">
      <w:pPr>
        <w:spacing w:before="240"/>
        <w:rPr>
          <w:b/>
          <w:i/>
        </w:rPr>
      </w:pPr>
      <w:r w:rsidRPr="00E176D5">
        <w:rPr>
          <w:b/>
          <w:i/>
        </w:rPr>
        <w:t>Характеристика развития системы транспортного обслуживания территории</w:t>
      </w:r>
    </w:p>
    <w:p w14:paraId="370685A9" w14:textId="77777777" w:rsidR="005C495B" w:rsidRPr="007A2845" w:rsidRDefault="005C495B" w:rsidP="005C495B">
      <w:bookmarkStart w:id="21" w:name="_Hlk111045753"/>
      <w:r w:rsidRPr="007A2845">
        <w:t xml:space="preserve">Предложения по развитию улично-дорожной сети проектируемой территории </w:t>
      </w:r>
      <w:r>
        <w:t xml:space="preserve">(д. Чембакчина) </w:t>
      </w:r>
      <w:r w:rsidRPr="007A2845">
        <w:t>разработаны в соответствии с ранее выполненной градостроительной документацией.</w:t>
      </w:r>
    </w:p>
    <w:p w14:paraId="1042826F" w14:textId="77777777" w:rsidR="005C495B" w:rsidRPr="007A2845" w:rsidRDefault="005C495B" w:rsidP="005C495B">
      <w:pPr>
        <w:autoSpaceDE w:val="0"/>
        <w:autoSpaceDN w:val="0"/>
      </w:pPr>
      <w:r w:rsidRPr="007A2845">
        <w:t>Развитие улично-дорожной сети предполагает обеспечение оптимальной транспортной доступности внутри территории проектирования, организацию транспортных и пешеходных связей.</w:t>
      </w:r>
    </w:p>
    <w:bookmarkEnd w:id="21"/>
    <w:p w14:paraId="62928E3A" w14:textId="77777777" w:rsidR="005C495B" w:rsidRPr="007A2845" w:rsidRDefault="005C495B" w:rsidP="005C495B">
      <w:pPr>
        <w:keepNext/>
        <w:rPr>
          <w:rFonts w:eastAsia="Calibri"/>
        </w:rPr>
      </w:pPr>
      <w:r w:rsidRPr="007A2845">
        <w:rPr>
          <w:rFonts w:eastAsia="Calibri"/>
        </w:rPr>
        <w:t>Планировочные решения проектируемой улично-дорожной сети (далее – УДС) предложены с учетом создания условий безопасности движения посредством следующих основных положений:</w:t>
      </w:r>
    </w:p>
    <w:p w14:paraId="2B671FDD" w14:textId="77777777" w:rsidR="005C495B" w:rsidRPr="007A2845" w:rsidRDefault="005C495B" w:rsidP="005C495B">
      <w:pPr>
        <w:rPr>
          <w:rFonts w:eastAsia="Calibri"/>
        </w:rPr>
      </w:pPr>
      <w:r w:rsidRPr="007A2845">
        <w:rPr>
          <w:rFonts w:eastAsia="Calibri"/>
        </w:rPr>
        <w:t>- формирование проезжей части согласно нормативным показателям;</w:t>
      </w:r>
    </w:p>
    <w:p w14:paraId="2E3E1E21" w14:textId="77777777" w:rsidR="005C495B" w:rsidRPr="007A2845" w:rsidRDefault="005C495B" w:rsidP="005C495B">
      <w:pPr>
        <w:rPr>
          <w:rFonts w:eastAsia="Calibri"/>
        </w:rPr>
      </w:pPr>
      <w:r w:rsidRPr="007A2845">
        <w:rPr>
          <w:rFonts w:eastAsia="Calibri"/>
        </w:rPr>
        <w:t>- организация примыканий и пересечений с учетом допустимых радиусов поворота транспортных средств;</w:t>
      </w:r>
    </w:p>
    <w:p w14:paraId="20169E59" w14:textId="77777777" w:rsidR="005C495B" w:rsidRPr="007A2845" w:rsidRDefault="005C495B" w:rsidP="005C495B">
      <w:r w:rsidRPr="007A2845">
        <w:rPr>
          <w:rFonts w:eastAsia="Calibri"/>
        </w:rPr>
        <w:t>- разделение пешеходного и транспортного движения</w:t>
      </w:r>
      <w:r w:rsidRPr="007A2845">
        <w:t>.</w:t>
      </w:r>
    </w:p>
    <w:p w14:paraId="1EC58551" w14:textId="77777777" w:rsidR="005C495B" w:rsidRPr="007A2845" w:rsidRDefault="005C495B" w:rsidP="005C495B">
      <w:pPr>
        <w:rPr>
          <w:szCs w:val="28"/>
        </w:rPr>
      </w:pPr>
      <w:r w:rsidRPr="007A2845">
        <w:rPr>
          <w:szCs w:val="28"/>
        </w:rPr>
        <w:t xml:space="preserve">Предлагаемая проектом система УДС </w:t>
      </w:r>
      <w:r w:rsidRPr="007A2845">
        <w:t xml:space="preserve">сформирована на основании кадастрового деления территории, рельефа местности и </w:t>
      </w:r>
      <w:r w:rsidRPr="007A2845">
        <w:rPr>
          <w:szCs w:val="28"/>
        </w:rPr>
        <w:t>предусматривает дифференциацию улиц по транспортному назначению с подразделением на категории в соответствии с Местными нормативами и СП 42.13330.2016.</w:t>
      </w:r>
    </w:p>
    <w:p w14:paraId="1A9824C2" w14:textId="77777777" w:rsidR="005C495B" w:rsidRPr="006B7478" w:rsidRDefault="005C495B" w:rsidP="005C495B">
      <w:pPr>
        <w:spacing w:before="240"/>
      </w:pPr>
      <w:r w:rsidRPr="006B7478">
        <w:t>Категории улиц и дорог определены согласно таблице 5 Местных нормативов:</w:t>
      </w:r>
    </w:p>
    <w:p w14:paraId="59C6E005" w14:textId="77777777" w:rsidR="005C495B" w:rsidRPr="006B7478" w:rsidRDefault="005C495B" w:rsidP="005C495B">
      <w:r w:rsidRPr="006B7478">
        <w:t>- улицы и дороги местного значения: в жилой застройке;</w:t>
      </w:r>
    </w:p>
    <w:p w14:paraId="3D8D0CD6" w14:textId="77777777" w:rsidR="005C495B" w:rsidRPr="00002617" w:rsidRDefault="005C495B" w:rsidP="005C495B">
      <w:r w:rsidRPr="006B7478">
        <w:t>- пр</w:t>
      </w:r>
      <w:r>
        <w:t>оезды: основные, второстепенные</w:t>
      </w:r>
      <w:r w:rsidRPr="00002617">
        <w:t>.</w:t>
      </w:r>
    </w:p>
    <w:p w14:paraId="67325298" w14:textId="77777777" w:rsidR="005C495B" w:rsidRPr="00002617" w:rsidRDefault="005C495B" w:rsidP="005C495B">
      <w:pPr>
        <w:spacing w:before="240"/>
        <w:rPr>
          <w:b/>
          <w:i/>
        </w:rPr>
      </w:pPr>
      <w:r w:rsidRPr="00002617">
        <w:rPr>
          <w:b/>
          <w:i/>
        </w:rPr>
        <w:t>Водоснабжение</w:t>
      </w:r>
    </w:p>
    <w:p w14:paraId="10977DCB" w14:textId="77777777" w:rsidR="005C495B" w:rsidRPr="009D2F13" w:rsidRDefault="005C495B" w:rsidP="005C495B">
      <w:r w:rsidRPr="009D2F13">
        <w:t>Генеральным планом не предусмотрена организация централизованного водоснабжения. Водоснабжение жилой застройки предусмотрено от индивидуальных водозаборных скважин, колодцев.</w:t>
      </w:r>
    </w:p>
    <w:p w14:paraId="1EC18FCB" w14:textId="77777777" w:rsidR="005C495B" w:rsidRPr="009D2F13" w:rsidRDefault="005C495B" w:rsidP="005C495B">
      <w:r w:rsidRPr="009D2F13">
        <w:t>Пожаротушение предусматривается от пожарных резервуаров.</w:t>
      </w:r>
    </w:p>
    <w:p w14:paraId="02B61752" w14:textId="77777777" w:rsidR="005C495B" w:rsidRPr="00A75DBE" w:rsidRDefault="005C495B" w:rsidP="005C495B">
      <w:r w:rsidRPr="00A75DBE">
        <w:t>Расчетный объем водопотребления проектируемой застройки принят в соответствии с таблицей 4 Местных нормативов и представлен в Таблице 4. Количество воды на неучтенные расходы принято дополнительно в размере 10% общего расхода воды на хозяйственно-питьевые нужды.</w:t>
      </w:r>
    </w:p>
    <w:p w14:paraId="1EA95D96" w14:textId="77777777" w:rsidR="005C495B" w:rsidRPr="00335845" w:rsidRDefault="005C495B" w:rsidP="005C495B">
      <w:pPr>
        <w:pStyle w:val="afe"/>
      </w:pPr>
      <w:r w:rsidRPr="00335845">
        <w:lastRenderedPageBreak/>
        <w:t>Таблица 4</w:t>
      </w:r>
    </w:p>
    <w:p w14:paraId="62781132" w14:textId="77777777" w:rsidR="005C495B" w:rsidRDefault="005C495B" w:rsidP="005C495B">
      <w:pPr>
        <w:pStyle w:val="aff"/>
      </w:pPr>
      <w:r w:rsidRPr="00335845">
        <w:t>Расчетные объемы водопотребления проектируемой застройки на расчетный срок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417"/>
        <w:gridCol w:w="2523"/>
        <w:gridCol w:w="2290"/>
      </w:tblGrid>
      <w:tr w:rsidR="005C495B" w:rsidRPr="00B228FE" w14:paraId="630B7822" w14:textId="77777777" w:rsidTr="005C7E51">
        <w:tc>
          <w:tcPr>
            <w:tcW w:w="3681" w:type="dxa"/>
            <w:shd w:val="clear" w:color="auto" w:fill="auto"/>
          </w:tcPr>
          <w:p w14:paraId="33388381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Наименование потребителя</w:t>
            </w:r>
          </w:p>
        </w:tc>
        <w:tc>
          <w:tcPr>
            <w:tcW w:w="1417" w:type="dxa"/>
            <w:shd w:val="clear" w:color="auto" w:fill="auto"/>
          </w:tcPr>
          <w:p w14:paraId="1A19CBA0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Расчетная единица</w:t>
            </w:r>
          </w:p>
        </w:tc>
        <w:tc>
          <w:tcPr>
            <w:tcW w:w="2523" w:type="dxa"/>
            <w:shd w:val="clear" w:color="auto" w:fill="auto"/>
          </w:tcPr>
          <w:p w14:paraId="6AA571D8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Расчетный показатель минимально допустимого уровня обеспеченности, л/сут на 1 чел.</w:t>
            </w:r>
          </w:p>
        </w:tc>
        <w:tc>
          <w:tcPr>
            <w:tcW w:w="2290" w:type="dxa"/>
            <w:shd w:val="clear" w:color="auto" w:fill="auto"/>
          </w:tcPr>
          <w:p w14:paraId="680D5890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Расчетное водопотребление</w:t>
            </w:r>
          </w:p>
        </w:tc>
      </w:tr>
      <w:tr w:rsidR="005C495B" w:rsidRPr="00B228FE" w14:paraId="234EE4A8" w14:textId="77777777" w:rsidTr="005C7E51">
        <w:tc>
          <w:tcPr>
            <w:tcW w:w="3681" w:type="dxa"/>
            <w:shd w:val="clear" w:color="auto" w:fill="auto"/>
          </w:tcPr>
          <w:p w14:paraId="4A0C98CD" w14:textId="77777777" w:rsidR="005C495B" w:rsidRPr="005C7E51" w:rsidRDefault="005C495B" w:rsidP="005C7E51">
            <w:pPr>
              <w:pStyle w:val="affff4"/>
              <w:rPr>
                <w:rFonts w:cs="Times New Roman"/>
              </w:rPr>
            </w:pPr>
            <w:r w:rsidRPr="00335845">
              <w:rPr>
                <w:lang w:eastAsia="x-none"/>
              </w:rPr>
              <w:t>Застройка индивидуальными жилыми домами без центрального водоснабжения с водопользованием из колонок</w:t>
            </w:r>
          </w:p>
        </w:tc>
        <w:tc>
          <w:tcPr>
            <w:tcW w:w="1417" w:type="dxa"/>
            <w:shd w:val="clear" w:color="auto" w:fill="auto"/>
          </w:tcPr>
          <w:p w14:paraId="604ED241" w14:textId="77777777" w:rsidR="005C495B" w:rsidRPr="00B228FE" w:rsidRDefault="005C495B" w:rsidP="005C7E51">
            <w:pPr>
              <w:pStyle w:val="affff3"/>
            </w:pPr>
            <w:r>
              <w:t>97</w:t>
            </w:r>
            <w:r w:rsidRPr="00B228FE">
              <w:t xml:space="preserve"> чел.</w:t>
            </w:r>
          </w:p>
        </w:tc>
        <w:tc>
          <w:tcPr>
            <w:tcW w:w="2523" w:type="dxa"/>
            <w:shd w:val="clear" w:color="auto" w:fill="auto"/>
          </w:tcPr>
          <w:p w14:paraId="4AE4E307" w14:textId="77777777" w:rsidR="005C495B" w:rsidRPr="00B228FE" w:rsidRDefault="005C495B" w:rsidP="005C7E51">
            <w:pPr>
              <w:pStyle w:val="affff3"/>
            </w:pPr>
            <w:r>
              <w:t>50</w:t>
            </w:r>
          </w:p>
        </w:tc>
        <w:tc>
          <w:tcPr>
            <w:tcW w:w="2290" w:type="dxa"/>
            <w:shd w:val="clear" w:color="auto" w:fill="auto"/>
          </w:tcPr>
          <w:p w14:paraId="49E64E19" w14:textId="77777777" w:rsidR="005C495B" w:rsidRPr="00B228FE" w:rsidRDefault="005C495B" w:rsidP="005C7E51">
            <w:pPr>
              <w:pStyle w:val="affff3"/>
            </w:pPr>
            <w:r>
              <w:t>4860</w:t>
            </w:r>
            <w:r w:rsidRPr="00B228FE">
              <w:t xml:space="preserve"> </w:t>
            </w:r>
            <w:r w:rsidRPr="005C7E51">
              <w:rPr>
                <w:rFonts w:eastAsia="MS Mincho"/>
              </w:rPr>
              <w:t>л/сут</w:t>
            </w:r>
          </w:p>
        </w:tc>
      </w:tr>
      <w:tr w:rsidR="005C495B" w:rsidRPr="00B228FE" w14:paraId="1692A74F" w14:textId="77777777" w:rsidTr="005C7E51">
        <w:tc>
          <w:tcPr>
            <w:tcW w:w="3681" w:type="dxa"/>
            <w:shd w:val="clear" w:color="auto" w:fill="auto"/>
          </w:tcPr>
          <w:p w14:paraId="24A6D720" w14:textId="77777777" w:rsidR="005C495B" w:rsidRPr="005C7E51" w:rsidRDefault="005C495B" w:rsidP="005C7E51">
            <w:pPr>
              <w:pStyle w:val="affff4"/>
              <w:rPr>
                <w:rFonts w:eastAsia="MS Mincho" w:cs="Times New Roman"/>
              </w:rPr>
            </w:pPr>
            <w:r w:rsidRPr="00B228FE">
              <w:t>Неучтенные расходы 10%</w:t>
            </w:r>
          </w:p>
        </w:tc>
        <w:tc>
          <w:tcPr>
            <w:tcW w:w="1417" w:type="dxa"/>
            <w:shd w:val="clear" w:color="auto" w:fill="auto"/>
          </w:tcPr>
          <w:p w14:paraId="2F97B527" w14:textId="77777777" w:rsidR="005C495B" w:rsidRPr="00B228FE" w:rsidRDefault="005C495B" w:rsidP="005C7E51">
            <w:pPr>
              <w:pStyle w:val="affff3"/>
            </w:pPr>
          </w:p>
        </w:tc>
        <w:tc>
          <w:tcPr>
            <w:tcW w:w="2523" w:type="dxa"/>
            <w:shd w:val="clear" w:color="auto" w:fill="auto"/>
          </w:tcPr>
          <w:p w14:paraId="6A0D5A6E" w14:textId="77777777" w:rsidR="005C495B" w:rsidRPr="00B228FE" w:rsidRDefault="005C495B" w:rsidP="005C7E51">
            <w:pPr>
              <w:pStyle w:val="affff3"/>
            </w:pPr>
          </w:p>
        </w:tc>
        <w:tc>
          <w:tcPr>
            <w:tcW w:w="2290" w:type="dxa"/>
            <w:shd w:val="clear" w:color="auto" w:fill="auto"/>
          </w:tcPr>
          <w:p w14:paraId="1D530FD2" w14:textId="77777777" w:rsidR="005C495B" w:rsidRPr="00B228FE" w:rsidRDefault="005C495B" w:rsidP="005C7E51">
            <w:pPr>
              <w:pStyle w:val="affff3"/>
            </w:pPr>
            <w:r>
              <w:t>486</w:t>
            </w:r>
            <w:r w:rsidRPr="00B228FE">
              <w:t xml:space="preserve"> </w:t>
            </w:r>
            <w:r w:rsidRPr="005C7E51">
              <w:rPr>
                <w:rFonts w:eastAsia="MS Mincho"/>
              </w:rPr>
              <w:t>л/сут</w:t>
            </w:r>
          </w:p>
        </w:tc>
      </w:tr>
      <w:tr w:rsidR="005C495B" w:rsidRPr="00B228FE" w14:paraId="5A72ABCA" w14:textId="77777777" w:rsidTr="005C7E51">
        <w:tc>
          <w:tcPr>
            <w:tcW w:w="3681" w:type="dxa"/>
            <w:shd w:val="clear" w:color="auto" w:fill="auto"/>
          </w:tcPr>
          <w:p w14:paraId="13294823" w14:textId="77777777" w:rsidR="005C495B" w:rsidRPr="005C7E51" w:rsidRDefault="005C495B" w:rsidP="005C7E51">
            <w:pPr>
              <w:pStyle w:val="affff4"/>
              <w:jc w:val="right"/>
              <w:rPr>
                <w:rFonts w:cs="Times New Roman"/>
                <w:b/>
              </w:rPr>
            </w:pPr>
            <w:r w:rsidRPr="005C7E51">
              <w:rPr>
                <w:rFonts w:cs="Times New Roman"/>
                <w:b/>
              </w:rPr>
              <w:t>Итого:</w:t>
            </w:r>
          </w:p>
        </w:tc>
        <w:tc>
          <w:tcPr>
            <w:tcW w:w="1417" w:type="dxa"/>
            <w:shd w:val="clear" w:color="auto" w:fill="auto"/>
          </w:tcPr>
          <w:p w14:paraId="31C1104D" w14:textId="77777777" w:rsidR="005C495B" w:rsidRPr="005C7E51" w:rsidRDefault="005C495B" w:rsidP="005C7E51">
            <w:pPr>
              <w:pStyle w:val="affff3"/>
              <w:rPr>
                <w:b/>
              </w:rPr>
            </w:pPr>
          </w:p>
        </w:tc>
        <w:tc>
          <w:tcPr>
            <w:tcW w:w="2523" w:type="dxa"/>
            <w:shd w:val="clear" w:color="auto" w:fill="auto"/>
          </w:tcPr>
          <w:p w14:paraId="569B2C8B" w14:textId="77777777" w:rsidR="005C495B" w:rsidRPr="005C7E51" w:rsidRDefault="005C495B" w:rsidP="005C7E51">
            <w:pPr>
              <w:pStyle w:val="affff3"/>
              <w:rPr>
                <w:b/>
              </w:rPr>
            </w:pPr>
          </w:p>
        </w:tc>
        <w:tc>
          <w:tcPr>
            <w:tcW w:w="2290" w:type="dxa"/>
            <w:shd w:val="clear" w:color="auto" w:fill="auto"/>
          </w:tcPr>
          <w:p w14:paraId="1A08B0C8" w14:textId="77777777" w:rsidR="005C495B" w:rsidRPr="00B228FE" w:rsidRDefault="005C495B" w:rsidP="005C7E51">
            <w:pPr>
              <w:pStyle w:val="affff3"/>
            </w:pPr>
            <w:r>
              <w:t>4864,86</w:t>
            </w:r>
            <w:r w:rsidRPr="00B228FE">
              <w:t xml:space="preserve"> л/сут (21,86 м</w:t>
            </w:r>
            <w:r w:rsidRPr="005C7E51">
              <w:rPr>
                <w:vertAlign w:val="superscript"/>
              </w:rPr>
              <w:t>3</w:t>
            </w:r>
            <w:r w:rsidRPr="00B228FE">
              <w:t>/сут)</w:t>
            </w:r>
          </w:p>
        </w:tc>
      </w:tr>
    </w:tbl>
    <w:p w14:paraId="7C355AFE" w14:textId="77777777" w:rsidR="005C495B" w:rsidRPr="00276603" w:rsidRDefault="005C495B" w:rsidP="005C495B">
      <w:pPr>
        <w:spacing w:before="240"/>
        <w:rPr>
          <w:szCs w:val="28"/>
        </w:rPr>
      </w:pPr>
      <w:r w:rsidRPr="00276603">
        <w:rPr>
          <w:szCs w:val="28"/>
        </w:rPr>
        <w:t xml:space="preserve">Расчетные данные по расходу воды на пожаротушение приняты в соответствии с СП </w:t>
      </w:r>
      <w:r w:rsidRPr="00276603">
        <w:t>8.13130.2020 Системы противопожарной защиты. Наружное противопожарное водоснабжение. Требования пожарной безопасности</w:t>
      </w:r>
      <w:r w:rsidRPr="00276603">
        <w:rPr>
          <w:szCs w:val="28"/>
        </w:rPr>
        <w:t>. Расход воды на наружное пожаротушение на один пожар – 5 л/с (застройка зданиями высотой не более 2 этажей независимо от степени их огнестойкости и при числе жителей не более 1 тыс. чел.). Расчетное количество одновременных пожаров принято равным 1. Общий расход воды на пожаротушение составит 54 м</w:t>
      </w:r>
      <w:r w:rsidRPr="00276603">
        <w:rPr>
          <w:szCs w:val="28"/>
          <w:vertAlign w:val="superscript"/>
        </w:rPr>
        <w:t>3</w:t>
      </w:r>
      <w:r w:rsidRPr="00276603">
        <w:rPr>
          <w:szCs w:val="28"/>
        </w:rPr>
        <w:t>.</w:t>
      </w:r>
    </w:p>
    <w:p w14:paraId="25F0B0B8" w14:textId="77777777" w:rsidR="005C495B" w:rsidRPr="00276603" w:rsidRDefault="005C495B" w:rsidP="005C495B">
      <w:r w:rsidRPr="00276603">
        <w:t>Объемы водопотребления подлежат уточнению на следующих стадиях проектирования.</w:t>
      </w:r>
    </w:p>
    <w:p w14:paraId="1DB852CB" w14:textId="77777777" w:rsidR="005C495B" w:rsidRPr="00425A55" w:rsidRDefault="005C495B" w:rsidP="005C495B">
      <w:pPr>
        <w:spacing w:before="240"/>
        <w:rPr>
          <w:b/>
          <w:i/>
        </w:rPr>
      </w:pPr>
      <w:r w:rsidRPr="00425A55">
        <w:rPr>
          <w:b/>
          <w:i/>
        </w:rPr>
        <w:t>Водоотведение</w:t>
      </w:r>
    </w:p>
    <w:p w14:paraId="434D0851" w14:textId="77777777" w:rsidR="005C495B" w:rsidRPr="00F93151" w:rsidRDefault="005C495B" w:rsidP="005C495B">
      <w:pPr>
        <w:rPr>
          <w:szCs w:val="28"/>
        </w:rPr>
      </w:pPr>
      <w:bookmarkStart w:id="22" w:name="OLE_LINK129"/>
      <w:bookmarkStart w:id="23" w:name="OLE_LINK135"/>
      <w:bookmarkStart w:id="24" w:name="_Toc357690684"/>
      <w:bookmarkStart w:id="25" w:name="_Toc404252242"/>
      <w:bookmarkStart w:id="26" w:name="_Toc464135593"/>
      <w:r w:rsidRPr="00F93151">
        <w:t>В соответствии с Местными нормативами обеспеченность объектами водоотведения на 1 человека принимается равным нормативу обеспеченности объектами водоснабжения.</w:t>
      </w:r>
    </w:p>
    <w:p w14:paraId="7D44EBB5" w14:textId="77777777" w:rsidR="005C495B" w:rsidRPr="00895A52" w:rsidRDefault="005C495B" w:rsidP="005C495B">
      <w:pPr>
        <w:rPr>
          <w:highlight w:val="yellow"/>
        </w:rPr>
      </w:pPr>
      <w:r w:rsidRPr="00F93151">
        <w:rPr>
          <w:szCs w:val="28"/>
        </w:rPr>
        <w:t xml:space="preserve">Расчетный объем </w:t>
      </w:r>
      <w:r w:rsidRPr="004B14EA">
        <w:rPr>
          <w:szCs w:val="28"/>
        </w:rPr>
        <w:t>водоотведения – 4,86</w:t>
      </w:r>
      <w:r w:rsidRPr="004B14EA">
        <w:rPr>
          <w:bCs/>
          <w:szCs w:val="28"/>
        </w:rPr>
        <w:t xml:space="preserve"> </w:t>
      </w:r>
      <w:r w:rsidRPr="004B14EA">
        <w:rPr>
          <w:szCs w:val="28"/>
        </w:rPr>
        <w:t>м</w:t>
      </w:r>
      <w:r w:rsidRPr="004B14EA">
        <w:rPr>
          <w:szCs w:val="28"/>
          <w:vertAlign w:val="superscript"/>
        </w:rPr>
        <w:t>3</w:t>
      </w:r>
      <w:r w:rsidRPr="004B14EA">
        <w:rPr>
          <w:szCs w:val="28"/>
        </w:rPr>
        <w:t xml:space="preserve">/сутки. </w:t>
      </w:r>
    </w:p>
    <w:bookmarkEnd w:id="22"/>
    <w:bookmarkEnd w:id="23"/>
    <w:p w14:paraId="58136840" w14:textId="77777777" w:rsidR="005C495B" w:rsidRPr="00F93151" w:rsidRDefault="005C495B" w:rsidP="005C495B">
      <w:r w:rsidRPr="00F93151">
        <w:t>Проектом запланировано оборудование проектируемой индивидуальной жилой застройки автономными системами водоотведения (септиками). Объемы водоотведения подлежат уточнению на стадии рабочего проектирования.</w:t>
      </w:r>
    </w:p>
    <w:p w14:paraId="7B9355DC" w14:textId="77777777" w:rsidR="005C495B" w:rsidRPr="005A761C" w:rsidRDefault="005C495B" w:rsidP="005C495B">
      <w:pPr>
        <w:spacing w:before="240"/>
        <w:rPr>
          <w:b/>
          <w:i/>
        </w:rPr>
      </w:pPr>
      <w:r w:rsidRPr="005A761C">
        <w:rPr>
          <w:b/>
          <w:i/>
        </w:rPr>
        <w:t>Газоснабжение</w:t>
      </w:r>
      <w:bookmarkEnd w:id="24"/>
      <w:bookmarkEnd w:id="25"/>
      <w:bookmarkEnd w:id="26"/>
    </w:p>
    <w:p w14:paraId="5E51C75D" w14:textId="77777777" w:rsidR="005C495B" w:rsidRPr="005A761C" w:rsidRDefault="005C495B" w:rsidP="005C495B">
      <w:r w:rsidRPr="005A761C">
        <w:t>Мероприятия по развитию системы газоснабжения проектом не предусмотрены.</w:t>
      </w:r>
    </w:p>
    <w:p w14:paraId="025A311A" w14:textId="77777777" w:rsidR="005C495B" w:rsidRPr="005A761C" w:rsidRDefault="005C495B" w:rsidP="005C495B">
      <w:pPr>
        <w:spacing w:before="240"/>
        <w:rPr>
          <w:b/>
          <w:i/>
        </w:rPr>
      </w:pPr>
      <w:bookmarkStart w:id="27" w:name="_Toc404252243"/>
      <w:bookmarkStart w:id="28" w:name="_Toc464135594"/>
      <w:r w:rsidRPr="005A761C">
        <w:rPr>
          <w:b/>
          <w:i/>
        </w:rPr>
        <w:t>Теплоснабжение</w:t>
      </w:r>
      <w:bookmarkEnd w:id="27"/>
      <w:bookmarkEnd w:id="28"/>
    </w:p>
    <w:p w14:paraId="591A5EA7" w14:textId="77777777" w:rsidR="005C495B" w:rsidRPr="005A761C" w:rsidRDefault="005C495B" w:rsidP="005C495B">
      <w:pPr>
        <w:rPr>
          <w:lang w:eastAsia="ar-SA"/>
        </w:rPr>
      </w:pPr>
      <w:r w:rsidRPr="005A761C">
        <w:rPr>
          <w:lang w:eastAsia="ar-SA"/>
        </w:rPr>
        <w:t>Мероприятия по развитию системы теплоснабжения проектом не предусмотрены.</w:t>
      </w:r>
    </w:p>
    <w:p w14:paraId="63AE0CF4" w14:textId="77777777" w:rsidR="005C495B" w:rsidRPr="005A761C" w:rsidRDefault="005C495B" w:rsidP="005C495B">
      <w:pPr>
        <w:spacing w:before="240"/>
        <w:rPr>
          <w:b/>
          <w:i/>
        </w:rPr>
      </w:pPr>
      <w:bookmarkStart w:id="29" w:name="_Toc404252244"/>
      <w:bookmarkStart w:id="30" w:name="_Toc464135595"/>
      <w:r w:rsidRPr="005A761C">
        <w:rPr>
          <w:b/>
          <w:i/>
        </w:rPr>
        <w:t>Электроснабжение</w:t>
      </w:r>
      <w:bookmarkEnd w:id="29"/>
      <w:bookmarkEnd w:id="30"/>
    </w:p>
    <w:p w14:paraId="2733C6C8" w14:textId="77777777" w:rsidR="005C495B" w:rsidRPr="005A761C" w:rsidRDefault="005C495B" w:rsidP="005C495B">
      <w:bookmarkStart w:id="31" w:name="_Hlk67398454"/>
      <w:bookmarkStart w:id="32" w:name="_Hlk135064214"/>
      <w:bookmarkStart w:id="33" w:name="_Toc404252245"/>
      <w:bookmarkStart w:id="34" w:name="_Toc464135596"/>
      <w:r w:rsidRPr="005A761C">
        <w:t>Подключение проектируемой территории к инженерным сетям запланировано от существующих сетей электроснабжения.</w:t>
      </w:r>
    </w:p>
    <w:p w14:paraId="085DADD8" w14:textId="77777777" w:rsidR="005C495B" w:rsidRPr="005A761C" w:rsidRDefault="005C495B" w:rsidP="005C495B">
      <w:pPr>
        <w:rPr>
          <w:szCs w:val="28"/>
        </w:rPr>
      </w:pPr>
      <w:r w:rsidRPr="005A761C">
        <w:rPr>
          <w:szCs w:val="28"/>
        </w:rPr>
        <w:t>Класс напряжения электрических сетей – 0,4 и 10 кВ.</w:t>
      </w:r>
    </w:p>
    <w:p w14:paraId="0CE2DA04" w14:textId="77777777" w:rsidR="005C495B" w:rsidRPr="005A761C" w:rsidRDefault="005C495B" w:rsidP="005C495B">
      <w:pPr>
        <w:rPr>
          <w:szCs w:val="28"/>
        </w:rPr>
      </w:pPr>
      <w:r w:rsidRPr="005A761C">
        <w:rPr>
          <w:szCs w:val="28"/>
        </w:rPr>
        <w:t xml:space="preserve">Категория надежности электроприемников – третья. </w:t>
      </w:r>
    </w:p>
    <w:p w14:paraId="75D274D0" w14:textId="77777777" w:rsidR="005C495B" w:rsidRPr="005A761C" w:rsidRDefault="005C495B" w:rsidP="005C495B">
      <w:pPr>
        <w:rPr>
          <w:szCs w:val="28"/>
        </w:rPr>
      </w:pPr>
      <w:r w:rsidRPr="005A761C">
        <w:rPr>
          <w:szCs w:val="28"/>
        </w:rPr>
        <w:t>Прокладка электрических сетей по территории проектирования предполагается воздушная.</w:t>
      </w:r>
    </w:p>
    <w:p w14:paraId="25D83398" w14:textId="77777777" w:rsidR="005C495B" w:rsidRPr="00D46899" w:rsidRDefault="005C495B" w:rsidP="005C495B">
      <w:r w:rsidRPr="00D46899">
        <w:t>Расчетный объем электропотребления принят в соответствии таблицей 1 Местных нормативов; результаты расчета приведены в Таблице 5.</w:t>
      </w:r>
    </w:p>
    <w:p w14:paraId="72401493" w14:textId="77777777" w:rsidR="005C495B" w:rsidRPr="00EB709A" w:rsidRDefault="005C495B" w:rsidP="005C495B">
      <w:pPr>
        <w:pStyle w:val="afe"/>
        <w:spacing w:before="0" w:after="0"/>
        <w:ind w:firstLine="567"/>
      </w:pPr>
      <w:r w:rsidRPr="00EB709A">
        <w:lastRenderedPageBreak/>
        <w:t>Таблица 5</w:t>
      </w:r>
    </w:p>
    <w:p w14:paraId="1F623AC0" w14:textId="77777777" w:rsidR="005C495B" w:rsidRPr="00EB709A" w:rsidRDefault="005C495B" w:rsidP="005C495B">
      <w:pPr>
        <w:pStyle w:val="aff"/>
      </w:pPr>
      <w:r w:rsidRPr="00EB709A">
        <w:t>Расчетные объемы электропотребления проектируемой застройки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69"/>
        <w:gridCol w:w="1407"/>
        <w:gridCol w:w="2636"/>
        <w:gridCol w:w="2299"/>
      </w:tblGrid>
      <w:tr w:rsidR="005C495B" w:rsidRPr="00895A52" w14:paraId="449CA84A" w14:textId="77777777" w:rsidTr="005C7E51">
        <w:tc>
          <w:tcPr>
            <w:tcW w:w="3569" w:type="dxa"/>
            <w:shd w:val="clear" w:color="auto" w:fill="auto"/>
            <w:vAlign w:val="center"/>
          </w:tcPr>
          <w:p w14:paraId="1674883B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Наименование потребителя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F9B06EB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Расчетная единица</w:t>
            </w:r>
          </w:p>
        </w:tc>
        <w:tc>
          <w:tcPr>
            <w:tcW w:w="2636" w:type="dxa"/>
            <w:shd w:val="clear" w:color="auto" w:fill="auto"/>
            <w:vAlign w:val="center"/>
          </w:tcPr>
          <w:p w14:paraId="496523C9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Удельная расчетная электрическая нагрузка территорий жилых и общественно-деловых зон</w:t>
            </w:r>
          </w:p>
        </w:tc>
        <w:tc>
          <w:tcPr>
            <w:tcW w:w="2299" w:type="dxa"/>
            <w:shd w:val="clear" w:color="auto" w:fill="auto"/>
            <w:vAlign w:val="center"/>
          </w:tcPr>
          <w:p w14:paraId="481ABB9F" w14:textId="77777777" w:rsidR="005C495B" w:rsidRPr="005C7E51" w:rsidRDefault="005C495B" w:rsidP="005C7E51">
            <w:pPr>
              <w:pStyle w:val="aff0"/>
              <w:rPr>
                <w:rFonts w:cs="Times New Roman"/>
              </w:rPr>
            </w:pPr>
            <w:r w:rsidRPr="005C7E51">
              <w:rPr>
                <w:rFonts w:cs="Times New Roman"/>
              </w:rPr>
              <w:t>Расчетное электропотребление</w:t>
            </w:r>
          </w:p>
        </w:tc>
      </w:tr>
      <w:tr w:rsidR="005C495B" w:rsidRPr="00895A52" w14:paraId="0E56CCFC" w14:textId="77777777" w:rsidTr="005C7E51">
        <w:tc>
          <w:tcPr>
            <w:tcW w:w="3569" w:type="dxa"/>
            <w:shd w:val="clear" w:color="auto" w:fill="auto"/>
            <w:vAlign w:val="center"/>
          </w:tcPr>
          <w:p w14:paraId="48F0FD71" w14:textId="77777777" w:rsidR="005C495B" w:rsidRPr="005C7E51" w:rsidRDefault="005C495B" w:rsidP="005C7E51">
            <w:pPr>
              <w:pStyle w:val="affff4"/>
              <w:rPr>
                <w:rFonts w:cs="Times New Roman"/>
              </w:rPr>
            </w:pPr>
            <w:r w:rsidRPr="005C7E51">
              <w:rPr>
                <w:rFonts w:eastAsia="MS Mincho" w:cs="Times New Roman"/>
              </w:rPr>
              <w:t>Жилая застройка со стационарными электрическими плитами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037BABB" w14:textId="77777777" w:rsidR="005C495B" w:rsidRPr="000F4BD0" w:rsidRDefault="005C495B" w:rsidP="005C7E51">
            <w:pPr>
              <w:pStyle w:val="affff3"/>
            </w:pPr>
            <w:r w:rsidRPr="000F4BD0">
              <w:t>97 чел.</w:t>
            </w:r>
          </w:p>
        </w:tc>
        <w:tc>
          <w:tcPr>
            <w:tcW w:w="2636" w:type="dxa"/>
            <w:shd w:val="clear" w:color="auto" w:fill="auto"/>
            <w:vAlign w:val="center"/>
          </w:tcPr>
          <w:p w14:paraId="55037A3D" w14:textId="77777777" w:rsidR="005C495B" w:rsidRPr="000F4BD0" w:rsidRDefault="005C495B" w:rsidP="005C7E51">
            <w:pPr>
              <w:pStyle w:val="affff3"/>
            </w:pPr>
            <w:r w:rsidRPr="000F4BD0">
              <w:t>0,50 кВт/чел.</w:t>
            </w:r>
          </w:p>
        </w:tc>
        <w:tc>
          <w:tcPr>
            <w:tcW w:w="2299" w:type="dxa"/>
            <w:shd w:val="clear" w:color="auto" w:fill="auto"/>
            <w:vAlign w:val="center"/>
          </w:tcPr>
          <w:p w14:paraId="01755BFE" w14:textId="77777777" w:rsidR="005C495B" w:rsidRPr="000F4BD0" w:rsidRDefault="005C495B" w:rsidP="005C7E51">
            <w:pPr>
              <w:ind w:firstLine="0"/>
              <w:jc w:val="center"/>
            </w:pPr>
            <w:r w:rsidRPr="000F4BD0">
              <w:t>49,0 кВт</w:t>
            </w:r>
          </w:p>
        </w:tc>
      </w:tr>
      <w:tr w:rsidR="005C495B" w:rsidRPr="00895A52" w14:paraId="58820815" w14:textId="77777777" w:rsidTr="005C7E51">
        <w:tc>
          <w:tcPr>
            <w:tcW w:w="3569" w:type="dxa"/>
            <w:shd w:val="clear" w:color="auto" w:fill="auto"/>
            <w:vAlign w:val="center"/>
          </w:tcPr>
          <w:p w14:paraId="33028B62" w14:textId="77777777" w:rsidR="005C495B" w:rsidRPr="005C7E51" w:rsidRDefault="005C495B" w:rsidP="005C7E51">
            <w:pPr>
              <w:pStyle w:val="affff4"/>
              <w:rPr>
                <w:rFonts w:cs="Times New Roman"/>
                <w:b/>
                <w:highlight w:val="yellow"/>
              </w:rPr>
            </w:pPr>
            <w:r w:rsidRPr="0031293C">
              <w:t>Итого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03A9F78C" w14:textId="77777777" w:rsidR="005C495B" w:rsidRPr="005C7E51" w:rsidRDefault="005C495B" w:rsidP="005C7E51">
            <w:pPr>
              <w:pStyle w:val="affff3"/>
              <w:rPr>
                <w:b/>
                <w:highlight w:val="yellow"/>
              </w:rPr>
            </w:pPr>
          </w:p>
        </w:tc>
        <w:tc>
          <w:tcPr>
            <w:tcW w:w="2636" w:type="dxa"/>
            <w:shd w:val="clear" w:color="auto" w:fill="auto"/>
            <w:vAlign w:val="center"/>
          </w:tcPr>
          <w:p w14:paraId="2A8A75E3" w14:textId="77777777" w:rsidR="005C495B" w:rsidRPr="005C7E51" w:rsidRDefault="005C495B" w:rsidP="005C7E51">
            <w:pPr>
              <w:pStyle w:val="affff3"/>
              <w:rPr>
                <w:b/>
                <w:highlight w:val="yellow"/>
              </w:rPr>
            </w:pPr>
          </w:p>
        </w:tc>
        <w:tc>
          <w:tcPr>
            <w:tcW w:w="2299" w:type="dxa"/>
            <w:shd w:val="clear" w:color="auto" w:fill="auto"/>
            <w:vAlign w:val="center"/>
          </w:tcPr>
          <w:p w14:paraId="1CD95441" w14:textId="77777777" w:rsidR="005C495B" w:rsidRPr="005C7E51" w:rsidRDefault="005C495B" w:rsidP="005C7E51">
            <w:pPr>
              <w:pStyle w:val="affff3"/>
              <w:rPr>
                <w:highlight w:val="yellow"/>
              </w:rPr>
            </w:pPr>
            <w:r w:rsidRPr="004A697B">
              <w:t>49,0 кВт (0,04 МВт)</w:t>
            </w:r>
          </w:p>
        </w:tc>
      </w:tr>
    </w:tbl>
    <w:p w14:paraId="0F7CF43F" w14:textId="77777777" w:rsidR="005C495B" w:rsidRPr="00BE0E3D" w:rsidRDefault="005C495B" w:rsidP="005C495B">
      <w:pPr>
        <w:spacing w:before="360"/>
      </w:pPr>
      <w:r w:rsidRPr="00BE0E3D">
        <w:t>Расчетные показатели учитывают нагрузки жилых и общественных зданий, предприятий коммунально-бытового обслуживания, наружного освещения.</w:t>
      </w:r>
    </w:p>
    <w:p w14:paraId="47B2D22E" w14:textId="77777777" w:rsidR="005C495B" w:rsidRPr="00323F50" w:rsidRDefault="005C495B" w:rsidP="005C495B">
      <w:pPr>
        <w:spacing w:before="240"/>
      </w:pPr>
      <w:bookmarkStart w:id="35" w:name="_Hlk148615023"/>
      <w:r w:rsidRPr="00323F50">
        <w:t>Для электроснабжения проектируемой территории запланировано строительство линейных сооружений ВЛ-0,4кВ.</w:t>
      </w:r>
    </w:p>
    <w:bookmarkEnd w:id="35"/>
    <w:p w14:paraId="3235F884" w14:textId="77777777" w:rsidR="005C495B" w:rsidRPr="00895A52" w:rsidRDefault="005C495B" w:rsidP="005C495B">
      <w:r w:rsidRPr="0031293C">
        <w:t>Место и возможность технического присоединения к сетям электроснабжения подлежат уточнению на следующем этапе рабочего проектирования, путем запроса технических условий у эксплуатирующей организации. Электрические нагрузки подлежат уточнению на следующих этапах проектирования.</w:t>
      </w:r>
    </w:p>
    <w:bookmarkEnd w:id="31"/>
    <w:bookmarkEnd w:id="32"/>
    <w:p w14:paraId="5B8BB692" w14:textId="77777777" w:rsidR="005C495B" w:rsidRDefault="005C495B" w:rsidP="005C495B">
      <w:pPr>
        <w:spacing w:before="240"/>
        <w:rPr>
          <w:b/>
          <w:i/>
        </w:rPr>
      </w:pPr>
    </w:p>
    <w:p w14:paraId="19E7D7FB" w14:textId="77777777" w:rsidR="005C495B" w:rsidRPr="000D0E36" w:rsidRDefault="005C495B" w:rsidP="005C495B">
      <w:pPr>
        <w:spacing w:before="240"/>
        <w:rPr>
          <w:b/>
          <w:i/>
        </w:rPr>
      </w:pPr>
      <w:r w:rsidRPr="000D0E36">
        <w:rPr>
          <w:b/>
          <w:i/>
        </w:rPr>
        <w:t>Системы связи</w:t>
      </w:r>
      <w:bookmarkEnd w:id="33"/>
      <w:bookmarkEnd w:id="34"/>
    </w:p>
    <w:p w14:paraId="6E5582F6" w14:textId="77777777" w:rsidR="005C495B" w:rsidRDefault="005C495B" w:rsidP="005C495B">
      <w:pPr>
        <w:spacing w:before="120"/>
      </w:pPr>
      <w:bookmarkStart w:id="36" w:name="_Hlk146118011"/>
      <w:bookmarkStart w:id="37" w:name="_Hlk14171020"/>
      <w:r w:rsidRPr="00E43243">
        <w:t>Подключение проектируемой территории к инженерным сетям запланировано централизованно от существующих сетей связи. Место и возможность технического присоединения к сетям связи подлежат уточнению на стадии рабочего проектирования, путем запроса технических условий у эксплуатирующей организации.</w:t>
      </w:r>
    </w:p>
    <w:bookmarkEnd w:id="36"/>
    <w:bookmarkEnd w:id="37"/>
    <w:p w14:paraId="618DFBD8" w14:textId="77777777" w:rsidR="005C495B" w:rsidRPr="00E176D5" w:rsidRDefault="005C495B" w:rsidP="005C495B">
      <w:pPr>
        <w:spacing w:before="240"/>
        <w:rPr>
          <w:b/>
          <w:i/>
        </w:rPr>
      </w:pPr>
      <w:r w:rsidRPr="00E176D5">
        <w:rPr>
          <w:b/>
          <w:i/>
        </w:rPr>
        <w:t xml:space="preserve">Инженерная подготовка и вертикальная планировка </w:t>
      </w:r>
    </w:p>
    <w:p w14:paraId="1F037DA4" w14:textId="77777777" w:rsidR="005C495B" w:rsidRPr="00D9474B" w:rsidRDefault="005C495B" w:rsidP="005C495B">
      <w:r w:rsidRPr="00D9474B">
        <w:t>Мероприятия по инженерной подготовке территории предлагаются в следующем составе:</w:t>
      </w:r>
    </w:p>
    <w:p w14:paraId="63F7ACD5" w14:textId="77777777" w:rsidR="005C495B" w:rsidRPr="00D9474B" w:rsidRDefault="005C495B" w:rsidP="005C495B">
      <w:pPr>
        <w:rPr>
          <w:szCs w:val="28"/>
        </w:rPr>
      </w:pPr>
      <w:r w:rsidRPr="00AF5E54">
        <w:t>–</w:t>
      </w:r>
      <w:r w:rsidRPr="00D9474B">
        <w:rPr>
          <w:szCs w:val="28"/>
        </w:rPr>
        <w:t> вертикальная планировка;</w:t>
      </w:r>
    </w:p>
    <w:p w14:paraId="2FAE4052" w14:textId="77777777" w:rsidR="005C495B" w:rsidRPr="00EC74EA" w:rsidRDefault="005C495B" w:rsidP="005C495B">
      <w:pPr>
        <w:rPr>
          <w:szCs w:val="28"/>
        </w:rPr>
      </w:pPr>
      <w:r w:rsidRPr="00EC74EA">
        <w:t>–</w:t>
      </w:r>
      <w:r w:rsidRPr="00EC74EA">
        <w:rPr>
          <w:szCs w:val="28"/>
        </w:rPr>
        <w:t> поверхностный водоотвод.</w:t>
      </w:r>
    </w:p>
    <w:p w14:paraId="4AE65491" w14:textId="77777777" w:rsidR="005C495B" w:rsidRPr="00237D8A" w:rsidRDefault="005C495B" w:rsidP="005C495B">
      <w:pPr>
        <w:rPr>
          <w:szCs w:val="28"/>
        </w:rPr>
      </w:pPr>
      <w:r w:rsidRPr="00237D8A">
        <w:t>–</w:t>
      </w:r>
      <w:r w:rsidRPr="00237D8A">
        <w:rPr>
          <w:szCs w:val="28"/>
        </w:rPr>
        <w:t xml:space="preserve"> строительство </w:t>
      </w:r>
      <w:r w:rsidRPr="00237D8A">
        <w:t>локальных очистных сооружений дождевой канализации</w:t>
      </w:r>
      <w:r w:rsidRPr="00237D8A">
        <w:rPr>
          <w:szCs w:val="28"/>
        </w:rPr>
        <w:t>.</w:t>
      </w:r>
    </w:p>
    <w:p w14:paraId="01472329" w14:textId="77777777" w:rsidR="005C495B" w:rsidRPr="004B1835" w:rsidRDefault="005C495B" w:rsidP="005C495B">
      <w:pPr>
        <w:rPr>
          <w:rStyle w:val="a8"/>
        </w:rPr>
      </w:pPr>
      <w:r w:rsidRPr="00237D8A">
        <w:t>Протяженность планируемой дождевой самотечной канализации в границах проектирования – 0,21 км.</w:t>
      </w:r>
    </w:p>
    <w:p w14:paraId="20D85E7A" w14:textId="77777777" w:rsidR="005C495B" w:rsidRPr="004D51FC" w:rsidRDefault="005C495B" w:rsidP="005C495B">
      <w:pPr>
        <w:pStyle w:val="13"/>
        <w:spacing w:before="240"/>
        <w:rPr>
          <w:rFonts w:eastAsia="Calibri"/>
        </w:rPr>
      </w:pPr>
      <w:bookmarkStart w:id="38" w:name="_Toc480407122"/>
      <w:bookmarkStart w:id="39" w:name="_Toc495504762"/>
      <w:bookmarkStart w:id="40" w:name="_Toc184030378"/>
      <w:bookmarkStart w:id="41" w:name="_Toc465177678"/>
      <w:bookmarkStart w:id="42" w:name="_Toc465350809"/>
      <w:bookmarkStart w:id="43" w:name="_Toc465350917"/>
      <w:bookmarkStart w:id="44" w:name="_Toc465675190"/>
      <w:r w:rsidRPr="004D51FC">
        <w:rPr>
          <w:rFonts w:eastAsia="Calibri"/>
        </w:rPr>
        <w:t>2 </w:t>
      </w:r>
      <w:bookmarkEnd w:id="38"/>
      <w:bookmarkEnd w:id="39"/>
      <w:r w:rsidRPr="004D51FC">
        <w:rPr>
          <w:sz w:val="30"/>
          <w:szCs w:val="30"/>
          <w:shd w:val="clear" w:color="auto" w:fill="FFFFFF"/>
        </w:rPr>
        <w:t>Положения об очередности планируемого развития территории, содержащие этапы проектирования, строительства, реконструкции объектов капитального строительства жилого, производственного, общественно-делового и иного назначения и этапы строительства, реконструкции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инфраструктур, в том числе объектов, включенных в программы комплексного развития систем коммунальной инфраструктуры, программы комплексного развития транспортной инфраструктуры, программы комплексного развития социальной инфраструктуры</w:t>
      </w:r>
      <w:bookmarkEnd w:id="40"/>
    </w:p>
    <w:bookmarkEnd w:id="41"/>
    <w:bookmarkEnd w:id="42"/>
    <w:bookmarkEnd w:id="43"/>
    <w:bookmarkEnd w:id="44"/>
    <w:p w14:paraId="27AD20F9" w14:textId="77777777" w:rsidR="005C495B" w:rsidRPr="0065520C" w:rsidRDefault="005C495B" w:rsidP="005C495B">
      <w:pPr>
        <w:rPr>
          <w:lang w:eastAsia="ar-SA"/>
        </w:rPr>
      </w:pPr>
      <w:r w:rsidRPr="0065520C">
        <w:rPr>
          <w:lang w:eastAsia="ar-SA"/>
        </w:rPr>
        <w:lastRenderedPageBreak/>
        <w:t>Подготовка проекта планировки и проекта межевания проектируемой территории осуществляется в целях обеспечения устойчивого развития территории, выделения элементов планировочной структуры (кварталов), установления границ земельных участков, на которых расположены объекты капитального строительства.</w:t>
      </w:r>
    </w:p>
    <w:p w14:paraId="37D6C234" w14:textId="77777777" w:rsidR="005C495B" w:rsidRDefault="005C495B" w:rsidP="005C495B">
      <w:r w:rsidRPr="0065520C">
        <w:t>Территория характеризуется сложившейся транспортной и инженерной инфраструктурой.</w:t>
      </w:r>
    </w:p>
    <w:p w14:paraId="44E52540" w14:textId="77777777" w:rsidR="005C495B" w:rsidRPr="007C14DE" w:rsidRDefault="005C495B" w:rsidP="005C495B">
      <w:pPr>
        <w:rPr>
          <w:szCs w:val="20"/>
        </w:rPr>
      </w:pPr>
      <w:bookmarkStart w:id="45" w:name="_Hlk111046695"/>
      <w:r w:rsidRPr="007C14DE">
        <w:rPr>
          <w:szCs w:val="20"/>
        </w:rPr>
        <w:t>Планируемое развитие территории предусмотрено с разделением на 2 очереди.</w:t>
      </w:r>
    </w:p>
    <w:p w14:paraId="25D2D25B" w14:textId="77777777" w:rsidR="005C495B" w:rsidRPr="007C14DE" w:rsidRDefault="005C495B" w:rsidP="005C495B">
      <w:pPr>
        <w:rPr>
          <w:szCs w:val="20"/>
        </w:rPr>
      </w:pPr>
      <w:r w:rsidRPr="007C14DE">
        <w:rPr>
          <w:szCs w:val="20"/>
        </w:rPr>
        <w:t>I очередь:</w:t>
      </w:r>
    </w:p>
    <w:p w14:paraId="23DCB930" w14:textId="77777777" w:rsidR="005C495B" w:rsidRPr="007C14DE" w:rsidRDefault="005C495B" w:rsidP="005C495B">
      <w:pPr>
        <w:rPr>
          <w:szCs w:val="20"/>
        </w:rPr>
      </w:pPr>
      <w:r w:rsidRPr="007C14DE">
        <w:rPr>
          <w:szCs w:val="20"/>
        </w:rPr>
        <w:t xml:space="preserve">Запланирован </w:t>
      </w:r>
      <w:r>
        <w:rPr>
          <w:szCs w:val="20"/>
        </w:rPr>
        <w:t>снос аварийного жилищного фонда.</w:t>
      </w:r>
    </w:p>
    <w:p w14:paraId="65B92EE4" w14:textId="77777777" w:rsidR="005C495B" w:rsidRPr="007C14DE" w:rsidRDefault="005C495B" w:rsidP="005C495B">
      <w:pPr>
        <w:rPr>
          <w:szCs w:val="20"/>
        </w:rPr>
      </w:pPr>
      <w:r w:rsidRPr="007C14DE">
        <w:rPr>
          <w:szCs w:val="20"/>
        </w:rPr>
        <w:t>II очередь:</w:t>
      </w:r>
    </w:p>
    <w:p w14:paraId="0C48D379" w14:textId="77777777" w:rsidR="005C495B" w:rsidRPr="007C14DE" w:rsidRDefault="005C495B" w:rsidP="005C495B">
      <w:pPr>
        <w:rPr>
          <w:szCs w:val="20"/>
        </w:rPr>
      </w:pPr>
      <w:r w:rsidRPr="007C14DE">
        <w:rPr>
          <w:szCs w:val="20"/>
        </w:rPr>
        <w:t>Строительство объектов капитального строительства жилого и общественного назначения.</w:t>
      </w:r>
    </w:p>
    <w:p w14:paraId="60E578FC" w14:textId="77777777" w:rsidR="005C495B" w:rsidRPr="007C14DE" w:rsidRDefault="005C495B" w:rsidP="005C495B">
      <w:pPr>
        <w:rPr>
          <w:szCs w:val="20"/>
        </w:rPr>
      </w:pPr>
      <w:r w:rsidRPr="007C14DE">
        <w:rPr>
          <w:szCs w:val="20"/>
        </w:rPr>
        <w:t>Каждая очередь включает следующие мероприятия:</w:t>
      </w:r>
    </w:p>
    <w:p w14:paraId="5E5F45F2" w14:textId="77777777" w:rsidR="005C495B" w:rsidRPr="00FB035A" w:rsidRDefault="005C495B" w:rsidP="005C495B">
      <w:pPr>
        <w:rPr>
          <w:rFonts w:eastAsia="Calibri"/>
          <w:lang w:eastAsia="en-US"/>
        </w:rPr>
      </w:pPr>
      <w:r w:rsidRPr="00FB035A">
        <w:rPr>
          <w:rFonts w:eastAsia="Calibri"/>
          <w:lang w:eastAsia="en-US"/>
        </w:rPr>
        <w:t>1) </w:t>
      </w:r>
      <w:r w:rsidRPr="00FB035A">
        <w:rPr>
          <w:rFonts w:eastAsia="Calibri"/>
          <w:lang w:eastAsia="en-US"/>
        </w:rPr>
        <w:tab/>
        <w:t>проведение кадастровых работ – образование/изменение границ земельных участков с постановкой их на государственный кадастровый учет;</w:t>
      </w:r>
    </w:p>
    <w:p w14:paraId="080B2C0F" w14:textId="77777777" w:rsidR="005C495B" w:rsidRPr="00FB035A" w:rsidRDefault="005C495B" w:rsidP="005C495B">
      <w:pPr>
        <w:rPr>
          <w:rFonts w:eastAsia="Calibri"/>
          <w:lang w:eastAsia="en-US"/>
        </w:rPr>
      </w:pPr>
      <w:r w:rsidRPr="00FB035A">
        <w:rPr>
          <w:rFonts w:eastAsia="Calibri"/>
          <w:lang w:eastAsia="en-US"/>
        </w:rPr>
        <w:t>2) </w:t>
      </w:r>
      <w:bookmarkStart w:id="46" w:name="OLE_LINK385"/>
      <w:bookmarkStart w:id="47" w:name="OLE_LINK386"/>
      <w:r w:rsidRPr="00FB035A">
        <w:rPr>
          <w:rFonts w:eastAsia="Calibri"/>
          <w:lang w:eastAsia="en-US"/>
        </w:rPr>
        <w:tab/>
        <w:t xml:space="preserve">предоставление вновь сформированных земельных участков для строительства </w:t>
      </w:r>
      <w:bookmarkEnd w:id="46"/>
      <w:bookmarkEnd w:id="47"/>
      <w:r w:rsidRPr="00FB035A">
        <w:rPr>
          <w:rFonts w:eastAsia="Calibri"/>
          <w:lang w:eastAsia="en-US"/>
        </w:rPr>
        <w:t>объектов капитального строительства;</w:t>
      </w:r>
    </w:p>
    <w:p w14:paraId="2FA5F871" w14:textId="77777777" w:rsidR="005C495B" w:rsidRPr="00FB035A" w:rsidRDefault="005C495B" w:rsidP="005C495B">
      <w:pPr>
        <w:rPr>
          <w:rFonts w:eastAsia="Calibri"/>
          <w:lang w:eastAsia="en-US"/>
        </w:rPr>
      </w:pPr>
      <w:r w:rsidRPr="00FB035A">
        <w:rPr>
          <w:rFonts w:eastAsia="Calibri"/>
          <w:lang w:eastAsia="en-US"/>
        </w:rPr>
        <w:t>3) </w:t>
      </w:r>
      <w:r w:rsidRPr="00FB035A">
        <w:rPr>
          <w:rFonts w:eastAsia="Calibri"/>
          <w:lang w:eastAsia="en-US"/>
        </w:rPr>
        <w:tab/>
        <w:t>разработка проектной документации, за исключением случаев, указанных в пункте 3 статьи 48 Градостроительного кодекса Российской Федерации;</w:t>
      </w:r>
    </w:p>
    <w:p w14:paraId="0D38DB59" w14:textId="77777777" w:rsidR="005C495B" w:rsidRPr="00FB035A" w:rsidRDefault="005C495B" w:rsidP="005C495B">
      <w:pPr>
        <w:rPr>
          <w:rFonts w:eastAsia="Calibri"/>
        </w:rPr>
      </w:pPr>
      <w:r w:rsidRPr="00FB035A">
        <w:rPr>
          <w:rFonts w:eastAsia="Calibri"/>
          <w:lang w:eastAsia="en-US"/>
        </w:rPr>
        <w:t>4)</w:t>
      </w:r>
      <w:r w:rsidRPr="00FB035A">
        <w:rPr>
          <w:rFonts w:eastAsia="Calibri"/>
          <w:lang w:eastAsia="en-US"/>
        </w:rPr>
        <w:tab/>
        <w:t> </w:t>
      </w:r>
      <w:r w:rsidRPr="00FB035A">
        <w:t>уведомление о планируемом строительстве объекта индивидуального жилищного строительства (в соответствии со статьей 51.1 Градостроительного кодекса</w:t>
      </w:r>
      <w:r w:rsidRPr="00FB035A">
        <w:rPr>
          <w:rFonts w:eastAsia="Calibri"/>
          <w:lang w:eastAsia="en-US"/>
        </w:rPr>
        <w:t xml:space="preserve"> Российской Федерации</w:t>
      </w:r>
      <w:r w:rsidRPr="00FB035A">
        <w:t>)</w:t>
      </w:r>
      <w:r w:rsidRPr="00FB035A">
        <w:rPr>
          <w:rFonts w:eastAsia="Calibri"/>
        </w:rPr>
        <w:t>;</w:t>
      </w:r>
    </w:p>
    <w:p w14:paraId="5943A612" w14:textId="77777777" w:rsidR="005C495B" w:rsidRPr="00FB035A" w:rsidRDefault="005C495B" w:rsidP="005C495B">
      <w:pPr>
        <w:rPr>
          <w:rFonts w:eastAsia="Calibri"/>
          <w:lang w:eastAsia="en-US"/>
        </w:rPr>
      </w:pPr>
      <w:r w:rsidRPr="00FB035A">
        <w:rPr>
          <w:rFonts w:eastAsia="Calibri"/>
          <w:lang w:eastAsia="en-US"/>
        </w:rPr>
        <w:t>5)</w:t>
      </w:r>
      <w:r w:rsidRPr="00FB035A">
        <w:rPr>
          <w:rFonts w:eastAsia="Calibri"/>
          <w:lang w:eastAsia="en-US"/>
        </w:rPr>
        <w:tab/>
        <w:t> строительство объекта капитального строительства;</w:t>
      </w:r>
    </w:p>
    <w:p w14:paraId="1346D7FC" w14:textId="77777777" w:rsidR="005C495B" w:rsidRDefault="005C495B" w:rsidP="005C495B">
      <w:pPr>
        <w:rPr>
          <w:rFonts w:eastAsia="Calibri"/>
          <w:lang w:eastAsia="en-US"/>
        </w:rPr>
      </w:pPr>
      <w:r w:rsidRPr="00FB035A">
        <w:rPr>
          <w:rFonts w:eastAsia="Calibri"/>
          <w:lang w:eastAsia="en-US"/>
        </w:rPr>
        <w:t>6) </w:t>
      </w:r>
      <w:r w:rsidRPr="00FB035A">
        <w:rPr>
          <w:rFonts w:eastAsia="Calibri"/>
          <w:lang w:eastAsia="en-US"/>
        </w:rPr>
        <w:tab/>
        <w:t>ввод объекта капитального строительства в эксплуатацию.</w:t>
      </w:r>
      <w:bookmarkEnd w:id="45"/>
    </w:p>
    <w:p w14:paraId="1FD8910D" w14:textId="77777777" w:rsidR="005C495B" w:rsidRPr="00570D46" w:rsidRDefault="005C495B" w:rsidP="005C495B">
      <w:pPr>
        <w:rPr>
          <w:rFonts w:eastAsia="Calibri"/>
          <w:lang w:eastAsia="en-US"/>
        </w:rPr>
      </w:pPr>
    </w:p>
    <w:p w14:paraId="09C1EB47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29562BB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06CD491C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4D82C92F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49D19F97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253BC08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79D95FA2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0409F9D8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782D8133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2992FE5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5C8EC178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8843DDF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684DFD8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758A7CDF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6AEA416A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4E71ADE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6186B6BE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70AA0FF9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28AC5325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EE8B3E4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5691CE1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4E965B8D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E0800EA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22C7471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7E95AE0A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4A2D482F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47EBEAB5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31944102" w14:textId="4097FAC5" w:rsidR="009762F8" w:rsidRDefault="009762F8" w:rsidP="009762F8">
      <w:pPr>
        <w:pStyle w:val="af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2 </w:t>
      </w:r>
    </w:p>
    <w:p w14:paraId="1F8EB315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4078FFCD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F75C1B">
        <w:rPr>
          <w:sz w:val="28"/>
          <w:szCs w:val="28"/>
        </w:rPr>
        <w:t>Цингалы</w:t>
      </w:r>
    </w:p>
    <w:p w14:paraId="7CFA26C6" w14:textId="76A26854" w:rsidR="009762F8" w:rsidRDefault="008358B9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>от 10.02.2025 № 08</w:t>
      </w:r>
    </w:p>
    <w:p w14:paraId="44CCBBBE" w14:textId="77777777" w:rsidR="00CD401F" w:rsidRDefault="00CD401F" w:rsidP="009762F8">
      <w:pPr>
        <w:jc w:val="right"/>
        <w:rPr>
          <w:sz w:val="28"/>
          <w:szCs w:val="28"/>
        </w:rPr>
      </w:pPr>
    </w:p>
    <w:p w14:paraId="23AE68D3" w14:textId="77777777" w:rsidR="009762F8" w:rsidRDefault="009762F8" w:rsidP="009762F8">
      <w:pPr>
        <w:jc w:val="center"/>
        <w:rPr>
          <w:sz w:val="28"/>
          <w:szCs w:val="28"/>
        </w:rPr>
      </w:pPr>
      <w:r w:rsidRPr="009762F8">
        <w:rPr>
          <w:sz w:val="28"/>
          <w:szCs w:val="28"/>
        </w:rPr>
        <w:t>Чертеж планировки территории</w:t>
      </w:r>
    </w:p>
    <w:p w14:paraId="74F839E5" w14:textId="77777777" w:rsidR="009762F8" w:rsidRDefault="009762F8" w:rsidP="009762F8">
      <w:pPr>
        <w:jc w:val="center"/>
        <w:rPr>
          <w:sz w:val="28"/>
          <w:szCs w:val="28"/>
        </w:rPr>
      </w:pPr>
    </w:p>
    <w:p w14:paraId="71D1FED3" w14:textId="48CD5C17" w:rsidR="009762F8" w:rsidRDefault="00CD401F" w:rsidP="009762F8">
      <w:pPr>
        <w:ind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994E4CF" wp14:editId="06D231CE">
            <wp:extent cx="6564630" cy="7294880"/>
            <wp:effectExtent l="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4630" cy="729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9CF94" w14:textId="77777777" w:rsidR="009762F8" w:rsidRDefault="009762F8" w:rsidP="00BB740E">
      <w:pPr>
        <w:ind w:firstLine="0"/>
        <w:rPr>
          <w:sz w:val="28"/>
          <w:szCs w:val="28"/>
        </w:rPr>
      </w:pPr>
    </w:p>
    <w:p w14:paraId="7F0D1C08" w14:textId="77777777" w:rsidR="00884604" w:rsidRDefault="00884604" w:rsidP="00884604">
      <w:pPr>
        <w:pStyle w:val="af3"/>
        <w:ind w:left="426"/>
        <w:jc w:val="right"/>
        <w:rPr>
          <w:sz w:val="28"/>
          <w:szCs w:val="28"/>
        </w:rPr>
      </w:pPr>
    </w:p>
    <w:p w14:paraId="34F952BF" w14:textId="77777777" w:rsidR="00884604" w:rsidRDefault="00884604" w:rsidP="00884604">
      <w:pPr>
        <w:pStyle w:val="af3"/>
        <w:ind w:left="426"/>
        <w:jc w:val="right"/>
        <w:rPr>
          <w:sz w:val="28"/>
          <w:szCs w:val="28"/>
        </w:rPr>
      </w:pPr>
    </w:p>
    <w:p w14:paraId="5BE83C55" w14:textId="77777777" w:rsidR="009762F8" w:rsidRDefault="009762F8" w:rsidP="00884604">
      <w:pPr>
        <w:pStyle w:val="af3"/>
        <w:ind w:left="426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3 </w:t>
      </w:r>
    </w:p>
    <w:p w14:paraId="775F65A3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21CB1979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884604">
        <w:rPr>
          <w:sz w:val="28"/>
          <w:szCs w:val="28"/>
        </w:rPr>
        <w:t>Цингалы</w:t>
      </w:r>
    </w:p>
    <w:p w14:paraId="079D0928" w14:textId="6470C5AD" w:rsidR="009762F8" w:rsidRDefault="008358B9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>от 10.02.2025 № 08</w:t>
      </w:r>
    </w:p>
    <w:p w14:paraId="7FC710DC" w14:textId="77777777" w:rsidR="00CD401F" w:rsidRDefault="00CD401F" w:rsidP="009762F8">
      <w:pPr>
        <w:jc w:val="right"/>
        <w:rPr>
          <w:sz w:val="28"/>
          <w:szCs w:val="28"/>
        </w:rPr>
      </w:pPr>
    </w:p>
    <w:p w14:paraId="2E7500F9" w14:textId="77777777" w:rsidR="009762F8" w:rsidRDefault="00041250" w:rsidP="009762F8">
      <w:pPr>
        <w:jc w:val="center"/>
        <w:rPr>
          <w:sz w:val="28"/>
          <w:szCs w:val="28"/>
        </w:rPr>
      </w:pPr>
      <w:r w:rsidRPr="00041250">
        <w:rPr>
          <w:sz w:val="28"/>
          <w:szCs w:val="28"/>
        </w:rPr>
        <w:t>Разбивочный чертеж красных линий. Схема развития транспортной инфраст</w:t>
      </w:r>
      <w:r>
        <w:rPr>
          <w:sz w:val="28"/>
          <w:szCs w:val="28"/>
        </w:rPr>
        <w:t>рукту</w:t>
      </w:r>
      <w:r w:rsidRPr="00041250">
        <w:rPr>
          <w:sz w:val="28"/>
          <w:szCs w:val="28"/>
        </w:rPr>
        <w:t>р</w:t>
      </w:r>
      <w:r>
        <w:rPr>
          <w:sz w:val="28"/>
          <w:szCs w:val="28"/>
        </w:rPr>
        <w:t>ы</w:t>
      </w:r>
    </w:p>
    <w:p w14:paraId="59B32832" w14:textId="77777777" w:rsidR="00884604" w:rsidRDefault="00884604" w:rsidP="009762F8">
      <w:pPr>
        <w:jc w:val="center"/>
        <w:rPr>
          <w:sz w:val="28"/>
          <w:szCs w:val="28"/>
        </w:rPr>
      </w:pPr>
    </w:p>
    <w:p w14:paraId="4919FAE7" w14:textId="679B7C9B" w:rsidR="00884604" w:rsidRDefault="00CD401F" w:rsidP="009762F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01AC938" wp14:editId="735038AF">
            <wp:extent cx="6564630" cy="6120765"/>
            <wp:effectExtent l="0" t="0" r="0" b="0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4630" cy="612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BB499C" w14:textId="77777777" w:rsidR="009762F8" w:rsidRDefault="009762F8" w:rsidP="009762F8">
      <w:pPr>
        <w:jc w:val="center"/>
        <w:rPr>
          <w:sz w:val="28"/>
          <w:szCs w:val="28"/>
        </w:rPr>
      </w:pPr>
    </w:p>
    <w:p w14:paraId="2003A969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4786DC6A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1BC29BFC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13E6E558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1BF92FCC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41AB5BE2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65F0BE79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5FC80BD6" w14:textId="77777777" w:rsidR="009762F8" w:rsidRDefault="009762F8" w:rsidP="009762F8">
      <w:pPr>
        <w:pStyle w:val="af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4 </w:t>
      </w:r>
    </w:p>
    <w:p w14:paraId="187AEF74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3F40FF65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884604">
        <w:rPr>
          <w:sz w:val="28"/>
          <w:szCs w:val="28"/>
        </w:rPr>
        <w:t>Цингалы</w:t>
      </w:r>
    </w:p>
    <w:p w14:paraId="3B929FC1" w14:textId="531E26CA" w:rsidR="009762F8" w:rsidRDefault="008358B9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>от 10.02.2025 № 08</w:t>
      </w:r>
    </w:p>
    <w:p w14:paraId="6BAC53B7" w14:textId="77777777" w:rsidR="00CD401F" w:rsidRDefault="00CD401F" w:rsidP="009762F8">
      <w:pPr>
        <w:jc w:val="right"/>
        <w:rPr>
          <w:sz w:val="28"/>
          <w:szCs w:val="28"/>
        </w:rPr>
      </w:pPr>
    </w:p>
    <w:p w14:paraId="030795B2" w14:textId="77777777" w:rsidR="009762F8" w:rsidRDefault="009762F8" w:rsidP="009762F8">
      <w:pPr>
        <w:jc w:val="center"/>
        <w:rPr>
          <w:sz w:val="28"/>
          <w:szCs w:val="28"/>
        </w:rPr>
      </w:pPr>
      <w:r w:rsidRPr="009762F8">
        <w:rPr>
          <w:sz w:val="28"/>
          <w:szCs w:val="28"/>
        </w:rPr>
        <w:t>Схема развития инженерной инфраструктуры и связи</w:t>
      </w:r>
    </w:p>
    <w:p w14:paraId="55067453" w14:textId="77777777" w:rsidR="009762F8" w:rsidRDefault="009762F8" w:rsidP="009762F8">
      <w:pPr>
        <w:jc w:val="center"/>
        <w:rPr>
          <w:noProof/>
          <w:sz w:val="28"/>
          <w:szCs w:val="28"/>
        </w:rPr>
      </w:pPr>
    </w:p>
    <w:p w14:paraId="73A989DD" w14:textId="062D2530" w:rsidR="00884604" w:rsidRDefault="00CD401F" w:rsidP="009762F8">
      <w:pPr>
        <w:jc w:val="center"/>
        <w:rPr>
          <w:sz w:val="28"/>
          <w:szCs w:val="28"/>
        </w:rPr>
        <w:sectPr w:rsidR="00884604" w:rsidSect="00CD401F">
          <w:headerReference w:type="even" r:id="rId13"/>
          <w:headerReference w:type="default" r:id="rId14"/>
          <w:footerReference w:type="default" r:id="rId15"/>
          <w:pgSz w:w="11906" w:h="16838"/>
          <w:pgMar w:top="851" w:right="707" w:bottom="1134" w:left="851" w:header="0" w:footer="0" w:gutter="0"/>
          <w:pgNumType w:start="1"/>
          <w:cols w:space="708"/>
          <w:titlePg/>
          <w:docGrid w:linePitch="360"/>
        </w:sectPr>
      </w:pPr>
      <w:r>
        <w:rPr>
          <w:noProof/>
          <w:sz w:val="28"/>
          <w:szCs w:val="28"/>
        </w:rPr>
        <w:drawing>
          <wp:inline distT="0" distB="0" distL="0" distR="0" wp14:anchorId="5EA63206" wp14:editId="02AEC7A1">
            <wp:extent cx="6564630" cy="72948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4630" cy="729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1AE1D7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0456C702" w14:textId="77777777" w:rsidR="005C495B" w:rsidRDefault="005C495B" w:rsidP="009762F8">
      <w:pPr>
        <w:pStyle w:val="af3"/>
        <w:jc w:val="right"/>
        <w:rPr>
          <w:sz w:val="28"/>
          <w:szCs w:val="28"/>
        </w:rPr>
      </w:pPr>
    </w:p>
    <w:p w14:paraId="29E8587C" w14:textId="77777777" w:rsidR="00CD401F" w:rsidRDefault="00CD401F" w:rsidP="009762F8">
      <w:pPr>
        <w:pStyle w:val="af3"/>
        <w:jc w:val="right"/>
        <w:rPr>
          <w:sz w:val="28"/>
          <w:szCs w:val="28"/>
        </w:rPr>
      </w:pPr>
    </w:p>
    <w:p w14:paraId="101D394C" w14:textId="4D1496C1" w:rsidR="009762F8" w:rsidRDefault="009762F8" w:rsidP="009762F8">
      <w:pPr>
        <w:pStyle w:val="af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5 </w:t>
      </w:r>
    </w:p>
    <w:p w14:paraId="4C2BDA79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496920D5" w14:textId="77777777" w:rsidR="009762F8" w:rsidRDefault="009762F8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884604">
        <w:rPr>
          <w:sz w:val="28"/>
          <w:szCs w:val="28"/>
        </w:rPr>
        <w:t>Цингалы</w:t>
      </w:r>
    </w:p>
    <w:p w14:paraId="611D7327" w14:textId="3FF68B2A" w:rsidR="009762F8" w:rsidRDefault="008358B9" w:rsidP="009762F8">
      <w:pPr>
        <w:jc w:val="right"/>
        <w:rPr>
          <w:sz w:val="28"/>
          <w:szCs w:val="28"/>
        </w:rPr>
      </w:pPr>
      <w:r>
        <w:rPr>
          <w:sz w:val="28"/>
          <w:szCs w:val="28"/>
        </w:rPr>
        <w:t>от 10.02.2025 № 08</w:t>
      </w:r>
    </w:p>
    <w:p w14:paraId="41D78EF6" w14:textId="77777777" w:rsidR="009762F8" w:rsidRDefault="009762F8" w:rsidP="009762F8">
      <w:pPr>
        <w:jc w:val="center"/>
        <w:rPr>
          <w:sz w:val="28"/>
          <w:szCs w:val="28"/>
        </w:rPr>
      </w:pPr>
    </w:p>
    <w:p w14:paraId="05944D83" w14:textId="77777777" w:rsidR="009762F8" w:rsidRDefault="00D66617" w:rsidP="009762F8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МЕЖЕВАНИЯ ТЕРРИТОРИИ</w:t>
      </w:r>
    </w:p>
    <w:p w14:paraId="256E3B69" w14:textId="77777777" w:rsidR="00D66617" w:rsidRDefault="00D66617" w:rsidP="009762F8">
      <w:pPr>
        <w:jc w:val="center"/>
        <w:rPr>
          <w:sz w:val="28"/>
          <w:szCs w:val="28"/>
        </w:rPr>
      </w:pPr>
    </w:p>
    <w:p w14:paraId="10E9F40E" w14:textId="77777777" w:rsidR="005C495B" w:rsidRPr="00E8400A" w:rsidRDefault="005C495B" w:rsidP="005C495B">
      <w:pPr>
        <w:pStyle w:val="13"/>
      </w:pPr>
      <w:bookmarkStart w:id="48" w:name="_Toc64287341"/>
      <w:bookmarkStart w:id="49" w:name="_Toc184031977"/>
      <w:bookmarkStart w:id="50" w:name="OLE_LINK101"/>
      <w:bookmarkStart w:id="51" w:name="OLE_LINK102"/>
      <w:bookmarkStart w:id="52" w:name="OLE_LINK136"/>
      <w:bookmarkStart w:id="53" w:name="OLE_LINK137"/>
      <w:bookmarkStart w:id="54" w:name="_Toc183006533"/>
      <w:r w:rsidRPr="00E8400A">
        <w:t>Введение</w:t>
      </w:r>
      <w:bookmarkEnd w:id="48"/>
      <w:bookmarkEnd w:id="49"/>
    </w:p>
    <w:p w14:paraId="7A446671" w14:textId="77777777" w:rsidR="005C495B" w:rsidRPr="00B37141" w:rsidRDefault="005C495B" w:rsidP="005C495B">
      <w:bookmarkStart w:id="55" w:name="_Toc472371706"/>
      <w:bookmarkStart w:id="56" w:name="_Toc493243298"/>
      <w:bookmarkStart w:id="57" w:name="_Toc460340473"/>
      <w:bookmarkEnd w:id="50"/>
      <w:bookmarkEnd w:id="51"/>
      <w:bookmarkEnd w:id="52"/>
      <w:bookmarkEnd w:id="53"/>
      <w:r w:rsidRPr="00B37141">
        <w:t>Документация по планировке и межеванию территории населенных пунктов Ханты-Мансийского района (Внесение изменений в документацию по планировке и межеванию территории и выполнение инженерных изысканий с учетом «Югорского стандарта развития территорий» д. Чембакчина) разработана на основании муниципального контракта от 03.07.2024 № 0187300008424000219, в соответствии с техническим заданием (Приложение 1</w:t>
      </w:r>
      <w:r>
        <w:t xml:space="preserve"> Тома </w:t>
      </w:r>
      <w:r>
        <w:rPr>
          <w:lang w:val="en-US"/>
        </w:rPr>
        <w:t>II</w:t>
      </w:r>
      <w:r w:rsidRPr="00B37141">
        <w:t>).</w:t>
      </w:r>
    </w:p>
    <w:p w14:paraId="2D1B0772" w14:textId="77777777" w:rsidR="005C495B" w:rsidRPr="00B37141" w:rsidRDefault="005C495B" w:rsidP="005C495B">
      <w:r w:rsidRPr="00B37141">
        <w:t>При разработке настоящей документации учтены следующие нормативные правовые акты и нормативные материалы:</w:t>
      </w:r>
    </w:p>
    <w:p w14:paraId="00F966C7" w14:textId="77777777" w:rsidR="005C495B" w:rsidRPr="00B37141" w:rsidRDefault="005C495B" w:rsidP="005C495B">
      <w:r w:rsidRPr="00B37141">
        <w:t>– Градостроительный кодекс Российской Федерации от 29.12.2004 № 190-ФЗ;</w:t>
      </w:r>
    </w:p>
    <w:p w14:paraId="7AE882E8" w14:textId="77777777" w:rsidR="005C495B" w:rsidRPr="00B37141" w:rsidRDefault="005C495B" w:rsidP="005C495B">
      <w:r w:rsidRPr="00B37141">
        <w:t>– Земельный кодекс Российской Федерации от 25.10.2001 № 136-ФЗ;</w:t>
      </w:r>
    </w:p>
    <w:p w14:paraId="44F2FB56" w14:textId="77777777" w:rsidR="005C495B" w:rsidRPr="00B37141" w:rsidRDefault="005C495B" w:rsidP="005C495B">
      <w:r w:rsidRPr="00B37141">
        <w:t>– Водный кодекс Российской Федерации от 03.06.2006 № 74-ФЗ;</w:t>
      </w:r>
    </w:p>
    <w:p w14:paraId="38A0FDC4" w14:textId="77777777" w:rsidR="005C495B" w:rsidRPr="00B37141" w:rsidRDefault="005C495B" w:rsidP="005C495B">
      <w:r w:rsidRPr="00B37141">
        <w:t>– постановление Правительства Российской Федерации от 20.11.2000 № 878 «Об утверждении Правил охраны газораспределительных сетей»;</w:t>
      </w:r>
    </w:p>
    <w:p w14:paraId="133414C8" w14:textId="77777777" w:rsidR="005C495B" w:rsidRPr="00B37141" w:rsidRDefault="005C495B" w:rsidP="005C495B">
      <w:r w:rsidRPr="00B37141">
        <w:t>– постановление Правительства Российской Федерации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14:paraId="500E088F" w14:textId="77777777" w:rsidR="005C495B" w:rsidRPr="00B37141" w:rsidRDefault="005C495B" w:rsidP="005C495B">
      <w:r w:rsidRPr="00B37141">
        <w:t>– приказ Федеральной службы государственной регистрации, кадастра и картографии от 10.11.2020 № П/0412 «Об утверждении классификатора видов разрешенного использования земельных участков»;</w:t>
      </w:r>
    </w:p>
    <w:p w14:paraId="456B2FDD" w14:textId="77777777" w:rsidR="005C495B" w:rsidRPr="00B37141" w:rsidRDefault="005C495B" w:rsidP="005C495B">
      <w:r w:rsidRPr="00B37141">
        <w:t>– свод правил СП 42.13330.2016 «Свод правил. Градостроительство. Планировка и застройка городских и сельских поселений. Актуализированная редакция СНиП 2.07.01-89*»;</w:t>
      </w:r>
    </w:p>
    <w:p w14:paraId="3C1809ED" w14:textId="77777777" w:rsidR="005C495B" w:rsidRPr="00B37141" w:rsidRDefault="005C495B" w:rsidP="005C495B">
      <w:r w:rsidRPr="00B37141">
        <w:t>– свод правил СП 396.1325800.2018 «Улицы и дороги населенных пунктов. Правила градостроительного проектирования»</w:t>
      </w:r>
    </w:p>
    <w:p w14:paraId="01419E5F" w14:textId="77777777" w:rsidR="005C495B" w:rsidRPr="00B37141" w:rsidRDefault="005C495B" w:rsidP="005C495B">
      <w:r w:rsidRPr="00B37141">
        <w:t>– свод правил СП 31.13330.2021 «Водоснабжение. Наружные сети и сооружения». Актуализированная редакция СНиП 2.04.02-84* (утв. приказом Минстроя Российской Федерации от 27.02.2021 № 1016/пр) (с изменениями и дополнениями)»;</w:t>
      </w:r>
    </w:p>
    <w:p w14:paraId="4D654ABF" w14:textId="77777777" w:rsidR="005C495B" w:rsidRPr="00B37141" w:rsidRDefault="005C495B" w:rsidP="005C495B">
      <w:r w:rsidRPr="00B37141">
        <w:t>– свод правил СП 113.13330.2023 «СНиП 21-02-99* Стоянки автомобилей»;</w:t>
      </w:r>
    </w:p>
    <w:p w14:paraId="41F16FFB" w14:textId="77777777" w:rsidR="005C495B" w:rsidRPr="00B37141" w:rsidRDefault="005C495B" w:rsidP="005C495B">
      <w:r w:rsidRPr="00B37141">
        <w:t>– свод правил СП 124.13330.2012 «Тепловые сети. Актуализированная редакция СНиП 41-02-2003»;</w:t>
      </w:r>
    </w:p>
    <w:p w14:paraId="6661D962" w14:textId="77777777" w:rsidR="005C495B" w:rsidRPr="00B37141" w:rsidRDefault="005C495B" w:rsidP="005C495B">
      <w:r w:rsidRPr="00B37141">
        <w:t>– свод правил СП 129.13330.2019 «СНиП 3.05.04-85* Наружные сети и сооружения водоснабжения и канализации»;</w:t>
      </w:r>
    </w:p>
    <w:p w14:paraId="52DD5F57" w14:textId="77777777" w:rsidR="005C495B" w:rsidRPr="00B37141" w:rsidRDefault="005C495B" w:rsidP="005C495B">
      <w:r w:rsidRPr="00B37141">
        <w:t>– санитарно-эпидемиологические правила и нормативы СанПиН 2.2.1/2.1.1.1200-03 «Санитарно-защитные зоны и санитарная классификация предприятий, сооружений и иных объектов»;</w:t>
      </w:r>
    </w:p>
    <w:p w14:paraId="119F652D" w14:textId="77777777" w:rsidR="005C495B" w:rsidRPr="00B37141" w:rsidRDefault="005C495B" w:rsidP="005C495B">
      <w:r w:rsidRPr="00B37141">
        <w:t>– санитарно-эпидемиологические правила и нормативы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мероприятий»;</w:t>
      </w:r>
    </w:p>
    <w:p w14:paraId="2AF91749" w14:textId="77777777" w:rsidR="005C495B" w:rsidRPr="00B37141" w:rsidRDefault="005C495B" w:rsidP="005C495B">
      <w:r w:rsidRPr="00B37141">
        <w:t>– руководящий документ системы РДС 30-201-98 «Инструкция о порядке проектирования и установления красных линий в городах и других поселениях Российской Федерации»;</w:t>
      </w:r>
    </w:p>
    <w:p w14:paraId="30FF1E3E" w14:textId="77777777" w:rsidR="005C495B" w:rsidRPr="00B37141" w:rsidRDefault="005C495B" w:rsidP="005C495B">
      <w:r w:rsidRPr="00B37141">
        <w:t xml:space="preserve">– постановление Правительства Ханты-Мансийского автономного округа – Югры от 29.12.2014 №534-п «Об утверждении региональных нормативов градостроительного </w:t>
      </w:r>
      <w:r w:rsidRPr="00B37141">
        <w:lastRenderedPageBreak/>
        <w:t>проектирования Ханты-Мансийского автономного округа – Югры» (далее – Региональные нормативы);</w:t>
      </w:r>
    </w:p>
    <w:p w14:paraId="4637F861" w14:textId="77777777" w:rsidR="005C495B" w:rsidRPr="00B37141" w:rsidRDefault="005C495B" w:rsidP="005C495B">
      <w:r w:rsidRPr="00B37141">
        <w:t>– закон Ханты-Мансийского автономного округа – Югры от 18.04.2007 № 39-оз «О градостроительной деятельности на территории Ханты-Мансийского автономного округа – Югры»;</w:t>
      </w:r>
    </w:p>
    <w:p w14:paraId="6C40827E" w14:textId="77777777" w:rsidR="005C495B" w:rsidRPr="00B37141" w:rsidRDefault="005C495B" w:rsidP="005C495B">
      <w:r w:rsidRPr="00B37141">
        <w:t>– приказ Департамента строительства Ханты-Мансийского автономного округа – Югры от 30.05.2024 № 41-ОД-58 «О Стандарте комплексного развития территорий населенных пунктов Ханты-Мансийского автономного округа – Югры «Югорский стандарт» (далее – «Югорский стандарт развития территорий»);</w:t>
      </w:r>
    </w:p>
    <w:p w14:paraId="01DB1323" w14:textId="77777777" w:rsidR="005C495B" w:rsidRPr="00B37141" w:rsidRDefault="005C495B" w:rsidP="005C495B">
      <w:r w:rsidRPr="00B37141">
        <w:t>– приказ департамента пространственного развития и архитектуры Ханты-Мансийского автономного округа – Югры от 29.12.2022 № 15-п «О технических требованиях к отраслевым пространственным данным градостроительной документации Ханты - Мансийского автономного округа – Югры»;</w:t>
      </w:r>
    </w:p>
    <w:p w14:paraId="4C79E6D4" w14:textId="77777777" w:rsidR="005C495B" w:rsidRPr="00B37141" w:rsidRDefault="005C495B" w:rsidP="005C495B">
      <w:r w:rsidRPr="00B37141">
        <w:t>– решение Думы Ханты-Мансийского района Ханты-Мансийского автономного округа – Югра от 26.09.2019 № 495 «О внесении изменений в решение Думы Ханты-Мансийского района от 21.03.2008 № 283 «Об утверждении схемы территориального планирования Ханты-Мансийского района»;</w:t>
      </w:r>
    </w:p>
    <w:p w14:paraId="7B9926EF" w14:textId="77777777" w:rsidR="005C495B" w:rsidRPr="00B37141" w:rsidRDefault="005C495B" w:rsidP="005C495B">
      <w:r w:rsidRPr="00B37141">
        <w:t>– решение Совета депутатов сельского поселения Цингалы Ханты-Мансийского района Ханты-Мансийского автономного округа – Югры от 10.11.2022 № 45 «Об утверждении генерального плана сельского поселения Цингалы» (далее – Генеральный план);</w:t>
      </w:r>
    </w:p>
    <w:p w14:paraId="3D77A073" w14:textId="77777777" w:rsidR="005C495B" w:rsidRPr="00B37141" w:rsidRDefault="005C495B" w:rsidP="005C495B">
      <w:r w:rsidRPr="00B37141">
        <w:t>– постановление администрации сельского поселения Цингалы Ханты-Мансийского района Ханты-Мансийского автономного округа – Югры от 12.12.2022 № 101 «Об утверждении правил землепользования и застройки сельского поселения Цингалы» (далее – Правила землепользования и застройки);</w:t>
      </w:r>
    </w:p>
    <w:p w14:paraId="31533EE9" w14:textId="77777777" w:rsidR="005C495B" w:rsidRPr="00B37141" w:rsidRDefault="005C495B" w:rsidP="005C495B">
      <w:r w:rsidRPr="00B37141">
        <w:t>– постановление администрации сельского поселения Цингалы Ханты-Мансийского района Ханты-Мансийского автономного округа – Югры от 29.12.2022 № 138 «Об утверждении местных нормативов градостроительного проектирования территории сельского поселения Цингалы» (далее – Местные нормативы);</w:t>
      </w:r>
    </w:p>
    <w:p w14:paraId="61A13008" w14:textId="77777777" w:rsidR="005C495B" w:rsidRPr="00B37141" w:rsidRDefault="005C495B" w:rsidP="005C495B">
      <w:r w:rsidRPr="00B37141">
        <w:t>– решение Совета депутатов сельского поселения Цингалы Ханты-Мансийского района Ханты-Мансийского автономного округа – Югры от 31.08.2021 № 25 «Об утверждении проекта планировки и проекта межевания территории д. Чембакчина»;</w:t>
      </w:r>
    </w:p>
    <w:p w14:paraId="7FBC965E" w14:textId="77777777" w:rsidR="005C495B" w:rsidRPr="00B37141" w:rsidRDefault="005C495B" w:rsidP="005C495B">
      <w:r w:rsidRPr="00B37141">
        <w:t>– кадастровый план территории;</w:t>
      </w:r>
    </w:p>
    <w:p w14:paraId="00E190D5" w14:textId="77777777" w:rsidR="005C495B" w:rsidRPr="00B37141" w:rsidRDefault="005C495B" w:rsidP="005C495B">
      <w:r w:rsidRPr="00B37141">
        <w:t>– топографическая основа в масштабе 1:500, выполненная ООО Архитектурная мастерская «Городское планирование» в 2024 году.</w:t>
      </w:r>
    </w:p>
    <w:p w14:paraId="687DF871" w14:textId="77777777" w:rsidR="005C495B" w:rsidRPr="00E8400A" w:rsidRDefault="005C495B" w:rsidP="005C495B">
      <w:r w:rsidRPr="00E8400A">
        <w:t>Документация по планировке территории выполнена в местной системе координат МСК-86 зона 2.</w:t>
      </w:r>
    </w:p>
    <w:p w14:paraId="43B108AE" w14:textId="77777777" w:rsidR="005C495B" w:rsidRPr="00E8400A" w:rsidRDefault="005C495B" w:rsidP="005C495B">
      <w:r w:rsidRPr="00E8400A">
        <w:t xml:space="preserve">Территория проектирования расположена на землях населенного пункта (кадастровые кварталы </w:t>
      </w:r>
      <w:r w:rsidRPr="0009063A">
        <w:t>86:02:1210001, 86:02:1214004, 86:02:0000000</w:t>
      </w:r>
      <w:r w:rsidRPr="00E8400A">
        <w:t>).</w:t>
      </w:r>
    </w:p>
    <w:p w14:paraId="79A6C34A" w14:textId="77777777" w:rsidR="005C495B" w:rsidRPr="00E8400A" w:rsidRDefault="005C495B" w:rsidP="005C495B">
      <w:pPr>
        <w:pStyle w:val="13"/>
      </w:pPr>
      <w:bookmarkStart w:id="58" w:name="_Toc184031978"/>
      <w:bookmarkEnd w:id="55"/>
      <w:bookmarkEnd w:id="56"/>
      <w:bookmarkEnd w:id="57"/>
      <w:r w:rsidRPr="00E8400A">
        <w:t>1 Перечень и сведения о площади образуемых земельных участков, в том числе возможные способы их образования</w:t>
      </w:r>
      <w:bookmarkEnd w:id="58"/>
    </w:p>
    <w:p w14:paraId="0D9EE40C" w14:textId="77777777" w:rsidR="005C495B" w:rsidRPr="00CF7641" w:rsidRDefault="005C495B" w:rsidP="005C495B">
      <w:bookmarkStart w:id="59" w:name="_Hlk141206995"/>
      <w:r w:rsidRPr="00CF7641">
        <w:t>Проект межевания территории разрабатывается в целях определения местоположения границ образуемых земельных участков</w:t>
      </w:r>
      <w:bookmarkEnd w:id="59"/>
      <w:r w:rsidRPr="00CF7641">
        <w:t>.</w:t>
      </w:r>
    </w:p>
    <w:p w14:paraId="239F6512" w14:textId="77777777" w:rsidR="005C495B" w:rsidRPr="00CF7641" w:rsidRDefault="005C495B" w:rsidP="005C495B">
      <w:bookmarkStart w:id="60" w:name="OLE_LINK481"/>
      <w:bookmarkStart w:id="61" w:name="OLE_LINK480"/>
      <w:bookmarkStart w:id="62" w:name="OLE_LINK479"/>
      <w:r w:rsidRPr="00CF7641">
        <w:t xml:space="preserve">Площадь проектирования составляет </w:t>
      </w:r>
      <w:r>
        <w:rPr>
          <w:b/>
        </w:rPr>
        <w:t>60,2</w:t>
      </w:r>
      <w:r w:rsidRPr="00CF7641">
        <w:t xml:space="preserve"> га.</w:t>
      </w:r>
    </w:p>
    <w:p w14:paraId="34F52CAC" w14:textId="77777777" w:rsidR="005C495B" w:rsidRPr="00CF7641" w:rsidRDefault="005C495B" w:rsidP="005C495B">
      <w:pPr>
        <w:spacing w:before="240"/>
      </w:pPr>
      <w:r w:rsidRPr="00CF7641">
        <w:t>Земельные участки сформированы в границах красных линий, установленных проектом планировки территории. Линии отступа от красных линий в целях определения мест допустимого размещения зданий, строений, сооружений определены на расстоянии 5 метров от красных линий улиц.</w:t>
      </w:r>
    </w:p>
    <w:p w14:paraId="3CBF80C0" w14:textId="77777777" w:rsidR="005C495B" w:rsidRDefault="005C495B" w:rsidP="005C495B">
      <w:r w:rsidRPr="00CF7641">
        <w:t xml:space="preserve">Земли, отведенные в постоянное пользование проектом межевания, предназначены для </w:t>
      </w:r>
      <w:r w:rsidRPr="00DA5936">
        <w:t>индивидуальной жилой застройки, объектов инженерного обеспечения и территории общего пользования.</w:t>
      </w:r>
    </w:p>
    <w:p w14:paraId="19BB1D6B" w14:textId="77777777" w:rsidR="005C495B" w:rsidRPr="009449E6" w:rsidRDefault="005C495B" w:rsidP="005C495B">
      <w:r w:rsidRPr="009449E6">
        <w:lastRenderedPageBreak/>
        <w:t>В ходе проведения предпроектных работ было выявлено, что фактические границы земельных участков не совпадают с границами</w:t>
      </w:r>
      <w:r>
        <w:t xml:space="preserve"> земельных участков, учтенных</w:t>
      </w:r>
      <w:r w:rsidRPr="009449E6">
        <w:t xml:space="preserve"> в ЕГРН. Поэтому проектом </w:t>
      </w:r>
      <w:r>
        <w:t xml:space="preserve">межевания территории </w:t>
      </w:r>
      <w:r w:rsidRPr="009449E6">
        <w:t>предусмотрено изменение границ существующих земельных участков в соответствии с фактическим землепользованием</w:t>
      </w:r>
    </w:p>
    <w:p w14:paraId="3A645947" w14:textId="77777777" w:rsidR="005C495B" w:rsidRPr="00CF7641" w:rsidRDefault="005C495B" w:rsidP="005C495B">
      <w:pPr>
        <w:spacing w:before="240"/>
      </w:pPr>
      <w:r w:rsidRPr="00CF7641">
        <w:t>Территория проектирования расположена в 86:02:1210001, 86:02:1214004, 86:02:0000000 кадастровых кварталах.</w:t>
      </w:r>
    </w:p>
    <w:bookmarkEnd w:id="60"/>
    <w:bookmarkEnd w:id="61"/>
    <w:bookmarkEnd w:id="62"/>
    <w:p w14:paraId="36C1D69B" w14:textId="77777777" w:rsidR="005C495B" w:rsidRPr="00CF7641" w:rsidRDefault="005C495B" w:rsidP="005C495B">
      <w:r w:rsidRPr="00CF7641">
        <w:t>Перечень образуемых земельных участков приведен в таблице 1.</w:t>
      </w:r>
    </w:p>
    <w:p w14:paraId="4552BBAB" w14:textId="77777777" w:rsidR="00884604" w:rsidRDefault="00884604" w:rsidP="00884604">
      <w:pPr>
        <w:rPr>
          <w:color w:val="FF0000"/>
          <w:shd w:val="clear" w:color="auto" w:fill="FFFFFF"/>
        </w:rPr>
      </w:pPr>
    </w:p>
    <w:p w14:paraId="11F67447" w14:textId="77777777" w:rsidR="005C495B" w:rsidRPr="00CF7641" w:rsidRDefault="005C495B" w:rsidP="005C495B">
      <w:pPr>
        <w:pStyle w:val="afe"/>
        <w:spacing w:before="120" w:after="0"/>
      </w:pPr>
      <w:bookmarkStart w:id="63" w:name="OLE_LINK24"/>
      <w:bookmarkStart w:id="64" w:name="OLE_LINK25"/>
      <w:r w:rsidRPr="00CF7641">
        <w:t>Таблица 1</w:t>
      </w:r>
    </w:p>
    <w:p w14:paraId="36D78383" w14:textId="77777777" w:rsidR="005C495B" w:rsidRPr="00CF7641" w:rsidRDefault="005C495B" w:rsidP="005C495B">
      <w:pPr>
        <w:pStyle w:val="aff"/>
      </w:pPr>
      <w:r w:rsidRPr="00CF7641">
        <w:t>Перечень образуемых земельных участков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1122"/>
        <w:gridCol w:w="2363"/>
        <w:gridCol w:w="4980"/>
      </w:tblGrid>
      <w:tr w:rsidR="005C495B" w:rsidRPr="00CF7641" w14:paraId="4B367F98" w14:textId="77777777" w:rsidTr="005C7E51">
        <w:trPr>
          <w:trHeight w:val="270"/>
          <w:tblHeader/>
        </w:trPr>
        <w:tc>
          <w:tcPr>
            <w:tcW w:w="1458" w:type="dxa"/>
            <w:shd w:val="clear" w:color="auto" w:fill="auto"/>
            <w:vAlign w:val="center"/>
          </w:tcPr>
          <w:p w14:paraId="04DD0984" w14:textId="77777777" w:rsidR="005C495B" w:rsidRPr="005C7E51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bookmarkStart w:id="65" w:name="_Toc16856908"/>
            <w:bookmarkStart w:id="66" w:name="_Toc23974636"/>
            <w:bookmarkEnd w:id="63"/>
            <w:bookmarkEnd w:id="64"/>
            <w:r w:rsidRPr="005C7E51">
              <w:rPr>
                <w:rFonts w:eastAsia="Calibri"/>
                <w:szCs w:val="20"/>
              </w:rPr>
              <w:t xml:space="preserve">Обозначение </w:t>
            </w:r>
            <w:r w:rsidRPr="005C7E51">
              <w:rPr>
                <w:rFonts w:eastAsia="Calibri"/>
                <w:szCs w:val="20"/>
              </w:rPr>
              <w:br/>
              <w:t>земельного участка**</w:t>
            </w:r>
          </w:p>
        </w:tc>
        <w:tc>
          <w:tcPr>
            <w:tcW w:w="1122" w:type="dxa"/>
            <w:shd w:val="clear" w:color="auto" w:fill="auto"/>
            <w:vAlign w:val="center"/>
          </w:tcPr>
          <w:p w14:paraId="2EC2C706" w14:textId="77777777" w:rsidR="005C495B" w:rsidRPr="005C7E51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5C7E51">
              <w:rPr>
                <w:rFonts w:eastAsia="Calibri"/>
                <w:szCs w:val="20"/>
              </w:rPr>
              <w:t>Площадь (Р), кв.м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015A0242" w14:textId="77777777" w:rsidR="005C495B" w:rsidRPr="005C7E51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5C7E51">
              <w:rPr>
                <w:rFonts w:eastAsia="Calibri"/>
                <w:szCs w:val="20"/>
              </w:rPr>
              <w:t>Вид разрешенного использования земельного участка*</w:t>
            </w:r>
          </w:p>
        </w:tc>
        <w:tc>
          <w:tcPr>
            <w:tcW w:w="4980" w:type="dxa"/>
            <w:shd w:val="clear" w:color="auto" w:fill="auto"/>
            <w:vAlign w:val="center"/>
          </w:tcPr>
          <w:p w14:paraId="75153F9E" w14:textId="77777777" w:rsidR="005C495B" w:rsidRPr="005C7E51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5C7E51">
              <w:rPr>
                <w:rFonts w:eastAsia="Calibri"/>
                <w:szCs w:val="20"/>
              </w:rPr>
              <w:t>Способ образования земельного участка</w:t>
            </w:r>
          </w:p>
        </w:tc>
      </w:tr>
      <w:tr w:rsidR="005C495B" w:rsidRPr="00E027B0" w14:paraId="3DD126A4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  <w:hideMark/>
          </w:tcPr>
          <w:p w14:paraId="04C9BE84" w14:textId="77777777" w:rsidR="005C495B" w:rsidRPr="00176813" w:rsidRDefault="005C495B" w:rsidP="005C7E51">
            <w:pPr>
              <w:pStyle w:val="affff3"/>
            </w:pPr>
            <w:r w:rsidRPr="00176813">
              <w:t>ЗУ:1</w:t>
            </w:r>
          </w:p>
        </w:tc>
        <w:tc>
          <w:tcPr>
            <w:tcW w:w="1122" w:type="dxa"/>
            <w:shd w:val="clear" w:color="auto" w:fill="auto"/>
          </w:tcPr>
          <w:p w14:paraId="4A9E8EB1" w14:textId="77777777" w:rsidR="005C495B" w:rsidRPr="00176813" w:rsidRDefault="005C495B" w:rsidP="005C7E51">
            <w:pPr>
              <w:pStyle w:val="affff3"/>
            </w:pPr>
            <w:r>
              <w:t>90666</w:t>
            </w:r>
          </w:p>
        </w:tc>
        <w:tc>
          <w:tcPr>
            <w:tcW w:w="2363" w:type="dxa"/>
            <w:shd w:val="clear" w:color="auto" w:fill="auto"/>
          </w:tcPr>
          <w:p w14:paraId="3FD4F3BE" w14:textId="77777777" w:rsidR="005C495B" w:rsidRPr="00176813" w:rsidRDefault="005C495B" w:rsidP="005C7E51">
            <w:pPr>
              <w:pStyle w:val="affff3"/>
            </w:pPr>
            <w:r w:rsidRPr="00C37D31">
              <w:t>Земельные участки (территории) общего пользования (12.0)</w:t>
            </w:r>
          </w:p>
        </w:tc>
        <w:tc>
          <w:tcPr>
            <w:tcW w:w="4980" w:type="dxa"/>
            <w:shd w:val="clear" w:color="auto" w:fill="auto"/>
          </w:tcPr>
          <w:p w14:paraId="679798E3" w14:textId="77777777" w:rsidR="005C495B" w:rsidRPr="00176813" w:rsidRDefault="005C495B" w:rsidP="005C7E51">
            <w:pPr>
              <w:pStyle w:val="affff3"/>
            </w:pPr>
            <w:r w:rsidRPr="00C37D31">
              <w:t>Перераспределение земельных участков 86:02:1210001:1, 86:02:1210001:5, 86:02:1210001:7, 86:02:1210001:18, 86:02:1210001:70, 86:02:1210001:109, 86:02:1210001:117, 86:02:1210001:118, 86:02:1210001:121, 86:02:1210001:244, 86:02:1210001:252,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4267DCD2" w14:textId="77777777" w:rsidTr="005C7E51">
        <w:tblPrEx>
          <w:tblCellMar>
            <w:left w:w="108" w:type="dxa"/>
            <w:right w:w="108" w:type="dxa"/>
          </w:tblCellMar>
        </w:tblPrEx>
        <w:trPr>
          <w:trHeight w:val="94"/>
        </w:trPr>
        <w:tc>
          <w:tcPr>
            <w:tcW w:w="1458" w:type="dxa"/>
            <w:shd w:val="clear" w:color="auto" w:fill="auto"/>
          </w:tcPr>
          <w:p w14:paraId="1BC423D1" w14:textId="77777777" w:rsidR="005C495B" w:rsidRPr="00B00ECB" w:rsidRDefault="005C495B" w:rsidP="005C7E51">
            <w:pPr>
              <w:pStyle w:val="affff3"/>
            </w:pPr>
            <w:r w:rsidRPr="00C37D31">
              <w:t>ЗУ:2</w:t>
            </w:r>
          </w:p>
        </w:tc>
        <w:tc>
          <w:tcPr>
            <w:tcW w:w="1122" w:type="dxa"/>
            <w:shd w:val="clear" w:color="auto" w:fill="auto"/>
          </w:tcPr>
          <w:p w14:paraId="4E9ED248" w14:textId="77777777" w:rsidR="005C495B" w:rsidRPr="00B00ECB" w:rsidRDefault="005C495B" w:rsidP="005C7E51">
            <w:pPr>
              <w:pStyle w:val="affff3"/>
            </w:pPr>
            <w:r w:rsidRPr="00C37D31">
              <w:t>225</w:t>
            </w:r>
          </w:p>
        </w:tc>
        <w:tc>
          <w:tcPr>
            <w:tcW w:w="2363" w:type="dxa"/>
            <w:shd w:val="clear" w:color="auto" w:fill="auto"/>
          </w:tcPr>
          <w:p w14:paraId="3DF5E754" w14:textId="77777777" w:rsidR="005C495B" w:rsidRPr="00B00ECB" w:rsidRDefault="005C495B" w:rsidP="005C7E51">
            <w:pPr>
              <w:pStyle w:val="affff3"/>
            </w:pPr>
            <w:r w:rsidRPr="00C37D31">
              <w:t>Связь (6.8)</w:t>
            </w:r>
          </w:p>
        </w:tc>
        <w:tc>
          <w:tcPr>
            <w:tcW w:w="4980" w:type="dxa"/>
            <w:shd w:val="clear" w:color="auto" w:fill="auto"/>
          </w:tcPr>
          <w:p w14:paraId="1DB84CD2" w14:textId="77777777" w:rsidR="005C495B" w:rsidRPr="00B00ECB" w:rsidRDefault="005C495B" w:rsidP="005C7E51">
            <w:pPr>
              <w:pStyle w:val="affff3"/>
            </w:pPr>
            <w:r w:rsidRPr="00C37D31">
              <w:t>Перераспределение земельного участка 86:02:1210001:109 с землями, находящимися в государственной или муниципальной собственности</w:t>
            </w:r>
          </w:p>
        </w:tc>
      </w:tr>
      <w:tr w:rsidR="005C495B" w:rsidRPr="00E027B0" w14:paraId="119B5D2C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58F3789" w14:textId="77777777" w:rsidR="005C495B" w:rsidRPr="00667627" w:rsidRDefault="005C495B" w:rsidP="005C7E51">
            <w:pPr>
              <w:pStyle w:val="affff3"/>
            </w:pPr>
            <w:r w:rsidRPr="00667627">
              <w:t>ЗУ:3</w:t>
            </w:r>
          </w:p>
        </w:tc>
        <w:tc>
          <w:tcPr>
            <w:tcW w:w="1122" w:type="dxa"/>
            <w:shd w:val="clear" w:color="auto" w:fill="auto"/>
          </w:tcPr>
          <w:p w14:paraId="0252550B" w14:textId="77777777" w:rsidR="005C495B" w:rsidRPr="00667627" w:rsidRDefault="005C495B" w:rsidP="005C7E51">
            <w:pPr>
              <w:pStyle w:val="affff3"/>
            </w:pPr>
            <w:r w:rsidRPr="00C37D31">
              <w:t>1010</w:t>
            </w:r>
          </w:p>
        </w:tc>
        <w:tc>
          <w:tcPr>
            <w:tcW w:w="2363" w:type="dxa"/>
            <w:shd w:val="clear" w:color="auto" w:fill="auto"/>
          </w:tcPr>
          <w:p w14:paraId="2B954B68" w14:textId="77777777" w:rsidR="005C495B" w:rsidRPr="00667627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97AA868" w14:textId="77777777" w:rsidR="005C495B" w:rsidRPr="00667627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2E32353B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0522E17" w14:textId="77777777" w:rsidR="005C495B" w:rsidRPr="003D4B4C" w:rsidRDefault="005C495B" w:rsidP="005C7E51">
            <w:pPr>
              <w:pStyle w:val="affff3"/>
            </w:pPr>
            <w:r w:rsidRPr="003D4B4C">
              <w:t>ЗУ:4</w:t>
            </w:r>
          </w:p>
        </w:tc>
        <w:tc>
          <w:tcPr>
            <w:tcW w:w="1122" w:type="dxa"/>
            <w:shd w:val="clear" w:color="auto" w:fill="auto"/>
          </w:tcPr>
          <w:p w14:paraId="3BBED84F" w14:textId="77777777" w:rsidR="005C495B" w:rsidRPr="003D4B4C" w:rsidRDefault="005C495B" w:rsidP="005C7E51">
            <w:pPr>
              <w:pStyle w:val="affff3"/>
            </w:pPr>
            <w:r w:rsidRPr="00C37D31">
              <w:t>995</w:t>
            </w:r>
          </w:p>
        </w:tc>
        <w:tc>
          <w:tcPr>
            <w:tcW w:w="2363" w:type="dxa"/>
            <w:shd w:val="clear" w:color="auto" w:fill="auto"/>
          </w:tcPr>
          <w:p w14:paraId="237D3222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4F8F741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498D8CF5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730F040" w14:textId="77777777" w:rsidR="005C495B" w:rsidRPr="003D4B4C" w:rsidRDefault="005C495B" w:rsidP="005C7E51">
            <w:pPr>
              <w:pStyle w:val="affff3"/>
            </w:pPr>
            <w:r w:rsidRPr="003D4B4C">
              <w:t>ЗУ:5</w:t>
            </w:r>
          </w:p>
        </w:tc>
        <w:tc>
          <w:tcPr>
            <w:tcW w:w="1122" w:type="dxa"/>
            <w:shd w:val="clear" w:color="auto" w:fill="auto"/>
          </w:tcPr>
          <w:p w14:paraId="0B7D9C99" w14:textId="77777777" w:rsidR="005C495B" w:rsidRPr="003D4B4C" w:rsidRDefault="005C495B" w:rsidP="005C7E51">
            <w:pPr>
              <w:pStyle w:val="affff3"/>
            </w:pPr>
            <w:r w:rsidRPr="00C37D31">
              <w:t>1674</w:t>
            </w:r>
          </w:p>
        </w:tc>
        <w:tc>
          <w:tcPr>
            <w:tcW w:w="2363" w:type="dxa"/>
            <w:shd w:val="clear" w:color="auto" w:fill="auto"/>
          </w:tcPr>
          <w:p w14:paraId="6CED48C9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60E317E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0497E2EE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6657934" w14:textId="77777777" w:rsidR="005C495B" w:rsidRPr="003D4B4C" w:rsidRDefault="005C495B" w:rsidP="005C7E51">
            <w:pPr>
              <w:pStyle w:val="affff3"/>
            </w:pPr>
            <w:r w:rsidRPr="003D4B4C">
              <w:t>ЗУ:6</w:t>
            </w:r>
          </w:p>
        </w:tc>
        <w:tc>
          <w:tcPr>
            <w:tcW w:w="1122" w:type="dxa"/>
            <w:shd w:val="clear" w:color="auto" w:fill="auto"/>
          </w:tcPr>
          <w:p w14:paraId="0DE7B6CE" w14:textId="77777777" w:rsidR="005C495B" w:rsidRPr="003D4B4C" w:rsidRDefault="005C495B" w:rsidP="005C7E51">
            <w:pPr>
              <w:pStyle w:val="affff3"/>
            </w:pPr>
            <w:r w:rsidRPr="00C37D31">
              <w:t>1242</w:t>
            </w:r>
          </w:p>
        </w:tc>
        <w:tc>
          <w:tcPr>
            <w:tcW w:w="2363" w:type="dxa"/>
            <w:shd w:val="clear" w:color="auto" w:fill="auto"/>
          </w:tcPr>
          <w:p w14:paraId="0D5CBA6E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968CD47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1A378497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1E97889" w14:textId="77777777" w:rsidR="005C495B" w:rsidRPr="003D4B4C" w:rsidRDefault="005C495B" w:rsidP="005C7E51">
            <w:pPr>
              <w:pStyle w:val="affff3"/>
            </w:pPr>
            <w:r w:rsidRPr="003D4B4C">
              <w:t>ЗУ:7</w:t>
            </w:r>
          </w:p>
        </w:tc>
        <w:tc>
          <w:tcPr>
            <w:tcW w:w="1122" w:type="dxa"/>
            <w:shd w:val="clear" w:color="auto" w:fill="auto"/>
          </w:tcPr>
          <w:p w14:paraId="04C202D4" w14:textId="77777777" w:rsidR="005C495B" w:rsidRPr="003D4B4C" w:rsidRDefault="005C495B" w:rsidP="005C7E51">
            <w:pPr>
              <w:pStyle w:val="affff3"/>
            </w:pPr>
            <w:r w:rsidRPr="00C37D31">
              <w:t>1218</w:t>
            </w:r>
          </w:p>
        </w:tc>
        <w:tc>
          <w:tcPr>
            <w:tcW w:w="2363" w:type="dxa"/>
            <w:shd w:val="clear" w:color="auto" w:fill="auto"/>
          </w:tcPr>
          <w:p w14:paraId="21F33770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AA294EA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7682C8AA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EE65571" w14:textId="77777777" w:rsidR="005C495B" w:rsidRPr="003D4B4C" w:rsidRDefault="005C495B" w:rsidP="005C7E51">
            <w:pPr>
              <w:pStyle w:val="affff3"/>
            </w:pPr>
            <w:r w:rsidRPr="003D4B4C">
              <w:lastRenderedPageBreak/>
              <w:t>ЗУ:8</w:t>
            </w:r>
          </w:p>
        </w:tc>
        <w:tc>
          <w:tcPr>
            <w:tcW w:w="1122" w:type="dxa"/>
            <w:shd w:val="clear" w:color="auto" w:fill="auto"/>
          </w:tcPr>
          <w:p w14:paraId="4568BFEB" w14:textId="77777777" w:rsidR="005C495B" w:rsidRPr="003D4B4C" w:rsidRDefault="005C495B" w:rsidP="005C7E51">
            <w:pPr>
              <w:pStyle w:val="affff3"/>
            </w:pPr>
            <w:r w:rsidRPr="00C37D31">
              <w:t>1293</w:t>
            </w:r>
          </w:p>
        </w:tc>
        <w:tc>
          <w:tcPr>
            <w:tcW w:w="2363" w:type="dxa"/>
            <w:shd w:val="clear" w:color="auto" w:fill="auto"/>
          </w:tcPr>
          <w:p w14:paraId="5E977B7A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7468E0BE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1BBDA41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259147A" w14:textId="77777777" w:rsidR="005C495B" w:rsidRPr="003D4B4C" w:rsidRDefault="005C495B" w:rsidP="005C7E51">
            <w:pPr>
              <w:pStyle w:val="affff3"/>
            </w:pPr>
            <w:r w:rsidRPr="003D4B4C">
              <w:t>ЗУ:9</w:t>
            </w:r>
          </w:p>
        </w:tc>
        <w:tc>
          <w:tcPr>
            <w:tcW w:w="1122" w:type="dxa"/>
            <w:shd w:val="clear" w:color="auto" w:fill="auto"/>
          </w:tcPr>
          <w:p w14:paraId="7E734364" w14:textId="77777777" w:rsidR="005C495B" w:rsidRPr="003D4B4C" w:rsidRDefault="005C495B" w:rsidP="005C7E51">
            <w:pPr>
              <w:pStyle w:val="affff3"/>
            </w:pPr>
            <w:r w:rsidRPr="00C37D31">
              <w:t>1837</w:t>
            </w:r>
          </w:p>
        </w:tc>
        <w:tc>
          <w:tcPr>
            <w:tcW w:w="2363" w:type="dxa"/>
            <w:shd w:val="clear" w:color="auto" w:fill="auto"/>
          </w:tcPr>
          <w:p w14:paraId="26ED4093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76D31AF2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86:02:1210001:39 с землями, находящимися в государственной или муниципальной собственности</w:t>
            </w:r>
          </w:p>
        </w:tc>
      </w:tr>
      <w:tr w:rsidR="005C495B" w:rsidRPr="00E027B0" w14:paraId="291C491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  <w:hideMark/>
          </w:tcPr>
          <w:p w14:paraId="554BADE3" w14:textId="77777777" w:rsidR="005C495B" w:rsidRPr="003D4B4C" w:rsidRDefault="005C495B" w:rsidP="005C7E51">
            <w:pPr>
              <w:pStyle w:val="affff3"/>
            </w:pPr>
            <w:r w:rsidRPr="001033A0">
              <w:t>ЗУ:10</w:t>
            </w:r>
          </w:p>
        </w:tc>
        <w:tc>
          <w:tcPr>
            <w:tcW w:w="1122" w:type="dxa"/>
            <w:shd w:val="clear" w:color="auto" w:fill="auto"/>
          </w:tcPr>
          <w:p w14:paraId="535AC085" w14:textId="77777777" w:rsidR="005C495B" w:rsidRPr="00D944CB" w:rsidRDefault="005C495B" w:rsidP="005C7E51">
            <w:pPr>
              <w:pStyle w:val="affff3"/>
            </w:pPr>
            <w:r w:rsidRPr="00C37D31">
              <w:t>2096</w:t>
            </w:r>
          </w:p>
        </w:tc>
        <w:tc>
          <w:tcPr>
            <w:tcW w:w="2363" w:type="dxa"/>
            <w:shd w:val="clear" w:color="auto" w:fill="auto"/>
          </w:tcPr>
          <w:p w14:paraId="5B988D19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669EFAC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земельного участка 86:02:1210001:39 с землями, находящимися в государственной или муниципальной собственности</w:t>
            </w:r>
          </w:p>
        </w:tc>
      </w:tr>
      <w:tr w:rsidR="005C495B" w:rsidRPr="00E027B0" w14:paraId="4582459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D2BD1C4" w14:textId="77777777" w:rsidR="005C495B" w:rsidRPr="001033A0" w:rsidRDefault="005C495B" w:rsidP="005C7E51">
            <w:pPr>
              <w:pStyle w:val="affff3"/>
            </w:pPr>
            <w:r w:rsidRPr="001033A0">
              <w:t>ЗУ:11</w:t>
            </w:r>
          </w:p>
        </w:tc>
        <w:tc>
          <w:tcPr>
            <w:tcW w:w="1122" w:type="dxa"/>
            <w:shd w:val="clear" w:color="auto" w:fill="auto"/>
          </w:tcPr>
          <w:p w14:paraId="551B15B5" w14:textId="77777777" w:rsidR="005C495B" w:rsidRPr="00D944CB" w:rsidRDefault="005C495B" w:rsidP="005C7E51">
            <w:pPr>
              <w:pStyle w:val="affff3"/>
            </w:pPr>
            <w:r w:rsidRPr="00C37D31">
              <w:t>2241</w:t>
            </w:r>
          </w:p>
        </w:tc>
        <w:tc>
          <w:tcPr>
            <w:tcW w:w="2363" w:type="dxa"/>
            <w:shd w:val="clear" w:color="auto" w:fill="auto"/>
          </w:tcPr>
          <w:p w14:paraId="0B1CA1DD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47A5E58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земельных участков 86:02:1210001:7, 86:02:1210001:39 с землями, находящимися в государственной или муниципальной собственности</w:t>
            </w:r>
          </w:p>
        </w:tc>
      </w:tr>
      <w:tr w:rsidR="005C495B" w:rsidRPr="00E027B0" w14:paraId="2BEE496B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1B5643D" w14:textId="77777777" w:rsidR="005C495B" w:rsidRPr="001033A0" w:rsidRDefault="005C495B" w:rsidP="005C7E51">
            <w:pPr>
              <w:pStyle w:val="affff3"/>
            </w:pPr>
            <w:r w:rsidRPr="001033A0">
              <w:t>ЗУ:12</w:t>
            </w:r>
          </w:p>
        </w:tc>
        <w:tc>
          <w:tcPr>
            <w:tcW w:w="1122" w:type="dxa"/>
            <w:shd w:val="clear" w:color="auto" w:fill="auto"/>
          </w:tcPr>
          <w:p w14:paraId="16D34796" w14:textId="77777777" w:rsidR="005C495B" w:rsidRPr="00D944CB" w:rsidRDefault="005C495B" w:rsidP="005C7E51">
            <w:pPr>
              <w:pStyle w:val="affff3"/>
            </w:pPr>
            <w:r w:rsidRPr="00C37D31">
              <w:t>1503</w:t>
            </w:r>
          </w:p>
        </w:tc>
        <w:tc>
          <w:tcPr>
            <w:tcW w:w="2363" w:type="dxa"/>
            <w:shd w:val="clear" w:color="auto" w:fill="auto"/>
          </w:tcPr>
          <w:p w14:paraId="426E0DA6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30E7013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земельных участков 86:02:1210001:70, 86:02:1210001:7 с землями, находящимися в государственной или муниципальной собственности</w:t>
            </w:r>
          </w:p>
        </w:tc>
      </w:tr>
      <w:tr w:rsidR="005C495B" w:rsidRPr="00E027B0" w14:paraId="4BF6FA6B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6F835068" w14:textId="77777777" w:rsidR="005C495B" w:rsidRPr="001033A0" w:rsidRDefault="005C495B" w:rsidP="005C7E51">
            <w:pPr>
              <w:pStyle w:val="affff3"/>
            </w:pPr>
            <w:r w:rsidRPr="001033A0">
              <w:t>ЗУ:13</w:t>
            </w:r>
          </w:p>
        </w:tc>
        <w:tc>
          <w:tcPr>
            <w:tcW w:w="1122" w:type="dxa"/>
            <w:shd w:val="clear" w:color="auto" w:fill="auto"/>
          </w:tcPr>
          <w:p w14:paraId="1BB08B03" w14:textId="77777777" w:rsidR="005C495B" w:rsidRPr="00D944CB" w:rsidRDefault="005C495B" w:rsidP="005C7E51">
            <w:pPr>
              <w:pStyle w:val="affff3"/>
            </w:pPr>
            <w:r w:rsidRPr="00C37D31">
              <w:t>1594</w:t>
            </w:r>
          </w:p>
        </w:tc>
        <w:tc>
          <w:tcPr>
            <w:tcW w:w="2363" w:type="dxa"/>
            <w:shd w:val="clear" w:color="auto" w:fill="auto"/>
          </w:tcPr>
          <w:p w14:paraId="5ED1B4D9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E13E2F7" w14:textId="77777777" w:rsidR="005C495B" w:rsidRPr="00D944CB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25384D9E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CF1A8CC" w14:textId="77777777" w:rsidR="005C495B" w:rsidRPr="001033A0" w:rsidRDefault="005C495B" w:rsidP="005C7E51">
            <w:pPr>
              <w:pStyle w:val="affff3"/>
            </w:pPr>
            <w:r w:rsidRPr="001033A0">
              <w:t>ЗУ:14</w:t>
            </w:r>
          </w:p>
        </w:tc>
        <w:tc>
          <w:tcPr>
            <w:tcW w:w="1122" w:type="dxa"/>
            <w:shd w:val="clear" w:color="auto" w:fill="auto"/>
          </w:tcPr>
          <w:p w14:paraId="3DE5705A" w14:textId="77777777" w:rsidR="005C495B" w:rsidRPr="00D944CB" w:rsidRDefault="005C495B" w:rsidP="005C7E51">
            <w:pPr>
              <w:pStyle w:val="affff3"/>
            </w:pPr>
            <w:r w:rsidRPr="00C37D31">
              <w:t>505</w:t>
            </w:r>
          </w:p>
        </w:tc>
        <w:tc>
          <w:tcPr>
            <w:tcW w:w="2363" w:type="dxa"/>
            <w:shd w:val="clear" w:color="auto" w:fill="auto"/>
          </w:tcPr>
          <w:p w14:paraId="26140929" w14:textId="77777777" w:rsidR="005C495B" w:rsidRPr="00D944CB" w:rsidRDefault="005C495B" w:rsidP="005C7E51">
            <w:pPr>
              <w:pStyle w:val="affff3"/>
            </w:pPr>
            <w:r w:rsidRPr="00C37D31"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4980" w:type="dxa"/>
            <w:shd w:val="clear" w:color="auto" w:fill="auto"/>
          </w:tcPr>
          <w:p w14:paraId="69B022EA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земельного участка 86:02:1210001:107 с землями, находящимися в государственной или муниципальной собственности</w:t>
            </w:r>
          </w:p>
        </w:tc>
      </w:tr>
      <w:tr w:rsidR="005C495B" w:rsidRPr="00E027B0" w14:paraId="7CCA75E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C065B5F" w14:textId="77777777" w:rsidR="005C495B" w:rsidRPr="001033A0" w:rsidRDefault="005C495B" w:rsidP="005C7E51">
            <w:pPr>
              <w:pStyle w:val="affff3"/>
            </w:pPr>
            <w:r w:rsidRPr="001033A0">
              <w:t>ЗУ:15</w:t>
            </w:r>
          </w:p>
        </w:tc>
        <w:tc>
          <w:tcPr>
            <w:tcW w:w="1122" w:type="dxa"/>
            <w:shd w:val="clear" w:color="auto" w:fill="auto"/>
          </w:tcPr>
          <w:p w14:paraId="1AEC3577" w14:textId="77777777" w:rsidR="005C495B" w:rsidRPr="00D944CB" w:rsidRDefault="005C495B" w:rsidP="005C7E51">
            <w:pPr>
              <w:pStyle w:val="affff3"/>
            </w:pPr>
            <w:r w:rsidRPr="00C37D31">
              <w:t>859</w:t>
            </w:r>
          </w:p>
        </w:tc>
        <w:tc>
          <w:tcPr>
            <w:tcW w:w="2363" w:type="dxa"/>
            <w:shd w:val="clear" w:color="auto" w:fill="auto"/>
          </w:tcPr>
          <w:p w14:paraId="72CBC3B6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E2000C6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земельных участков 86:02:1210001:5, 86:02:1210001:107 с землями, находящимися в государственной или муниципальной собственности</w:t>
            </w:r>
          </w:p>
        </w:tc>
      </w:tr>
      <w:tr w:rsidR="005C495B" w:rsidRPr="00E027B0" w14:paraId="102C1A84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E1943A7" w14:textId="77777777" w:rsidR="005C495B" w:rsidRPr="001033A0" w:rsidRDefault="005C495B" w:rsidP="005C7E51">
            <w:pPr>
              <w:pStyle w:val="affff3"/>
            </w:pPr>
            <w:r w:rsidRPr="001033A0">
              <w:t>ЗУ:16</w:t>
            </w:r>
          </w:p>
        </w:tc>
        <w:tc>
          <w:tcPr>
            <w:tcW w:w="1122" w:type="dxa"/>
            <w:shd w:val="clear" w:color="auto" w:fill="auto"/>
          </w:tcPr>
          <w:p w14:paraId="2A4554E1" w14:textId="77777777" w:rsidR="005C495B" w:rsidRPr="00D944CB" w:rsidRDefault="005C495B" w:rsidP="005C7E51">
            <w:pPr>
              <w:pStyle w:val="affff3"/>
            </w:pPr>
            <w:r w:rsidRPr="00C37D31">
              <w:t>1612</w:t>
            </w:r>
          </w:p>
        </w:tc>
        <w:tc>
          <w:tcPr>
            <w:tcW w:w="2363" w:type="dxa"/>
            <w:shd w:val="clear" w:color="auto" w:fill="auto"/>
          </w:tcPr>
          <w:p w14:paraId="40D61547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FFB20F4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земельных участков 86:02:1210001:5, 86:02:1210001:107, 86:02:1210001:252 с землями, находящимися в государственной или муниципальной собственности</w:t>
            </w:r>
          </w:p>
        </w:tc>
      </w:tr>
      <w:tr w:rsidR="005C495B" w:rsidRPr="00E027B0" w14:paraId="148DA219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70206C2" w14:textId="77777777" w:rsidR="005C495B" w:rsidRPr="001033A0" w:rsidRDefault="005C495B" w:rsidP="005C7E51">
            <w:pPr>
              <w:pStyle w:val="affff3"/>
            </w:pPr>
            <w:r w:rsidRPr="001033A0">
              <w:t>ЗУ:17</w:t>
            </w:r>
          </w:p>
        </w:tc>
        <w:tc>
          <w:tcPr>
            <w:tcW w:w="1122" w:type="dxa"/>
            <w:shd w:val="clear" w:color="auto" w:fill="auto"/>
          </w:tcPr>
          <w:p w14:paraId="73C9FAEB" w14:textId="77777777" w:rsidR="005C495B" w:rsidRPr="00D944CB" w:rsidRDefault="005C495B" w:rsidP="005C7E51">
            <w:pPr>
              <w:pStyle w:val="affff3"/>
            </w:pPr>
            <w:r w:rsidRPr="00C37D31">
              <w:t>1459</w:t>
            </w:r>
          </w:p>
        </w:tc>
        <w:tc>
          <w:tcPr>
            <w:tcW w:w="2363" w:type="dxa"/>
            <w:shd w:val="clear" w:color="auto" w:fill="auto"/>
          </w:tcPr>
          <w:p w14:paraId="26ABFD49" w14:textId="77777777" w:rsidR="005C495B" w:rsidRPr="00D944CB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F20B35C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земельных участков 86:02:1210001:5, 86:02:1210001:107, 86:02:1210001:252 с землями, находящимися в государственной или муниципальной собственности</w:t>
            </w:r>
          </w:p>
        </w:tc>
      </w:tr>
      <w:tr w:rsidR="005C495B" w:rsidRPr="00E027B0" w14:paraId="568E2C2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8904C1C" w14:textId="77777777" w:rsidR="005C495B" w:rsidRPr="001033A0" w:rsidRDefault="005C495B" w:rsidP="005C7E51">
            <w:pPr>
              <w:pStyle w:val="affff3"/>
            </w:pPr>
            <w:r w:rsidRPr="001033A0">
              <w:t>ЗУ:18</w:t>
            </w:r>
          </w:p>
        </w:tc>
        <w:tc>
          <w:tcPr>
            <w:tcW w:w="1122" w:type="dxa"/>
            <w:shd w:val="clear" w:color="auto" w:fill="auto"/>
          </w:tcPr>
          <w:p w14:paraId="72C49C65" w14:textId="77777777" w:rsidR="005C495B" w:rsidRPr="00D944CB" w:rsidRDefault="005C495B" w:rsidP="005C7E51">
            <w:pPr>
              <w:pStyle w:val="affff3"/>
            </w:pPr>
            <w:r w:rsidRPr="00C37D31">
              <w:t>695</w:t>
            </w:r>
          </w:p>
        </w:tc>
        <w:tc>
          <w:tcPr>
            <w:tcW w:w="2363" w:type="dxa"/>
            <w:shd w:val="clear" w:color="auto" w:fill="auto"/>
          </w:tcPr>
          <w:p w14:paraId="7BB0C0CE" w14:textId="77777777" w:rsidR="005C495B" w:rsidRPr="00D944CB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46E19140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земельного участка 86:02:1210001:1 с землями, находящимися в государственной или муниципальной собственности</w:t>
            </w:r>
          </w:p>
        </w:tc>
      </w:tr>
      <w:tr w:rsidR="005C495B" w:rsidRPr="00E027B0" w14:paraId="52C1D6B5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74191B7" w14:textId="77777777" w:rsidR="005C495B" w:rsidRPr="001033A0" w:rsidRDefault="005C495B" w:rsidP="005C7E51">
            <w:pPr>
              <w:pStyle w:val="affff3"/>
            </w:pPr>
            <w:r w:rsidRPr="001033A0">
              <w:lastRenderedPageBreak/>
              <w:t>ЗУ:19</w:t>
            </w:r>
          </w:p>
        </w:tc>
        <w:tc>
          <w:tcPr>
            <w:tcW w:w="1122" w:type="dxa"/>
            <w:shd w:val="clear" w:color="auto" w:fill="auto"/>
          </w:tcPr>
          <w:p w14:paraId="197FEB61" w14:textId="77777777" w:rsidR="005C495B" w:rsidRPr="00D944CB" w:rsidRDefault="005C495B" w:rsidP="005C7E51">
            <w:pPr>
              <w:pStyle w:val="affff3"/>
            </w:pPr>
            <w:r w:rsidRPr="00C37D31">
              <w:t>639</w:t>
            </w:r>
          </w:p>
        </w:tc>
        <w:tc>
          <w:tcPr>
            <w:tcW w:w="2363" w:type="dxa"/>
            <w:shd w:val="clear" w:color="auto" w:fill="auto"/>
          </w:tcPr>
          <w:p w14:paraId="5B75B02B" w14:textId="77777777" w:rsidR="005C495B" w:rsidRPr="00D944CB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4CF449D9" w14:textId="77777777" w:rsidR="005C495B" w:rsidRPr="00D944CB" w:rsidRDefault="005C495B" w:rsidP="005C7E51">
            <w:pPr>
              <w:pStyle w:val="affff3"/>
            </w:pPr>
            <w:r w:rsidRPr="00C37D31">
              <w:t>Перераспределение земельного участка 86:02:1210001:1 с землями, находящимися в государственной или муниципальной собственности</w:t>
            </w:r>
          </w:p>
        </w:tc>
      </w:tr>
      <w:tr w:rsidR="005C495B" w:rsidRPr="00E027B0" w14:paraId="5BDAD46C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156C587" w14:textId="77777777" w:rsidR="005C495B" w:rsidRPr="001033A0" w:rsidRDefault="005C495B" w:rsidP="005C7E51">
            <w:pPr>
              <w:pStyle w:val="affff3"/>
            </w:pPr>
            <w:r w:rsidRPr="001033A0">
              <w:t>ЗУ:20</w:t>
            </w:r>
          </w:p>
        </w:tc>
        <w:tc>
          <w:tcPr>
            <w:tcW w:w="1122" w:type="dxa"/>
            <w:shd w:val="clear" w:color="auto" w:fill="auto"/>
          </w:tcPr>
          <w:p w14:paraId="28E4BBD6" w14:textId="77777777" w:rsidR="005C495B" w:rsidRPr="001033A0" w:rsidRDefault="005C495B" w:rsidP="005C7E51">
            <w:pPr>
              <w:pStyle w:val="affff3"/>
            </w:pPr>
            <w:r w:rsidRPr="00C37D31">
              <w:t>789</w:t>
            </w:r>
          </w:p>
        </w:tc>
        <w:tc>
          <w:tcPr>
            <w:tcW w:w="2363" w:type="dxa"/>
            <w:shd w:val="clear" w:color="auto" w:fill="auto"/>
          </w:tcPr>
          <w:p w14:paraId="6A06DAE1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407D749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86:02:1210001:1 с землями, находящимися в государственной или муниципальной собственности</w:t>
            </w:r>
          </w:p>
        </w:tc>
      </w:tr>
      <w:tr w:rsidR="005C495B" w:rsidRPr="00E027B0" w14:paraId="6BF93436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5142952" w14:textId="77777777" w:rsidR="005C495B" w:rsidRPr="001033A0" w:rsidRDefault="005C495B" w:rsidP="005C7E51">
            <w:pPr>
              <w:pStyle w:val="affff3"/>
            </w:pPr>
            <w:r w:rsidRPr="001033A0">
              <w:t>ЗУ:21</w:t>
            </w:r>
          </w:p>
        </w:tc>
        <w:tc>
          <w:tcPr>
            <w:tcW w:w="1122" w:type="dxa"/>
            <w:shd w:val="clear" w:color="auto" w:fill="auto"/>
          </w:tcPr>
          <w:p w14:paraId="218212D2" w14:textId="77777777" w:rsidR="005C495B" w:rsidRPr="001033A0" w:rsidRDefault="005C495B" w:rsidP="005C7E51">
            <w:pPr>
              <w:pStyle w:val="affff3"/>
            </w:pPr>
            <w:r w:rsidRPr="00C37D31">
              <w:t>1068</w:t>
            </w:r>
          </w:p>
        </w:tc>
        <w:tc>
          <w:tcPr>
            <w:tcW w:w="2363" w:type="dxa"/>
            <w:shd w:val="clear" w:color="auto" w:fill="auto"/>
          </w:tcPr>
          <w:p w14:paraId="1618C8A6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FD65149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86:02:1210001:1 с землями, находящимися в государственной или муниципальной собственности</w:t>
            </w:r>
          </w:p>
        </w:tc>
      </w:tr>
      <w:tr w:rsidR="005C495B" w:rsidRPr="00E027B0" w14:paraId="737CCB1A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254DB86" w14:textId="77777777" w:rsidR="005C495B" w:rsidRPr="001033A0" w:rsidRDefault="005C495B" w:rsidP="005C7E51">
            <w:pPr>
              <w:pStyle w:val="affff3"/>
            </w:pPr>
            <w:r w:rsidRPr="001033A0">
              <w:t>ЗУ:22</w:t>
            </w:r>
          </w:p>
        </w:tc>
        <w:tc>
          <w:tcPr>
            <w:tcW w:w="1122" w:type="dxa"/>
            <w:shd w:val="clear" w:color="auto" w:fill="auto"/>
          </w:tcPr>
          <w:p w14:paraId="1C7690B4" w14:textId="77777777" w:rsidR="005C495B" w:rsidRPr="001033A0" w:rsidRDefault="005C495B" w:rsidP="005C7E51">
            <w:pPr>
              <w:pStyle w:val="affff3"/>
            </w:pPr>
            <w:r w:rsidRPr="00C37D31">
              <w:t>1028</w:t>
            </w:r>
          </w:p>
        </w:tc>
        <w:tc>
          <w:tcPr>
            <w:tcW w:w="2363" w:type="dxa"/>
            <w:shd w:val="clear" w:color="auto" w:fill="auto"/>
          </w:tcPr>
          <w:p w14:paraId="0B9A07E2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F2D2F50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86:02:1210001:1 с землями, находящимися в государственной или муниципальной собственности</w:t>
            </w:r>
          </w:p>
        </w:tc>
      </w:tr>
      <w:tr w:rsidR="005C495B" w:rsidRPr="00E027B0" w14:paraId="6CE70984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588A9BF" w14:textId="77777777" w:rsidR="005C495B" w:rsidRPr="001033A0" w:rsidRDefault="005C495B" w:rsidP="005C7E51">
            <w:pPr>
              <w:pStyle w:val="affff3"/>
            </w:pPr>
            <w:r w:rsidRPr="001033A0">
              <w:t>ЗУ:23</w:t>
            </w:r>
          </w:p>
        </w:tc>
        <w:tc>
          <w:tcPr>
            <w:tcW w:w="1122" w:type="dxa"/>
            <w:shd w:val="clear" w:color="auto" w:fill="auto"/>
          </w:tcPr>
          <w:p w14:paraId="36E4BD42" w14:textId="77777777" w:rsidR="005C495B" w:rsidRPr="001033A0" w:rsidRDefault="005C495B" w:rsidP="005C7E51">
            <w:pPr>
              <w:pStyle w:val="affff3"/>
            </w:pPr>
            <w:r w:rsidRPr="00C37D31">
              <w:t>1106</w:t>
            </w:r>
          </w:p>
        </w:tc>
        <w:tc>
          <w:tcPr>
            <w:tcW w:w="2363" w:type="dxa"/>
            <w:shd w:val="clear" w:color="auto" w:fill="auto"/>
          </w:tcPr>
          <w:p w14:paraId="003D61A6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DD7DA85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622EC0CC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664F613" w14:textId="77777777" w:rsidR="005C495B" w:rsidRPr="001033A0" w:rsidRDefault="005C495B" w:rsidP="005C7E51">
            <w:pPr>
              <w:pStyle w:val="affff3"/>
            </w:pPr>
            <w:r w:rsidRPr="001033A0">
              <w:t>ЗУ:24</w:t>
            </w:r>
          </w:p>
        </w:tc>
        <w:tc>
          <w:tcPr>
            <w:tcW w:w="1122" w:type="dxa"/>
            <w:shd w:val="clear" w:color="auto" w:fill="auto"/>
          </w:tcPr>
          <w:p w14:paraId="1A41311D" w14:textId="77777777" w:rsidR="005C495B" w:rsidRPr="001033A0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5205E2E7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6DE88B1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2F8118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6A72B6D" w14:textId="77777777" w:rsidR="005C495B" w:rsidRPr="001033A0" w:rsidRDefault="005C495B" w:rsidP="005C7E51">
            <w:pPr>
              <w:pStyle w:val="affff3"/>
            </w:pPr>
            <w:r w:rsidRPr="001033A0">
              <w:t>ЗУ:25</w:t>
            </w:r>
          </w:p>
        </w:tc>
        <w:tc>
          <w:tcPr>
            <w:tcW w:w="1122" w:type="dxa"/>
            <w:shd w:val="clear" w:color="auto" w:fill="auto"/>
          </w:tcPr>
          <w:p w14:paraId="4639BBDB" w14:textId="77777777" w:rsidR="005C495B" w:rsidRPr="001033A0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2FE8906F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7F9BDEE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9885AE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1C444A0" w14:textId="77777777" w:rsidR="005C495B" w:rsidRPr="001033A0" w:rsidRDefault="005C495B" w:rsidP="005C7E51">
            <w:pPr>
              <w:pStyle w:val="affff3"/>
            </w:pPr>
            <w:r w:rsidRPr="001033A0">
              <w:t>ЗУ:26</w:t>
            </w:r>
          </w:p>
        </w:tc>
        <w:tc>
          <w:tcPr>
            <w:tcW w:w="1122" w:type="dxa"/>
            <w:shd w:val="clear" w:color="auto" w:fill="auto"/>
          </w:tcPr>
          <w:p w14:paraId="718981E4" w14:textId="77777777" w:rsidR="005C495B" w:rsidRPr="001033A0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43490AE1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43327BD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53D0B94B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F12F55B" w14:textId="77777777" w:rsidR="005C495B" w:rsidRPr="001033A0" w:rsidRDefault="005C495B" w:rsidP="005C7E51">
            <w:pPr>
              <w:pStyle w:val="affff3"/>
            </w:pPr>
            <w:r w:rsidRPr="001033A0">
              <w:t>ЗУ:27</w:t>
            </w:r>
          </w:p>
        </w:tc>
        <w:tc>
          <w:tcPr>
            <w:tcW w:w="1122" w:type="dxa"/>
            <w:shd w:val="clear" w:color="auto" w:fill="auto"/>
          </w:tcPr>
          <w:p w14:paraId="355B5D74" w14:textId="77777777" w:rsidR="005C495B" w:rsidRPr="001033A0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0D1D0A3A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E1E19CE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8A4539E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9615AB3" w14:textId="77777777" w:rsidR="005C495B" w:rsidRPr="001033A0" w:rsidRDefault="005C495B" w:rsidP="005C7E51">
            <w:pPr>
              <w:pStyle w:val="affff3"/>
            </w:pPr>
            <w:r w:rsidRPr="001033A0">
              <w:t>ЗУ:28</w:t>
            </w:r>
          </w:p>
        </w:tc>
        <w:tc>
          <w:tcPr>
            <w:tcW w:w="1122" w:type="dxa"/>
            <w:shd w:val="clear" w:color="auto" w:fill="auto"/>
          </w:tcPr>
          <w:p w14:paraId="76E14071" w14:textId="77777777" w:rsidR="005C495B" w:rsidRPr="001033A0" w:rsidRDefault="005C495B" w:rsidP="005C7E51">
            <w:pPr>
              <w:pStyle w:val="affff3"/>
            </w:pPr>
            <w:r w:rsidRPr="00C37D31">
              <w:t>1283</w:t>
            </w:r>
          </w:p>
        </w:tc>
        <w:tc>
          <w:tcPr>
            <w:tcW w:w="2363" w:type="dxa"/>
            <w:shd w:val="clear" w:color="auto" w:fill="auto"/>
          </w:tcPr>
          <w:p w14:paraId="3A7230D4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9C7FF92" w14:textId="77777777" w:rsidR="005C495B" w:rsidRPr="001033A0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3AF2BFF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3288420" w14:textId="77777777" w:rsidR="005C495B" w:rsidRPr="001033A0" w:rsidRDefault="005C495B" w:rsidP="005C7E51">
            <w:pPr>
              <w:pStyle w:val="affff3"/>
            </w:pPr>
            <w:r w:rsidRPr="001033A0">
              <w:t>ЗУ:29</w:t>
            </w:r>
          </w:p>
        </w:tc>
        <w:tc>
          <w:tcPr>
            <w:tcW w:w="1122" w:type="dxa"/>
            <w:shd w:val="clear" w:color="auto" w:fill="auto"/>
          </w:tcPr>
          <w:p w14:paraId="7461B483" w14:textId="77777777" w:rsidR="005C495B" w:rsidRPr="001033A0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6356ED37" w14:textId="77777777" w:rsidR="005C495B" w:rsidRPr="001033A0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8D738EA" w14:textId="77777777" w:rsidR="005C495B" w:rsidRPr="001033A0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125C7D96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23797F3" w14:textId="77777777" w:rsidR="005C495B" w:rsidRPr="003D4B4C" w:rsidRDefault="005C495B" w:rsidP="005C7E51">
            <w:pPr>
              <w:pStyle w:val="affff3"/>
            </w:pPr>
            <w:r w:rsidRPr="003D4B4C">
              <w:t>ЗУ:30</w:t>
            </w:r>
          </w:p>
        </w:tc>
        <w:tc>
          <w:tcPr>
            <w:tcW w:w="1122" w:type="dxa"/>
            <w:shd w:val="clear" w:color="auto" w:fill="auto"/>
          </w:tcPr>
          <w:p w14:paraId="69CD1599" w14:textId="77777777" w:rsidR="005C495B" w:rsidRPr="003D4B4C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7BC283FE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704E9950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00CB3F4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14AB026" w14:textId="77777777" w:rsidR="005C495B" w:rsidRPr="003D4B4C" w:rsidRDefault="005C495B" w:rsidP="005C7E51">
            <w:pPr>
              <w:pStyle w:val="affff3"/>
            </w:pPr>
            <w:r w:rsidRPr="003D4B4C">
              <w:lastRenderedPageBreak/>
              <w:t>ЗУ:31</w:t>
            </w:r>
          </w:p>
        </w:tc>
        <w:tc>
          <w:tcPr>
            <w:tcW w:w="1122" w:type="dxa"/>
            <w:shd w:val="clear" w:color="auto" w:fill="auto"/>
          </w:tcPr>
          <w:p w14:paraId="29544E50" w14:textId="77777777" w:rsidR="005C495B" w:rsidRPr="003D4B4C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224D28DC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5253E14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047B617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0482762" w14:textId="77777777" w:rsidR="005C495B" w:rsidRPr="003D4B4C" w:rsidRDefault="005C495B" w:rsidP="005C7E51">
            <w:pPr>
              <w:pStyle w:val="affff3"/>
            </w:pPr>
            <w:r w:rsidRPr="003D4B4C">
              <w:t>ЗУ:32</w:t>
            </w:r>
          </w:p>
        </w:tc>
        <w:tc>
          <w:tcPr>
            <w:tcW w:w="1122" w:type="dxa"/>
            <w:shd w:val="clear" w:color="auto" w:fill="auto"/>
          </w:tcPr>
          <w:p w14:paraId="3B1B917D" w14:textId="77777777" w:rsidR="005C495B" w:rsidRPr="003D4B4C" w:rsidRDefault="005C495B" w:rsidP="005C7E51">
            <w:pPr>
              <w:pStyle w:val="affff3"/>
            </w:pPr>
            <w:r w:rsidRPr="00C37D31">
              <w:t>1035</w:t>
            </w:r>
          </w:p>
        </w:tc>
        <w:tc>
          <w:tcPr>
            <w:tcW w:w="2363" w:type="dxa"/>
            <w:shd w:val="clear" w:color="auto" w:fill="auto"/>
          </w:tcPr>
          <w:p w14:paraId="2BA93C8E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684ECC1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419D068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C55B772" w14:textId="77777777" w:rsidR="005C495B" w:rsidRPr="003D4B4C" w:rsidRDefault="005C495B" w:rsidP="005C7E51">
            <w:pPr>
              <w:pStyle w:val="affff3"/>
            </w:pPr>
            <w:r w:rsidRPr="003D4B4C">
              <w:t>ЗУ:33</w:t>
            </w:r>
          </w:p>
        </w:tc>
        <w:tc>
          <w:tcPr>
            <w:tcW w:w="1122" w:type="dxa"/>
            <w:shd w:val="clear" w:color="auto" w:fill="auto"/>
          </w:tcPr>
          <w:p w14:paraId="4F6B34E7" w14:textId="77777777" w:rsidR="005C495B" w:rsidRPr="003D4B4C" w:rsidRDefault="005C495B" w:rsidP="005C7E51">
            <w:pPr>
              <w:pStyle w:val="affff3"/>
            </w:pPr>
            <w:r w:rsidRPr="00C37D31">
              <w:t>1274</w:t>
            </w:r>
          </w:p>
        </w:tc>
        <w:tc>
          <w:tcPr>
            <w:tcW w:w="2363" w:type="dxa"/>
            <w:shd w:val="clear" w:color="auto" w:fill="auto"/>
          </w:tcPr>
          <w:p w14:paraId="5ED96D5D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564574C1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0F794F4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00F360A" w14:textId="77777777" w:rsidR="005C495B" w:rsidRPr="003D4B4C" w:rsidRDefault="005C495B" w:rsidP="005C7E51">
            <w:pPr>
              <w:pStyle w:val="affff3"/>
            </w:pPr>
            <w:r w:rsidRPr="003D4B4C">
              <w:t>ЗУ:34</w:t>
            </w:r>
          </w:p>
        </w:tc>
        <w:tc>
          <w:tcPr>
            <w:tcW w:w="1122" w:type="dxa"/>
            <w:shd w:val="clear" w:color="auto" w:fill="auto"/>
          </w:tcPr>
          <w:p w14:paraId="2298F9CC" w14:textId="77777777" w:rsidR="005C495B" w:rsidRPr="003D4B4C" w:rsidRDefault="005C495B" w:rsidP="005C7E51">
            <w:pPr>
              <w:pStyle w:val="affff3"/>
            </w:pPr>
            <w:r w:rsidRPr="00C37D31">
              <w:t>1698</w:t>
            </w:r>
          </w:p>
        </w:tc>
        <w:tc>
          <w:tcPr>
            <w:tcW w:w="2363" w:type="dxa"/>
            <w:shd w:val="clear" w:color="auto" w:fill="auto"/>
          </w:tcPr>
          <w:p w14:paraId="61B3CA9E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971027D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86:02:1210001:117, 86:02:1210001:239 с землями, находящимися в государственной или муниципальной собственности</w:t>
            </w:r>
          </w:p>
        </w:tc>
      </w:tr>
      <w:tr w:rsidR="005C495B" w:rsidRPr="00E027B0" w14:paraId="645D534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BE21BEC" w14:textId="77777777" w:rsidR="005C495B" w:rsidRPr="003D4B4C" w:rsidRDefault="005C495B" w:rsidP="005C7E51">
            <w:pPr>
              <w:pStyle w:val="affff3"/>
            </w:pPr>
            <w:r w:rsidRPr="003D4B4C">
              <w:t>ЗУ:35</w:t>
            </w:r>
          </w:p>
        </w:tc>
        <w:tc>
          <w:tcPr>
            <w:tcW w:w="1122" w:type="dxa"/>
            <w:shd w:val="clear" w:color="auto" w:fill="auto"/>
          </w:tcPr>
          <w:p w14:paraId="6C56061F" w14:textId="77777777" w:rsidR="005C495B" w:rsidRPr="003D4B4C" w:rsidRDefault="005C495B" w:rsidP="005C7E51">
            <w:pPr>
              <w:pStyle w:val="affff3"/>
            </w:pPr>
            <w:r w:rsidRPr="00C37D31">
              <w:t>1141</w:t>
            </w:r>
          </w:p>
        </w:tc>
        <w:tc>
          <w:tcPr>
            <w:tcW w:w="2363" w:type="dxa"/>
            <w:shd w:val="clear" w:color="auto" w:fill="auto"/>
          </w:tcPr>
          <w:p w14:paraId="3B35C7DA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940C1F3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86:02:1210001:239 с землями, находящимися в государственной или муниципальной собственности</w:t>
            </w:r>
          </w:p>
        </w:tc>
      </w:tr>
      <w:tr w:rsidR="005C495B" w:rsidRPr="00E027B0" w14:paraId="29A16BF5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6B4FC57E" w14:textId="77777777" w:rsidR="005C495B" w:rsidRPr="003D4B4C" w:rsidRDefault="005C495B" w:rsidP="005C7E51">
            <w:pPr>
              <w:pStyle w:val="affff3"/>
            </w:pPr>
            <w:r w:rsidRPr="003D4B4C">
              <w:t>ЗУ:36</w:t>
            </w:r>
          </w:p>
        </w:tc>
        <w:tc>
          <w:tcPr>
            <w:tcW w:w="1122" w:type="dxa"/>
            <w:shd w:val="clear" w:color="auto" w:fill="auto"/>
          </w:tcPr>
          <w:p w14:paraId="6E586DA7" w14:textId="77777777" w:rsidR="005C495B" w:rsidRPr="003D4B4C" w:rsidRDefault="005C495B" w:rsidP="005C7E51">
            <w:pPr>
              <w:pStyle w:val="affff3"/>
            </w:pPr>
            <w:r w:rsidRPr="00C37D31">
              <w:t>1169</w:t>
            </w:r>
          </w:p>
        </w:tc>
        <w:tc>
          <w:tcPr>
            <w:tcW w:w="2363" w:type="dxa"/>
            <w:shd w:val="clear" w:color="auto" w:fill="auto"/>
          </w:tcPr>
          <w:p w14:paraId="51739BAC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5B280700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6CE90828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0B7717E" w14:textId="77777777" w:rsidR="005C495B" w:rsidRPr="003D4B4C" w:rsidRDefault="005C495B" w:rsidP="005C7E51">
            <w:pPr>
              <w:pStyle w:val="affff3"/>
            </w:pPr>
            <w:r w:rsidRPr="003D4B4C">
              <w:t>ЗУ:37</w:t>
            </w:r>
          </w:p>
        </w:tc>
        <w:tc>
          <w:tcPr>
            <w:tcW w:w="1122" w:type="dxa"/>
            <w:shd w:val="clear" w:color="auto" w:fill="auto"/>
          </w:tcPr>
          <w:p w14:paraId="0889C04D" w14:textId="77777777" w:rsidR="005C495B" w:rsidRPr="003D4B4C" w:rsidRDefault="005C495B" w:rsidP="005C7E51">
            <w:pPr>
              <w:pStyle w:val="affff3"/>
            </w:pPr>
            <w:r w:rsidRPr="00C37D31">
              <w:t>1162</w:t>
            </w:r>
          </w:p>
        </w:tc>
        <w:tc>
          <w:tcPr>
            <w:tcW w:w="2363" w:type="dxa"/>
            <w:shd w:val="clear" w:color="auto" w:fill="auto"/>
          </w:tcPr>
          <w:p w14:paraId="27A2EF10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0BA0F48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86:02:1210001:122,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3F43C3AE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2EADFEA" w14:textId="77777777" w:rsidR="005C495B" w:rsidRPr="003D4B4C" w:rsidRDefault="005C495B" w:rsidP="005C7E51">
            <w:pPr>
              <w:pStyle w:val="affff3"/>
            </w:pPr>
            <w:r w:rsidRPr="003D4B4C">
              <w:t>ЗУ:38</w:t>
            </w:r>
          </w:p>
        </w:tc>
        <w:tc>
          <w:tcPr>
            <w:tcW w:w="1122" w:type="dxa"/>
            <w:shd w:val="clear" w:color="auto" w:fill="auto"/>
          </w:tcPr>
          <w:p w14:paraId="479CF7BD" w14:textId="77777777" w:rsidR="005C495B" w:rsidRPr="003D4B4C" w:rsidRDefault="005C495B" w:rsidP="005C7E51">
            <w:pPr>
              <w:pStyle w:val="affff3"/>
            </w:pPr>
            <w:r w:rsidRPr="00C37D31">
              <w:t>4551</w:t>
            </w:r>
          </w:p>
        </w:tc>
        <w:tc>
          <w:tcPr>
            <w:tcW w:w="2363" w:type="dxa"/>
            <w:shd w:val="clear" w:color="auto" w:fill="auto"/>
          </w:tcPr>
          <w:p w14:paraId="6BD8DE6E" w14:textId="77777777" w:rsidR="005C495B" w:rsidRPr="003D4B4C" w:rsidRDefault="005C495B" w:rsidP="005C7E51">
            <w:pPr>
              <w:pStyle w:val="affff3"/>
            </w:pPr>
            <w:r w:rsidRPr="00C37D31">
              <w:t>Малоэтажная многоквартирная жилая застройка (2.1.1)</w:t>
            </w:r>
          </w:p>
        </w:tc>
        <w:tc>
          <w:tcPr>
            <w:tcW w:w="4980" w:type="dxa"/>
            <w:shd w:val="clear" w:color="auto" w:fill="auto"/>
          </w:tcPr>
          <w:p w14:paraId="79DA1AD1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86:02:1210001:117 с землями, находящимися в государственной или муниципальной собственности</w:t>
            </w:r>
          </w:p>
        </w:tc>
      </w:tr>
      <w:tr w:rsidR="005C495B" w:rsidRPr="00E027B0" w14:paraId="36CCE95B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5B6B883" w14:textId="77777777" w:rsidR="005C495B" w:rsidRPr="003D4B4C" w:rsidRDefault="005C495B" w:rsidP="005C7E51">
            <w:pPr>
              <w:pStyle w:val="affff3"/>
            </w:pPr>
            <w:r w:rsidRPr="003D4B4C">
              <w:t>ЗУ:39</w:t>
            </w:r>
          </w:p>
        </w:tc>
        <w:tc>
          <w:tcPr>
            <w:tcW w:w="1122" w:type="dxa"/>
            <w:shd w:val="clear" w:color="auto" w:fill="auto"/>
          </w:tcPr>
          <w:p w14:paraId="6DD14C4F" w14:textId="77777777" w:rsidR="005C495B" w:rsidRPr="003D4B4C" w:rsidRDefault="005C495B" w:rsidP="005C7E51">
            <w:pPr>
              <w:pStyle w:val="affff3"/>
            </w:pPr>
            <w:r w:rsidRPr="00C37D31">
              <w:t>1355</w:t>
            </w:r>
          </w:p>
        </w:tc>
        <w:tc>
          <w:tcPr>
            <w:tcW w:w="2363" w:type="dxa"/>
            <w:shd w:val="clear" w:color="auto" w:fill="auto"/>
          </w:tcPr>
          <w:p w14:paraId="116960EC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12B7F8B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86:02:1210001:239 с землями, находящимися в государственной или муниципальной собственности</w:t>
            </w:r>
          </w:p>
        </w:tc>
      </w:tr>
      <w:tr w:rsidR="005C495B" w:rsidRPr="00E027B0" w14:paraId="60EE85F7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6E212B56" w14:textId="77777777" w:rsidR="005C495B" w:rsidRPr="003D4B4C" w:rsidRDefault="005C495B" w:rsidP="005C7E51">
            <w:pPr>
              <w:pStyle w:val="affff3"/>
            </w:pPr>
            <w:r w:rsidRPr="003D4B4C">
              <w:t>ЗУ:40</w:t>
            </w:r>
          </w:p>
        </w:tc>
        <w:tc>
          <w:tcPr>
            <w:tcW w:w="1122" w:type="dxa"/>
            <w:shd w:val="clear" w:color="auto" w:fill="auto"/>
          </w:tcPr>
          <w:p w14:paraId="098875EF" w14:textId="77777777" w:rsidR="005C495B" w:rsidRPr="003D4B4C" w:rsidRDefault="005C495B" w:rsidP="005C7E51">
            <w:pPr>
              <w:pStyle w:val="affff3"/>
            </w:pPr>
            <w:r w:rsidRPr="00C37D31">
              <w:t>1315</w:t>
            </w:r>
          </w:p>
        </w:tc>
        <w:tc>
          <w:tcPr>
            <w:tcW w:w="2363" w:type="dxa"/>
            <w:shd w:val="clear" w:color="auto" w:fill="auto"/>
          </w:tcPr>
          <w:p w14:paraId="532116AF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7700EA4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5DFD15E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9962D26" w14:textId="77777777" w:rsidR="005C495B" w:rsidRPr="003D4B4C" w:rsidRDefault="005C495B" w:rsidP="005C7E51">
            <w:pPr>
              <w:pStyle w:val="affff3"/>
            </w:pPr>
            <w:r w:rsidRPr="003D4B4C">
              <w:t>ЗУ:41</w:t>
            </w:r>
          </w:p>
        </w:tc>
        <w:tc>
          <w:tcPr>
            <w:tcW w:w="1122" w:type="dxa"/>
            <w:shd w:val="clear" w:color="auto" w:fill="auto"/>
          </w:tcPr>
          <w:p w14:paraId="514ECB2B" w14:textId="77777777" w:rsidR="005C495B" w:rsidRPr="003D4B4C" w:rsidRDefault="005C495B" w:rsidP="005C7E51">
            <w:pPr>
              <w:pStyle w:val="affff3"/>
            </w:pPr>
            <w:r w:rsidRPr="00C37D31">
              <w:t>1289</w:t>
            </w:r>
          </w:p>
        </w:tc>
        <w:tc>
          <w:tcPr>
            <w:tcW w:w="2363" w:type="dxa"/>
            <w:shd w:val="clear" w:color="auto" w:fill="auto"/>
          </w:tcPr>
          <w:p w14:paraId="56D50B95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62A4099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3E8F94EF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13D52F2" w14:textId="77777777" w:rsidR="005C495B" w:rsidRPr="003D4B4C" w:rsidRDefault="005C495B" w:rsidP="005C7E51">
            <w:pPr>
              <w:pStyle w:val="affff3"/>
            </w:pPr>
            <w:r w:rsidRPr="003D4B4C">
              <w:t>ЗУ:42</w:t>
            </w:r>
          </w:p>
        </w:tc>
        <w:tc>
          <w:tcPr>
            <w:tcW w:w="1122" w:type="dxa"/>
            <w:shd w:val="clear" w:color="auto" w:fill="auto"/>
          </w:tcPr>
          <w:p w14:paraId="38A3F192" w14:textId="77777777" w:rsidR="005C495B" w:rsidRPr="003D4B4C" w:rsidRDefault="005C495B" w:rsidP="005C7E51">
            <w:pPr>
              <w:pStyle w:val="affff3"/>
            </w:pPr>
            <w:r w:rsidRPr="00C37D31">
              <w:t>1185</w:t>
            </w:r>
          </w:p>
        </w:tc>
        <w:tc>
          <w:tcPr>
            <w:tcW w:w="2363" w:type="dxa"/>
            <w:shd w:val="clear" w:color="auto" w:fill="auto"/>
          </w:tcPr>
          <w:p w14:paraId="047737D9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CA6301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47EDCBB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5515FAE" w14:textId="77777777" w:rsidR="005C495B" w:rsidRPr="003D4B4C" w:rsidRDefault="005C495B" w:rsidP="005C7E51">
            <w:pPr>
              <w:pStyle w:val="affff3"/>
            </w:pPr>
            <w:r w:rsidRPr="003D4B4C">
              <w:lastRenderedPageBreak/>
              <w:t>ЗУ:43</w:t>
            </w:r>
          </w:p>
        </w:tc>
        <w:tc>
          <w:tcPr>
            <w:tcW w:w="1122" w:type="dxa"/>
            <w:shd w:val="clear" w:color="auto" w:fill="auto"/>
          </w:tcPr>
          <w:p w14:paraId="3DD05B4C" w14:textId="77777777" w:rsidR="005C495B" w:rsidRPr="003D4B4C" w:rsidRDefault="005C495B" w:rsidP="005C7E51">
            <w:pPr>
              <w:pStyle w:val="affff3"/>
            </w:pPr>
            <w:r w:rsidRPr="00C37D31">
              <w:t>1463</w:t>
            </w:r>
          </w:p>
        </w:tc>
        <w:tc>
          <w:tcPr>
            <w:tcW w:w="2363" w:type="dxa"/>
            <w:shd w:val="clear" w:color="auto" w:fill="auto"/>
          </w:tcPr>
          <w:p w14:paraId="7D4B3837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9B88C5E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57AC8EA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8ABFB1A" w14:textId="77777777" w:rsidR="005C495B" w:rsidRPr="003D4B4C" w:rsidRDefault="005C495B" w:rsidP="005C7E51">
            <w:pPr>
              <w:pStyle w:val="affff3"/>
            </w:pPr>
            <w:r w:rsidRPr="003D4B4C">
              <w:t>ЗУ:44</w:t>
            </w:r>
          </w:p>
        </w:tc>
        <w:tc>
          <w:tcPr>
            <w:tcW w:w="1122" w:type="dxa"/>
            <w:shd w:val="clear" w:color="auto" w:fill="auto"/>
          </w:tcPr>
          <w:p w14:paraId="48CCD7F5" w14:textId="77777777" w:rsidR="005C495B" w:rsidRPr="003D4B4C" w:rsidRDefault="005C495B" w:rsidP="005C7E51">
            <w:pPr>
              <w:pStyle w:val="affff3"/>
            </w:pPr>
            <w:r w:rsidRPr="00C37D31">
              <w:t>1361</w:t>
            </w:r>
          </w:p>
        </w:tc>
        <w:tc>
          <w:tcPr>
            <w:tcW w:w="2363" w:type="dxa"/>
            <w:shd w:val="clear" w:color="auto" w:fill="auto"/>
          </w:tcPr>
          <w:p w14:paraId="75859EBA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22745C6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3A9DFB9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1EA6335" w14:textId="77777777" w:rsidR="005C495B" w:rsidRPr="003D4B4C" w:rsidRDefault="005C495B" w:rsidP="005C7E51">
            <w:pPr>
              <w:pStyle w:val="affff3"/>
            </w:pPr>
            <w:r w:rsidRPr="003D4B4C">
              <w:t>ЗУ:45</w:t>
            </w:r>
          </w:p>
        </w:tc>
        <w:tc>
          <w:tcPr>
            <w:tcW w:w="1122" w:type="dxa"/>
            <w:shd w:val="clear" w:color="auto" w:fill="auto"/>
          </w:tcPr>
          <w:p w14:paraId="67ECB25B" w14:textId="77777777" w:rsidR="005C495B" w:rsidRPr="003D4B4C" w:rsidRDefault="005C495B" w:rsidP="005C7E51">
            <w:pPr>
              <w:pStyle w:val="affff3"/>
            </w:pPr>
            <w:r w:rsidRPr="00C37D31">
              <w:t>2454</w:t>
            </w:r>
          </w:p>
        </w:tc>
        <w:tc>
          <w:tcPr>
            <w:tcW w:w="2363" w:type="dxa"/>
            <w:shd w:val="clear" w:color="auto" w:fill="auto"/>
          </w:tcPr>
          <w:p w14:paraId="7E833F8C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C29CCAF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86:02:1210001:118 с землями, находящимися в государственной или муниципальной собственности</w:t>
            </w:r>
          </w:p>
        </w:tc>
      </w:tr>
      <w:tr w:rsidR="005C495B" w:rsidRPr="00E027B0" w14:paraId="3C3EE262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9C8A0AC" w14:textId="77777777" w:rsidR="005C495B" w:rsidRPr="003D4B4C" w:rsidRDefault="005C495B" w:rsidP="005C7E51">
            <w:pPr>
              <w:pStyle w:val="affff3"/>
            </w:pPr>
            <w:r w:rsidRPr="003D4B4C">
              <w:t>ЗУ:46</w:t>
            </w:r>
          </w:p>
        </w:tc>
        <w:tc>
          <w:tcPr>
            <w:tcW w:w="1122" w:type="dxa"/>
            <w:shd w:val="clear" w:color="auto" w:fill="auto"/>
          </w:tcPr>
          <w:p w14:paraId="00C8CCC4" w14:textId="77777777" w:rsidR="005C495B" w:rsidRPr="003D4B4C" w:rsidRDefault="005C495B" w:rsidP="005C7E51">
            <w:pPr>
              <w:pStyle w:val="affff3"/>
            </w:pPr>
            <w:r w:rsidRPr="00C37D31">
              <w:t>1145</w:t>
            </w:r>
          </w:p>
        </w:tc>
        <w:tc>
          <w:tcPr>
            <w:tcW w:w="2363" w:type="dxa"/>
            <w:shd w:val="clear" w:color="auto" w:fill="auto"/>
          </w:tcPr>
          <w:p w14:paraId="32642C5B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8067EE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86:02:1210001:118 с землями, находящимися в государственной или муниципальной собственности</w:t>
            </w:r>
          </w:p>
        </w:tc>
      </w:tr>
      <w:tr w:rsidR="005C495B" w:rsidRPr="00E027B0" w14:paraId="6AAA7584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37F9AD3" w14:textId="77777777" w:rsidR="005C495B" w:rsidRPr="003D4B4C" w:rsidRDefault="005C495B" w:rsidP="005C7E51">
            <w:pPr>
              <w:pStyle w:val="affff3"/>
            </w:pPr>
            <w:r w:rsidRPr="003D4B4C">
              <w:t>ЗУ:47</w:t>
            </w:r>
          </w:p>
        </w:tc>
        <w:tc>
          <w:tcPr>
            <w:tcW w:w="1122" w:type="dxa"/>
            <w:shd w:val="clear" w:color="auto" w:fill="auto"/>
          </w:tcPr>
          <w:p w14:paraId="61636698" w14:textId="77777777" w:rsidR="005C495B" w:rsidRPr="003D4B4C" w:rsidRDefault="005C495B" w:rsidP="005C7E51">
            <w:pPr>
              <w:pStyle w:val="affff3"/>
            </w:pPr>
            <w:r w:rsidRPr="00C37D31">
              <w:t>2940</w:t>
            </w:r>
          </w:p>
        </w:tc>
        <w:tc>
          <w:tcPr>
            <w:tcW w:w="2363" w:type="dxa"/>
            <w:shd w:val="clear" w:color="auto" w:fill="auto"/>
          </w:tcPr>
          <w:p w14:paraId="3D63BC2C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636AD7D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86:02:1210001:115, 86:02:1210001:118 с землями, находящимися в государственной или муниципальной собственности</w:t>
            </w:r>
          </w:p>
        </w:tc>
      </w:tr>
      <w:tr w:rsidR="005C495B" w:rsidRPr="00E027B0" w14:paraId="645A602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86B3261" w14:textId="77777777" w:rsidR="005C495B" w:rsidRPr="003D4B4C" w:rsidRDefault="005C495B" w:rsidP="005C7E51">
            <w:pPr>
              <w:pStyle w:val="affff3"/>
            </w:pPr>
            <w:r w:rsidRPr="003D4B4C">
              <w:t>ЗУ:48</w:t>
            </w:r>
          </w:p>
        </w:tc>
        <w:tc>
          <w:tcPr>
            <w:tcW w:w="1122" w:type="dxa"/>
            <w:shd w:val="clear" w:color="auto" w:fill="auto"/>
          </w:tcPr>
          <w:p w14:paraId="33787C85" w14:textId="77777777" w:rsidR="005C495B" w:rsidRPr="003D4B4C" w:rsidRDefault="005C495B" w:rsidP="005C7E51">
            <w:pPr>
              <w:pStyle w:val="affff3"/>
            </w:pPr>
            <w:r w:rsidRPr="00C37D31">
              <w:t>1591</w:t>
            </w:r>
          </w:p>
        </w:tc>
        <w:tc>
          <w:tcPr>
            <w:tcW w:w="2363" w:type="dxa"/>
            <w:shd w:val="clear" w:color="auto" w:fill="auto"/>
          </w:tcPr>
          <w:p w14:paraId="304DC685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2C5ABBE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61EC7D93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A289B7A" w14:textId="77777777" w:rsidR="005C495B" w:rsidRPr="003D4B4C" w:rsidRDefault="005C495B" w:rsidP="005C7E51">
            <w:pPr>
              <w:pStyle w:val="affff3"/>
            </w:pPr>
            <w:r w:rsidRPr="003D4B4C">
              <w:t>ЗУ:49</w:t>
            </w:r>
          </w:p>
        </w:tc>
        <w:tc>
          <w:tcPr>
            <w:tcW w:w="1122" w:type="dxa"/>
            <w:shd w:val="clear" w:color="auto" w:fill="auto"/>
          </w:tcPr>
          <w:p w14:paraId="02E17E33" w14:textId="77777777" w:rsidR="005C495B" w:rsidRPr="003D4B4C" w:rsidRDefault="005C495B" w:rsidP="005C7E51">
            <w:pPr>
              <w:pStyle w:val="affff3"/>
            </w:pPr>
            <w:r w:rsidRPr="00C37D31">
              <w:t>3022</w:t>
            </w:r>
          </w:p>
        </w:tc>
        <w:tc>
          <w:tcPr>
            <w:tcW w:w="2363" w:type="dxa"/>
            <w:shd w:val="clear" w:color="auto" w:fill="auto"/>
          </w:tcPr>
          <w:p w14:paraId="1FB32D24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7D783EA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86:02:1210001:114,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7064A16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89A5AE0" w14:textId="77777777" w:rsidR="005C495B" w:rsidRPr="003D4B4C" w:rsidRDefault="005C495B" w:rsidP="005C7E51">
            <w:pPr>
              <w:pStyle w:val="affff3"/>
            </w:pPr>
            <w:r w:rsidRPr="003D4B4C">
              <w:t>ЗУ:50</w:t>
            </w:r>
          </w:p>
        </w:tc>
        <w:tc>
          <w:tcPr>
            <w:tcW w:w="1122" w:type="dxa"/>
            <w:shd w:val="clear" w:color="auto" w:fill="auto"/>
          </w:tcPr>
          <w:p w14:paraId="649D217C" w14:textId="77777777" w:rsidR="005C495B" w:rsidRPr="003D4B4C" w:rsidRDefault="005C495B" w:rsidP="005C7E51">
            <w:pPr>
              <w:pStyle w:val="affff3"/>
            </w:pPr>
            <w:r w:rsidRPr="00C37D31">
              <w:t>2280</w:t>
            </w:r>
          </w:p>
        </w:tc>
        <w:tc>
          <w:tcPr>
            <w:tcW w:w="2363" w:type="dxa"/>
            <w:shd w:val="clear" w:color="auto" w:fill="auto"/>
          </w:tcPr>
          <w:p w14:paraId="7B1A7147" w14:textId="77777777" w:rsidR="005C495B" w:rsidRPr="003D4B4C" w:rsidRDefault="005C495B" w:rsidP="005C7E51">
            <w:pPr>
              <w:pStyle w:val="affff3"/>
            </w:pPr>
            <w:r w:rsidRPr="00C37D31">
              <w:t>Спорт (5.1)</w:t>
            </w:r>
          </w:p>
        </w:tc>
        <w:tc>
          <w:tcPr>
            <w:tcW w:w="4980" w:type="dxa"/>
            <w:shd w:val="clear" w:color="auto" w:fill="auto"/>
          </w:tcPr>
          <w:p w14:paraId="4078ABD3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AB3DCB6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F8FFD5F" w14:textId="77777777" w:rsidR="005C495B" w:rsidRPr="003D4B4C" w:rsidRDefault="005C495B" w:rsidP="005C7E51">
            <w:pPr>
              <w:pStyle w:val="affff3"/>
            </w:pPr>
            <w:r w:rsidRPr="003D4B4C">
              <w:t>ЗУ:51</w:t>
            </w:r>
          </w:p>
        </w:tc>
        <w:tc>
          <w:tcPr>
            <w:tcW w:w="1122" w:type="dxa"/>
            <w:shd w:val="clear" w:color="auto" w:fill="auto"/>
          </w:tcPr>
          <w:p w14:paraId="31F81E86" w14:textId="77777777" w:rsidR="005C495B" w:rsidRPr="003D4B4C" w:rsidRDefault="005C495B" w:rsidP="005C7E51">
            <w:pPr>
              <w:pStyle w:val="affff3"/>
            </w:pPr>
            <w:r w:rsidRPr="00C37D31">
              <w:t>1731</w:t>
            </w:r>
          </w:p>
        </w:tc>
        <w:tc>
          <w:tcPr>
            <w:tcW w:w="2363" w:type="dxa"/>
            <w:shd w:val="clear" w:color="auto" w:fill="auto"/>
          </w:tcPr>
          <w:p w14:paraId="16B7BB92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1A38F0E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5F6D8436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126F6AE" w14:textId="77777777" w:rsidR="005C495B" w:rsidRPr="003D4B4C" w:rsidRDefault="005C495B" w:rsidP="005C7E51">
            <w:pPr>
              <w:pStyle w:val="affff3"/>
            </w:pPr>
            <w:r w:rsidRPr="003D4B4C">
              <w:t>ЗУ:52</w:t>
            </w:r>
          </w:p>
        </w:tc>
        <w:tc>
          <w:tcPr>
            <w:tcW w:w="1122" w:type="dxa"/>
            <w:shd w:val="clear" w:color="auto" w:fill="auto"/>
          </w:tcPr>
          <w:p w14:paraId="4ED22C67" w14:textId="77777777" w:rsidR="005C495B" w:rsidRPr="003D4B4C" w:rsidRDefault="005C495B" w:rsidP="005C7E51">
            <w:pPr>
              <w:pStyle w:val="affff3"/>
            </w:pPr>
            <w:r w:rsidRPr="00C37D31">
              <w:t>1411</w:t>
            </w:r>
          </w:p>
        </w:tc>
        <w:tc>
          <w:tcPr>
            <w:tcW w:w="2363" w:type="dxa"/>
            <w:shd w:val="clear" w:color="auto" w:fill="auto"/>
          </w:tcPr>
          <w:p w14:paraId="6FFE584A" w14:textId="77777777" w:rsidR="005C495B" w:rsidRPr="003D4B4C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0B8DF144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86:02:1210001:14 с землями, находящимися в государственной или муниципальной собственности</w:t>
            </w:r>
          </w:p>
        </w:tc>
      </w:tr>
      <w:tr w:rsidR="005C495B" w:rsidRPr="00E027B0" w14:paraId="0585E6D5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0775E28A" w14:textId="77777777" w:rsidR="005C495B" w:rsidRPr="003D4B4C" w:rsidRDefault="005C495B" w:rsidP="005C7E51">
            <w:pPr>
              <w:pStyle w:val="affff3"/>
            </w:pPr>
            <w:r w:rsidRPr="003D4B4C">
              <w:t>ЗУ:53</w:t>
            </w:r>
          </w:p>
        </w:tc>
        <w:tc>
          <w:tcPr>
            <w:tcW w:w="1122" w:type="dxa"/>
            <w:shd w:val="clear" w:color="auto" w:fill="auto"/>
          </w:tcPr>
          <w:p w14:paraId="50807038" w14:textId="77777777" w:rsidR="005C495B" w:rsidRPr="003D4B4C" w:rsidRDefault="005C495B" w:rsidP="005C7E51">
            <w:pPr>
              <w:pStyle w:val="affff3"/>
            </w:pPr>
            <w:r w:rsidRPr="00C37D31">
              <w:t>1427</w:t>
            </w:r>
          </w:p>
        </w:tc>
        <w:tc>
          <w:tcPr>
            <w:tcW w:w="2363" w:type="dxa"/>
            <w:shd w:val="clear" w:color="auto" w:fill="auto"/>
          </w:tcPr>
          <w:p w14:paraId="6A5DF500" w14:textId="77777777" w:rsidR="005C495B" w:rsidRPr="003D4B4C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318CE6FB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86:02:1210001:14, 86:02:1210001:15 с землями, находящимися в государственной или муниципальной собственности</w:t>
            </w:r>
          </w:p>
        </w:tc>
      </w:tr>
      <w:tr w:rsidR="005C495B" w:rsidRPr="00E027B0" w14:paraId="39C4840C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CF51CF7" w14:textId="77777777" w:rsidR="005C495B" w:rsidRPr="003D4B4C" w:rsidRDefault="005C495B" w:rsidP="005C7E51">
            <w:pPr>
              <w:pStyle w:val="affff3"/>
            </w:pPr>
            <w:r w:rsidRPr="003D4B4C">
              <w:lastRenderedPageBreak/>
              <w:t>ЗУ:54</w:t>
            </w:r>
          </w:p>
        </w:tc>
        <w:tc>
          <w:tcPr>
            <w:tcW w:w="1122" w:type="dxa"/>
            <w:shd w:val="clear" w:color="auto" w:fill="auto"/>
          </w:tcPr>
          <w:p w14:paraId="62653AA5" w14:textId="77777777" w:rsidR="005C495B" w:rsidRPr="003D4B4C" w:rsidRDefault="005C495B" w:rsidP="005C7E51">
            <w:pPr>
              <w:pStyle w:val="affff3"/>
            </w:pPr>
            <w:r w:rsidRPr="00C37D31">
              <w:t>1353</w:t>
            </w:r>
          </w:p>
        </w:tc>
        <w:tc>
          <w:tcPr>
            <w:tcW w:w="2363" w:type="dxa"/>
            <w:shd w:val="clear" w:color="auto" w:fill="auto"/>
          </w:tcPr>
          <w:p w14:paraId="6087C327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535688A2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86:02:1210001:15, 86:02:1210001:244,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7D3A48AA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30A87FE" w14:textId="77777777" w:rsidR="005C495B" w:rsidRPr="003D4B4C" w:rsidRDefault="005C495B" w:rsidP="005C7E51">
            <w:pPr>
              <w:pStyle w:val="affff3"/>
            </w:pPr>
            <w:r w:rsidRPr="003D4B4C">
              <w:t>ЗУ:55</w:t>
            </w:r>
          </w:p>
        </w:tc>
        <w:tc>
          <w:tcPr>
            <w:tcW w:w="1122" w:type="dxa"/>
            <w:shd w:val="clear" w:color="auto" w:fill="auto"/>
          </w:tcPr>
          <w:p w14:paraId="060FE7A1" w14:textId="77777777" w:rsidR="005C495B" w:rsidRPr="003D4B4C" w:rsidRDefault="005C495B" w:rsidP="005C7E51">
            <w:pPr>
              <w:pStyle w:val="affff3"/>
            </w:pPr>
            <w:r w:rsidRPr="00C37D31">
              <w:t>1874</w:t>
            </w:r>
          </w:p>
        </w:tc>
        <w:tc>
          <w:tcPr>
            <w:tcW w:w="2363" w:type="dxa"/>
            <w:shd w:val="clear" w:color="auto" w:fill="auto"/>
          </w:tcPr>
          <w:p w14:paraId="2B35C27D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872F553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86:02:1210001:248,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50F4204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002A7F4" w14:textId="77777777" w:rsidR="005C495B" w:rsidRPr="003D4B4C" w:rsidRDefault="005C495B" w:rsidP="005C7E51">
            <w:pPr>
              <w:pStyle w:val="affff3"/>
            </w:pPr>
            <w:r w:rsidRPr="003D4B4C">
              <w:t>ЗУ:56</w:t>
            </w:r>
          </w:p>
        </w:tc>
        <w:tc>
          <w:tcPr>
            <w:tcW w:w="1122" w:type="dxa"/>
            <w:shd w:val="clear" w:color="auto" w:fill="auto"/>
          </w:tcPr>
          <w:p w14:paraId="40F221C5" w14:textId="77777777" w:rsidR="005C495B" w:rsidRPr="003D4B4C" w:rsidRDefault="005C495B" w:rsidP="005C7E51">
            <w:pPr>
              <w:pStyle w:val="affff3"/>
            </w:pPr>
            <w:r w:rsidRPr="00C37D31">
              <w:t>1680</w:t>
            </w:r>
          </w:p>
        </w:tc>
        <w:tc>
          <w:tcPr>
            <w:tcW w:w="2363" w:type="dxa"/>
            <w:shd w:val="clear" w:color="auto" w:fill="auto"/>
          </w:tcPr>
          <w:p w14:paraId="24064C26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20A40F8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00B3258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0864DA2" w14:textId="77777777" w:rsidR="005C495B" w:rsidRPr="003D4B4C" w:rsidRDefault="005C495B" w:rsidP="005C7E51">
            <w:pPr>
              <w:pStyle w:val="affff3"/>
            </w:pPr>
            <w:r w:rsidRPr="003D4B4C">
              <w:t>ЗУ:57</w:t>
            </w:r>
          </w:p>
        </w:tc>
        <w:tc>
          <w:tcPr>
            <w:tcW w:w="1122" w:type="dxa"/>
            <w:shd w:val="clear" w:color="auto" w:fill="auto"/>
          </w:tcPr>
          <w:p w14:paraId="7B5D0887" w14:textId="77777777" w:rsidR="005C495B" w:rsidRPr="003D4B4C" w:rsidRDefault="005C495B" w:rsidP="005C7E51">
            <w:pPr>
              <w:pStyle w:val="affff3"/>
            </w:pPr>
            <w:r w:rsidRPr="00C37D31">
              <w:t>1561</w:t>
            </w:r>
          </w:p>
        </w:tc>
        <w:tc>
          <w:tcPr>
            <w:tcW w:w="2363" w:type="dxa"/>
            <w:shd w:val="clear" w:color="auto" w:fill="auto"/>
          </w:tcPr>
          <w:p w14:paraId="3B1D2A97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68F7ACF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86:02:1210001:121,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7525285A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73B24197" w14:textId="77777777" w:rsidR="005C495B" w:rsidRPr="003D4B4C" w:rsidRDefault="005C495B" w:rsidP="005C7E51">
            <w:pPr>
              <w:pStyle w:val="affff3"/>
            </w:pPr>
            <w:r w:rsidRPr="003D4B4C">
              <w:t>ЗУ:58</w:t>
            </w:r>
          </w:p>
        </w:tc>
        <w:tc>
          <w:tcPr>
            <w:tcW w:w="1122" w:type="dxa"/>
            <w:shd w:val="clear" w:color="auto" w:fill="auto"/>
          </w:tcPr>
          <w:p w14:paraId="188B3080" w14:textId="77777777" w:rsidR="005C495B" w:rsidRPr="003D4B4C" w:rsidRDefault="005C495B" w:rsidP="005C7E51">
            <w:pPr>
              <w:pStyle w:val="affff3"/>
            </w:pPr>
            <w:r w:rsidRPr="00C37D31">
              <w:t>1113</w:t>
            </w:r>
          </w:p>
        </w:tc>
        <w:tc>
          <w:tcPr>
            <w:tcW w:w="2363" w:type="dxa"/>
            <w:shd w:val="clear" w:color="auto" w:fill="auto"/>
          </w:tcPr>
          <w:p w14:paraId="2ED05A12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A1C2787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  <w:tr w:rsidR="005C495B" w:rsidRPr="00E027B0" w14:paraId="2BF000AF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2D89FB62" w14:textId="77777777" w:rsidR="005C495B" w:rsidRPr="003D4B4C" w:rsidRDefault="005C495B" w:rsidP="005C7E51">
            <w:pPr>
              <w:pStyle w:val="affff3"/>
            </w:pPr>
            <w:r w:rsidRPr="003D4B4C">
              <w:t>ЗУ:59</w:t>
            </w:r>
          </w:p>
        </w:tc>
        <w:tc>
          <w:tcPr>
            <w:tcW w:w="1122" w:type="dxa"/>
            <w:shd w:val="clear" w:color="auto" w:fill="auto"/>
          </w:tcPr>
          <w:p w14:paraId="217DADA7" w14:textId="77777777" w:rsidR="005C495B" w:rsidRPr="003D4B4C" w:rsidRDefault="005C495B" w:rsidP="005C7E51">
            <w:pPr>
              <w:pStyle w:val="affff3"/>
            </w:pPr>
            <w:r w:rsidRPr="00C37D31">
              <w:t>1722</w:t>
            </w:r>
          </w:p>
        </w:tc>
        <w:tc>
          <w:tcPr>
            <w:tcW w:w="2363" w:type="dxa"/>
            <w:shd w:val="clear" w:color="auto" w:fill="auto"/>
          </w:tcPr>
          <w:p w14:paraId="6D7BAB58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3C693A57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742EDB4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15714B0" w14:textId="77777777" w:rsidR="005C495B" w:rsidRPr="003D4B4C" w:rsidRDefault="005C495B" w:rsidP="005C7E51">
            <w:pPr>
              <w:pStyle w:val="affff3"/>
            </w:pPr>
            <w:r w:rsidRPr="003D4B4C">
              <w:t>ЗУ:60</w:t>
            </w:r>
          </w:p>
        </w:tc>
        <w:tc>
          <w:tcPr>
            <w:tcW w:w="1122" w:type="dxa"/>
            <w:shd w:val="clear" w:color="auto" w:fill="auto"/>
          </w:tcPr>
          <w:p w14:paraId="74C178FA" w14:textId="77777777" w:rsidR="005C495B" w:rsidRPr="003D4B4C" w:rsidRDefault="005C495B" w:rsidP="005C7E51">
            <w:pPr>
              <w:pStyle w:val="affff3"/>
            </w:pPr>
            <w:r w:rsidRPr="00C37D31">
              <w:t>2547</w:t>
            </w:r>
          </w:p>
        </w:tc>
        <w:tc>
          <w:tcPr>
            <w:tcW w:w="2363" w:type="dxa"/>
            <w:shd w:val="clear" w:color="auto" w:fill="auto"/>
          </w:tcPr>
          <w:p w14:paraId="3D4B153E" w14:textId="77777777" w:rsidR="005C495B" w:rsidRPr="003D4B4C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047AC04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86:02:1210001:68 с землями, находящимися в государственной или муниципальной собственности</w:t>
            </w:r>
          </w:p>
        </w:tc>
      </w:tr>
      <w:tr w:rsidR="005C495B" w:rsidRPr="00E027B0" w14:paraId="5346241A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49E0B54" w14:textId="77777777" w:rsidR="005C495B" w:rsidRPr="003D4B4C" w:rsidRDefault="005C495B" w:rsidP="005C7E51">
            <w:pPr>
              <w:pStyle w:val="affff3"/>
            </w:pPr>
            <w:r w:rsidRPr="003D4B4C">
              <w:t>ЗУ:61</w:t>
            </w:r>
          </w:p>
        </w:tc>
        <w:tc>
          <w:tcPr>
            <w:tcW w:w="1122" w:type="dxa"/>
            <w:shd w:val="clear" w:color="auto" w:fill="auto"/>
          </w:tcPr>
          <w:p w14:paraId="7E2570B3" w14:textId="77777777" w:rsidR="005C495B" w:rsidRPr="003D4B4C" w:rsidRDefault="005C495B" w:rsidP="005C7E51">
            <w:pPr>
              <w:pStyle w:val="affff3"/>
            </w:pPr>
            <w:r w:rsidRPr="00C37D31">
              <w:t>2041</w:t>
            </w:r>
          </w:p>
        </w:tc>
        <w:tc>
          <w:tcPr>
            <w:tcW w:w="2363" w:type="dxa"/>
            <w:shd w:val="clear" w:color="auto" w:fill="auto"/>
          </w:tcPr>
          <w:p w14:paraId="7D618566" w14:textId="77777777" w:rsidR="005C495B" w:rsidRPr="003D4B4C" w:rsidRDefault="005C495B" w:rsidP="005C7E51">
            <w:pPr>
              <w:pStyle w:val="affff3"/>
            </w:pPr>
            <w:r w:rsidRPr="00C37D31">
              <w:t>Малоэтажная многоквартирная жилая застройка (2.1.1)</w:t>
            </w:r>
          </w:p>
        </w:tc>
        <w:tc>
          <w:tcPr>
            <w:tcW w:w="4980" w:type="dxa"/>
            <w:shd w:val="clear" w:color="auto" w:fill="auto"/>
          </w:tcPr>
          <w:p w14:paraId="21479C5B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86:02:1210001:247 с землями, находящимися в государственной или муниципальной собственности</w:t>
            </w:r>
          </w:p>
        </w:tc>
      </w:tr>
      <w:tr w:rsidR="005C495B" w:rsidRPr="00E027B0" w14:paraId="141C0000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44E3D981" w14:textId="77777777" w:rsidR="005C495B" w:rsidRPr="003D4B4C" w:rsidRDefault="005C495B" w:rsidP="005C7E51">
            <w:pPr>
              <w:pStyle w:val="affff3"/>
            </w:pPr>
            <w:r w:rsidRPr="003D4B4C">
              <w:t>ЗУ:62</w:t>
            </w:r>
          </w:p>
        </w:tc>
        <w:tc>
          <w:tcPr>
            <w:tcW w:w="1122" w:type="dxa"/>
            <w:shd w:val="clear" w:color="auto" w:fill="auto"/>
          </w:tcPr>
          <w:p w14:paraId="741BFE74" w14:textId="77777777" w:rsidR="005C495B" w:rsidRPr="003D4B4C" w:rsidRDefault="005C495B" w:rsidP="005C7E51">
            <w:pPr>
              <w:pStyle w:val="affff3"/>
            </w:pPr>
            <w:r w:rsidRPr="00C37D31">
              <w:t>736</w:t>
            </w:r>
          </w:p>
        </w:tc>
        <w:tc>
          <w:tcPr>
            <w:tcW w:w="2363" w:type="dxa"/>
            <w:shd w:val="clear" w:color="auto" w:fill="auto"/>
          </w:tcPr>
          <w:p w14:paraId="70FDAB1D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4E9A64DB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4B5C65C3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1138BCB2" w14:textId="77777777" w:rsidR="005C495B" w:rsidRPr="003D4B4C" w:rsidRDefault="005C495B" w:rsidP="005C7E51">
            <w:pPr>
              <w:pStyle w:val="affff3"/>
            </w:pPr>
            <w:r w:rsidRPr="003D4B4C">
              <w:t>ЗУ:63</w:t>
            </w:r>
          </w:p>
        </w:tc>
        <w:tc>
          <w:tcPr>
            <w:tcW w:w="1122" w:type="dxa"/>
            <w:shd w:val="clear" w:color="auto" w:fill="auto"/>
          </w:tcPr>
          <w:p w14:paraId="48ABB116" w14:textId="77777777" w:rsidR="005C495B" w:rsidRPr="003D4B4C" w:rsidRDefault="005C495B" w:rsidP="005C7E51">
            <w:pPr>
              <w:pStyle w:val="affff3"/>
            </w:pPr>
            <w:r w:rsidRPr="00C37D31">
              <w:t>1237</w:t>
            </w:r>
          </w:p>
        </w:tc>
        <w:tc>
          <w:tcPr>
            <w:tcW w:w="2363" w:type="dxa"/>
            <w:shd w:val="clear" w:color="auto" w:fill="auto"/>
          </w:tcPr>
          <w:p w14:paraId="7DB56A36" w14:textId="77777777" w:rsidR="005C495B" w:rsidRPr="003D4B4C" w:rsidRDefault="005C495B" w:rsidP="005C7E51">
            <w:pPr>
              <w:pStyle w:val="affff3"/>
            </w:pPr>
            <w:r w:rsidRPr="00C37D31">
              <w:t>Блокированная жилая застройка (2.3)</w:t>
            </w:r>
          </w:p>
        </w:tc>
        <w:tc>
          <w:tcPr>
            <w:tcW w:w="4980" w:type="dxa"/>
            <w:shd w:val="clear" w:color="auto" w:fill="auto"/>
          </w:tcPr>
          <w:p w14:paraId="33B895ED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401DE8A1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32B8BA50" w14:textId="77777777" w:rsidR="005C495B" w:rsidRPr="003D4B4C" w:rsidRDefault="005C495B" w:rsidP="005C7E51">
            <w:pPr>
              <w:pStyle w:val="affff3"/>
            </w:pPr>
            <w:r w:rsidRPr="003D4B4C">
              <w:t>ЗУ:64</w:t>
            </w:r>
          </w:p>
        </w:tc>
        <w:tc>
          <w:tcPr>
            <w:tcW w:w="1122" w:type="dxa"/>
            <w:shd w:val="clear" w:color="auto" w:fill="auto"/>
          </w:tcPr>
          <w:p w14:paraId="73D06C0C" w14:textId="77777777" w:rsidR="005C495B" w:rsidRPr="003D4B4C" w:rsidRDefault="005C495B" w:rsidP="005C7E51">
            <w:pPr>
              <w:pStyle w:val="affff3"/>
            </w:pPr>
            <w:r w:rsidRPr="00C37D31">
              <w:t>2291</w:t>
            </w:r>
          </w:p>
        </w:tc>
        <w:tc>
          <w:tcPr>
            <w:tcW w:w="2363" w:type="dxa"/>
            <w:shd w:val="clear" w:color="auto" w:fill="auto"/>
          </w:tcPr>
          <w:p w14:paraId="1DCDF229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00CFD4A8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земельного участка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05C8483D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567239C9" w14:textId="77777777" w:rsidR="005C495B" w:rsidRPr="003D4B4C" w:rsidRDefault="005C495B" w:rsidP="005C7E51">
            <w:pPr>
              <w:pStyle w:val="affff3"/>
            </w:pPr>
            <w:r w:rsidRPr="003D4B4C">
              <w:lastRenderedPageBreak/>
              <w:t>ЗУ:65</w:t>
            </w:r>
          </w:p>
        </w:tc>
        <w:tc>
          <w:tcPr>
            <w:tcW w:w="1122" w:type="dxa"/>
            <w:shd w:val="clear" w:color="auto" w:fill="auto"/>
          </w:tcPr>
          <w:p w14:paraId="771FBC64" w14:textId="77777777" w:rsidR="005C495B" w:rsidRPr="003D4B4C" w:rsidRDefault="005C495B" w:rsidP="005C7E51">
            <w:pPr>
              <w:pStyle w:val="affff3"/>
            </w:pPr>
            <w:r w:rsidRPr="00C37D31">
              <w:t>1022</w:t>
            </w:r>
          </w:p>
        </w:tc>
        <w:tc>
          <w:tcPr>
            <w:tcW w:w="2363" w:type="dxa"/>
            <w:shd w:val="clear" w:color="auto" w:fill="auto"/>
          </w:tcPr>
          <w:p w14:paraId="178B4982" w14:textId="77777777" w:rsidR="005C495B" w:rsidRPr="003D4B4C" w:rsidRDefault="005C495B" w:rsidP="005C7E51">
            <w:pPr>
              <w:pStyle w:val="affff3"/>
            </w:pPr>
            <w:r w:rsidRPr="00C37D31">
              <w:t>Для индивидуального жилищного строительства (2.1)</w:t>
            </w:r>
          </w:p>
        </w:tc>
        <w:tc>
          <w:tcPr>
            <w:tcW w:w="4980" w:type="dxa"/>
            <w:shd w:val="clear" w:color="auto" w:fill="auto"/>
          </w:tcPr>
          <w:p w14:paraId="558FB965" w14:textId="77777777" w:rsidR="005C495B" w:rsidRPr="003D4B4C" w:rsidRDefault="005C495B" w:rsidP="005C7E51">
            <w:pPr>
              <w:pStyle w:val="affff3"/>
            </w:pPr>
            <w:r w:rsidRPr="00C37D31">
              <w:t>Перераспределение земельных участков 86:02:1210001:18, 86:02:0000000:8933 с землями, находящимися в государственной или муниципальной собственности</w:t>
            </w:r>
          </w:p>
        </w:tc>
      </w:tr>
      <w:tr w:rsidR="005C495B" w:rsidRPr="00E027B0" w14:paraId="1F8AE0B7" w14:textId="77777777" w:rsidTr="005C7E51">
        <w:tblPrEx>
          <w:tblCellMar>
            <w:left w:w="108" w:type="dxa"/>
            <w:right w:w="108" w:type="dxa"/>
          </w:tblCellMar>
        </w:tblPrEx>
        <w:trPr>
          <w:trHeight w:val="270"/>
        </w:trPr>
        <w:tc>
          <w:tcPr>
            <w:tcW w:w="1458" w:type="dxa"/>
            <w:shd w:val="clear" w:color="auto" w:fill="auto"/>
          </w:tcPr>
          <w:p w14:paraId="6F87F8E4" w14:textId="77777777" w:rsidR="005C495B" w:rsidRPr="003D4B4C" w:rsidRDefault="005C495B" w:rsidP="005C7E51">
            <w:pPr>
              <w:pStyle w:val="affff3"/>
            </w:pPr>
            <w:r w:rsidRPr="003D4B4C">
              <w:t>ЗУ:66</w:t>
            </w:r>
          </w:p>
        </w:tc>
        <w:tc>
          <w:tcPr>
            <w:tcW w:w="1122" w:type="dxa"/>
            <w:shd w:val="clear" w:color="auto" w:fill="auto"/>
          </w:tcPr>
          <w:p w14:paraId="4E642D87" w14:textId="77777777" w:rsidR="005C495B" w:rsidRPr="003D4B4C" w:rsidRDefault="005C495B" w:rsidP="005C7E51">
            <w:pPr>
              <w:pStyle w:val="affff3"/>
            </w:pPr>
            <w:r w:rsidRPr="00C37D31">
              <w:t>727</w:t>
            </w:r>
          </w:p>
        </w:tc>
        <w:tc>
          <w:tcPr>
            <w:tcW w:w="2363" w:type="dxa"/>
            <w:shd w:val="clear" w:color="auto" w:fill="auto"/>
          </w:tcPr>
          <w:p w14:paraId="743360B1" w14:textId="77777777" w:rsidR="005C495B" w:rsidRPr="003D4B4C" w:rsidRDefault="005C495B" w:rsidP="005C7E51">
            <w:pPr>
              <w:pStyle w:val="affff3"/>
            </w:pPr>
            <w:r w:rsidRPr="00C37D31"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4980" w:type="dxa"/>
            <w:shd w:val="clear" w:color="auto" w:fill="auto"/>
          </w:tcPr>
          <w:p w14:paraId="72115F88" w14:textId="77777777" w:rsidR="005C495B" w:rsidRPr="003D4B4C" w:rsidRDefault="005C495B" w:rsidP="005C7E51">
            <w:pPr>
              <w:pStyle w:val="affff3"/>
            </w:pPr>
            <w:r w:rsidRPr="00C37D31">
              <w:t>Образование земельного участка из земель, находящихся в государственной или муниципальной собственности</w:t>
            </w:r>
          </w:p>
        </w:tc>
      </w:tr>
    </w:tbl>
    <w:p w14:paraId="2DDB8D25" w14:textId="77777777" w:rsidR="005C495B" w:rsidRPr="007B58F2" w:rsidRDefault="005C495B" w:rsidP="005C495B">
      <w:pPr>
        <w:pStyle w:val="13"/>
        <w:spacing w:before="240"/>
      </w:pPr>
      <w:bookmarkStart w:id="67" w:name="_Toc181781458"/>
      <w:bookmarkStart w:id="68" w:name="_Toc184031979"/>
      <w:bookmarkEnd w:id="65"/>
      <w:bookmarkEnd w:id="66"/>
      <w:r w:rsidRPr="007B58F2">
        <w:t>2 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</w:t>
      </w:r>
      <w:bookmarkEnd w:id="67"/>
      <w:bookmarkEnd w:id="68"/>
    </w:p>
    <w:p w14:paraId="5AC294EA" w14:textId="77777777" w:rsidR="005C495B" w:rsidRDefault="005C495B" w:rsidP="005C495B">
      <w:r w:rsidRPr="007B58F2">
        <w:t xml:space="preserve">Перечень и сведения о площади образуемых земельных участков, которые будут отнесены к территориям общего пользования </w:t>
      </w:r>
      <w:r>
        <w:t>д.</w:t>
      </w:r>
      <w:r w:rsidRPr="007B58F2">
        <w:t xml:space="preserve"> </w:t>
      </w:r>
      <w:r>
        <w:t>Чембакчина</w:t>
      </w:r>
      <w:r w:rsidRPr="007B58F2">
        <w:t xml:space="preserve">, представлены в таблице </w:t>
      </w:r>
      <w:r>
        <w:t>2</w:t>
      </w:r>
      <w:r w:rsidRPr="007B58F2">
        <w:t>.</w:t>
      </w:r>
    </w:p>
    <w:p w14:paraId="75D7B1FE" w14:textId="77777777" w:rsidR="005C495B" w:rsidRPr="007B58F2" w:rsidRDefault="005C495B" w:rsidP="005C495B">
      <w:pPr>
        <w:pStyle w:val="afe"/>
        <w:spacing w:after="0"/>
      </w:pPr>
      <w:r w:rsidRPr="007B58F2">
        <w:t xml:space="preserve">Таблица </w:t>
      </w:r>
      <w:r>
        <w:t>2</w:t>
      </w:r>
    </w:p>
    <w:p w14:paraId="6ED44712" w14:textId="77777777" w:rsidR="005C495B" w:rsidRPr="007B58F2" w:rsidRDefault="005C495B" w:rsidP="005C495B">
      <w:pPr>
        <w:pStyle w:val="aff"/>
      </w:pPr>
      <w:r w:rsidRPr="007B58F2">
        <w:t>Перечень образуемых земельных участков, которые будут отнесены к территориям общего пользования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4"/>
        <w:gridCol w:w="1556"/>
        <w:gridCol w:w="6413"/>
      </w:tblGrid>
      <w:tr w:rsidR="005C495B" w:rsidRPr="007B58F2" w14:paraId="19FB9403" w14:textId="77777777" w:rsidTr="005C7E51">
        <w:trPr>
          <w:trHeight w:val="270"/>
        </w:trPr>
        <w:tc>
          <w:tcPr>
            <w:tcW w:w="1954" w:type="dxa"/>
            <w:shd w:val="clear" w:color="auto" w:fill="auto"/>
            <w:vAlign w:val="center"/>
          </w:tcPr>
          <w:p w14:paraId="60B769A9" w14:textId="77777777" w:rsidR="005C495B" w:rsidRPr="007B58F2" w:rsidRDefault="005C495B" w:rsidP="005C7E51">
            <w:pPr>
              <w:pStyle w:val="affff3"/>
            </w:pPr>
            <w:r w:rsidRPr="007B58F2">
              <w:t>Условный номер земельного участка</w:t>
            </w:r>
          </w:p>
        </w:tc>
        <w:tc>
          <w:tcPr>
            <w:tcW w:w="1556" w:type="dxa"/>
            <w:shd w:val="clear" w:color="auto" w:fill="auto"/>
            <w:vAlign w:val="center"/>
          </w:tcPr>
          <w:p w14:paraId="775D566D" w14:textId="77777777" w:rsidR="005C495B" w:rsidRPr="007B58F2" w:rsidRDefault="005C495B" w:rsidP="005C7E51">
            <w:pPr>
              <w:pStyle w:val="affff3"/>
            </w:pPr>
            <w:r w:rsidRPr="007B58F2">
              <w:t>Площадь (Р), кв.м</w:t>
            </w:r>
          </w:p>
        </w:tc>
        <w:tc>
          <w:tcPr>
            <w:tcW w:w="6413" w:type="dxa"/>
            <w:shd w:val="clear" w:color="auto" w:fill="auto"/>
            <w:vAlign w:val="center"/>
          </w:tcPr>
          <w:p w14:paraId="52C9923A" w14:textId="77777777" w:rsidR="005C495B" w:rsidRPr="007B58F2" w:rsidRDefault="005C495B" w:rsidP="005C7E51">
            <w:pPr>
              <w:pStyle w:val="affff3"/>
            </w:pPr>
            <w:r w:rsidRPr="007B58F2">
              <w:t xml:space="preserve">Вид разрешенного использования </w:t>
            </w:r>
          </w:p>
        </w:tc>
      </w:tr>
      <w:tr w:rsidR="005C495B" w:rsidRPr="007B58F2" w14:paraId="29B8877F" w14:textId="77777777" w:rsidTr="005C7E51">
        <w:trPr>
          <w:trHeight w:val="270"/>
        </w:trPr>
        <w:tc>
          <w:tcPr>
            <w:tcW w:w="1954" w:type="dxa"/>
            <w:shd w:val="clear" w:color="auto" w:fill="auto"/>
          </w:tcPr>
          <w:p w14:paraId="636A01DE" w14:textId="77777777" w:rsidR="005C495B" w:rsidRPr="007B58F2" w:rsidRDefault="005C495B" w:rsidP="005C7E51">
            <w:pPr>
              <w:pStyle w:val="affff3"/>
            </w:pPr>
            <w:r w:rsidRPr="007B58F2">
              <w:t>ЗУ:1</w:t>
            </w:r>
          </w:p>
        </w:tc>
        <w:tc>
          <w:tcPr>
            <w:tcW w:w="1556" w:type="dxa"/>
            <w:shd w:val="clear" w:color="auto" w:fill="auto"/>
          </w:tcPr>
          <w:p w14:paraId="74D68620" w14:textId="77777777" w:rsidR="005C495B" w:rsidRPr="007B58F2" w:rsidRDefault="005C495B" w:rsidP="005C7E51">
            <w:pPr>
              <w:pStyle w:val="affff3"/>
            </w:pPr>
            <w:r>
              <w:t>90666</w:t>
            </w:r>
          </w:p>
        </w:tc>
        <w:tc>
          <w:tcPr>
            <w:tcW w:w="6413" w:type="dxa"/>
            <w:shd w:val="clear" w:color="auto" w:fill="auto"/>
          </w:tcPr>
          <w:p w14:paraId="64E469B7" w14:textId="77777777" w:rsidR="005C495B" w:rsidRPr="007B58F2" w:rsidRDefault="005C495B" w:rsidP="005C7E51">
            <w:pPr>
              <w:pStyle w:val="affff3"/>
            </w:pPr>
            <w:r w:rsidRPr="007B58F2">
              <w:t>Земельные участки (территории) общего пользования (12.0)</w:t>
            </w:r>
          </w:p>
        </w:tc>
      </w:tr>
    </w:tbl>
    <w:p w14:paraId="2732C9D6" w14:textId="77777777" w:rsidR="005C495B" w:rsidRPr="007B58F2" w:rsidRDefault="005C495B" w:rsidP="005C495B"/>
    <w:p w14:paraId="6275E125" w14:textId="77777777" w:rsidR="005C495B" w:rsidRPr="001F7BBB" w:rsidRDefault="005C495B" w:rsidP="005C495B">
      <w:pPr>
        <w:spacing w:before="240"/>
        <w:rPr>
          <w:shd w:val="clear" w:color="auto" w:fill="FFFFFF"/>
        </w:rPr>
        <w:sectPr w:rsidR="005C495B" w:rsidRPr="001F7BBB" w:rsidSect="005C7E51">
          <w:type w:val="continuous"/>
          <w:pgSz w:w="11906" w:h="16838" w:code="9"/>
          <w:pgMar w:top="1134" w:right="567" w:bottom="1134" w:left="1418" w:header="425" w:footer="283" w:gutter="0"/>
          <w:cols w:space="0"/>
          <w:docGrid w:linePitch="381"/>
        </w:sectPr>
      </w:pPr>
      <w:r w:rsidRPr="001F7BBB">
        <w:rPr>
          <w:shd w:val="clear" w:color="auto" w:fill="FFFFFF"/>
        </w:rPr>
        <w:t xml:space="preserve">В проекте межевания территории не планируется устанавливать сервитут. </w:t>
      </w:r>
    </w:p>
    <w:p w14:paraId="5F4B3071" w14:textId="77777777" w:rsidR="005C495B" w:rsidRPr="00F51048" w:rsidRDefault="005C495B" w:rsidP="005C495B">
      <w:pPr>
        <w:pStyle w:val="13"/>
        <w:spacing w:before="240"/>
        <w:rPr>
          <w:shd w:val="clear" w:color="auto" w:fill="FFFFFF"/>
        </w:rPr>
      </w:pPr>
      <w:bookmarkStart w:id="69" w:name="_Toc184031980"/>
      <w:r w:rsidRPr="00F51048">
        <w:rPr>
          <w:shd w:val="clear" w:color="auto" w:fill="FFFFFF"/>
        </w:rPr>
        <w:t>3 Вид разрешенного использования образуемых земельных участков в соответствии с проектом планировки территории</w:t>
      </w:r>
      <w:bookmarkEnd w:id="69"/>
      <w:r w:rsidRPr="00F51048">
        <w:rPr>
          <w:shd w:val="clear" w:color="auto" w:fill="FFFFFF"/>
        </w:rPr>
        <w:t xml:space="preserve"> </w:t>
      </w:r>
    </w:p>
    <w:p w14:paraId="628E3D62" w14:textId="77777777" w:rsidR="005C495B" w:rsidRPr="00F51048" w:rsidRDefault="005C495B" w:rsidP="005C495B">
      <w:r w:rsidRPr="00F51048">
        <w:t>Согласно данным Правил землепользования и застройки образуемые земельные участки будут расположены в следующих территориальных зонах:</w:t>
      </w:r>
    </w:p>
    <w:p w14:paraId="05D5CCBF" w14:textId="77777777" w:rsidR="005C495B" w:rsidRPr="0073330D" w:rsidRDefault="005C495B" w:rsidP="005C495B">
      <w:r w:rsidRPr="0073330D">
        <w:t>– жилая зона (Ж);</w:t>
      </w:r>
    </w:p>
    <w:p w14:paraId="761C5D54" w14:textId="77777777" w:rsidR="005C495B" w:rsidRPr="00E027B0" w:rsidRDefault="005C495B" w:rsidP="005C495B">
      <w:pPr>
        <w:rPr>
          <w:color w:val="FF0000"/>
        </w:rPr>
      </w:pPr>
      <w:r w:rsidRPr="0073330D">
        <w:t>– общественно-деловая зона (О);</w:t>
      </w:r>
    </w:p>
    <w:p w14:paraId="39354438" w14:textId="77777777" w:rsidR="005C495B" w:rsidRPr="009F1B57" w:rsidRDefault="005C495B" w:rsidP="005C495B">
      <w:r w:rsidRPr="009F1B57">
        <w:t>– зона инженерной инфраструктуры (И).</w:t>
      </w:r>
    </w:p>
    <w:p w14:paraId="4B86F6FA" w14:textId="77777777" w:rsidR="005C495B" w:rsidRPr="00F51048" w:rsidRDefault="005C495B" w:rsidP="005C495B">
      <w:r w:rsidRPr="00F51048">
        <w:t>Виды разрешенного использования образуемых земельных участков назначены в соответствии с градостроительными регламентами Правил землепользования и застройки и с Приказом Федеральной службы государственной регистрации, кадастра и картографии от 10.11.2020 № П/0412 «Об утверждении </w:t>
      </w:r>
      <w:hyperlink r:id="rId17" w:anchor="6520IM" w:history="1">
        <w:r w:rsidRPr="00F51048">
          <w:t>классификатора видов разрешенного использования земельных участков</w:t>
        </w:r>
      </w:hyperlink>
      <w:r w:rsidRPr="00F51048">
        <w:t>»:</w:t>
      </w:r>
    </w:p>
    <w:p w14:paraId="13BDBE79" w14:textId="77777777" w:rsidR="005C495B" w:rsidRPr="00F87DF3" w:rsidRDefault="005C495B" w:rsidP="005C495B">
      <w:r w:rsidRPr="00F87DF3">
        <w:t>– для индивидуального жилищного строительства (2.1);</w:t>
      </w:r>
    </w:p>
    <w:p w14:paraId="7140DFC7" w14:textId="77777777" w:rsidR="005C495B" w:rsidRPr="00F87DF3" w:rsidRDefault="005C495B" w:rsidP="005C495B">
      <w:r w:rsidRPr="00F87DF3">
        <w:t>– малоэтажная многоквартирная жилая застройка (2.1.1);</w:t>
      </w:r>
    </w:p>
    <w:p w14:paraId="60D5BB7E" w14:textId="77777777" w:rsidR="005C495B" w:rsidRPr="004D4A91" w:rsidRDefault="005C495B" w:rsidP="005C495B">
      <w:r w:rsidRPr="004D4A91">
        <w:t>– для ведения личного подсобного хозяйства (приусадебный земельный участок) (2.2);</w:t>
      </w:r>
    </w:p>
    <w:p w14:paraId="0286C7B0" w14:textId="77777777" w:rsidR="005C495B" w:rsidRPr="004D4A91" w:rsidRDefault="005C495B" w:rsidP="005C495B">
      <w:r w:rsidRPr="004D4A91">
        <w:t>– блокированная жилая застройка (2.3);</w:t>
      </w:r>
    </w:p>
    <w:p w14:paraId="07A76888" w14:textId="77777777" w:rsidR="005C495B" w:rsidRPr="00F87DF3" w:rsidRDefault="005C495B" w:rsidP="005C495B">
      <w:r w:rsidRPr="00F87DF3">
        <w:t>– </w:t>
      </w:r>
      <w:r>
        <w:t>о</w:t>
      </w:r>
      <w:r w:rsidRPr="00636235">
        <w:t>тдых (рекреация) (5.0)</w:t>
      </w:r>
      <w:r w:rsidRPr="00F87DF3">
        <w:t>;</w:t>
      </w:r>
    </w:p>
    <w:p w14:paraId="3C61E8B9" w14:textId="77777777" w:rsidR="005C495B" w:rsidRPr="00F87DF3" w:rsidRDefault="005C495B" w:rsidP="005C495B">
      <w:r w:rsidRPr="00F87DF3">
        <w:t>– связь (6.8);</w:t>
      </w:r>
    </w:p>
    <w:p w14:paraId="1329DE56" w14:textId="77777777" w:rsidR="005C495B" w:rsidRPr="00F87DF3" w:rsidRDefault="005C495B" w:rsidP="005C495B">
      <w:r w:rsidRPr="00F87DF3">
        <w:t>– земельные участки (территории) общего пользования (12.0).</w:t>
      </w:r>
    </w:p>
    <w:p w14:paraId="48434B54" w14:textId="77777777" w:rsidR="005C495B" w:rsidRPr="00F87DF3" w:rsidRDefault="005C495B" w:rsidP="005C495B">
      <w:r w:rsidRPr="00F87DF3">
        <w:lastRenderedPageBreak/>
        <w:t>Требуется уточнение конфигурации территориальных зон в соответствии с конфигурацией образуемых земельных участков.</w:t>
      </w:r>
    </w:p>
    <w:p w14:paraId="58ADB74C" w14:textId="77777777" w:rsidR="005C495B" w:rsidRPr="00EA6D09" w:rsidRDefault="005C495B" w:rsidP="005C495B">
      <w:pPr>
        <w:pStyle w:val="13"/>
        <w:spacing w:before="240"/>
        <w:rPr>
          <w:shd w:val="clear" w:color="auto" w:fill="FFFFFF"/>
        </w:rPr>
      </w:pPr>
      <w:bookmarkStart w:id="70" w:name="_Toc184031981"/>
      <w:r w:rsidRPr="00EA6D09">
        <w:rPr>
          <w:shd w:val="clear" w:color="auto" w:fill="FFFFFF"/>
        </w:rPr>
        <w:t>4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</w:t>
      </w:r>
      <w:bookmarkEnd w:id="70"/>
    </w:p>
    <w:p w14:paraId="1B5DBA06" w14:textId="77777777" w:rsidR="005C495B" w:rsidRPr="00EA6D09" w:rsidRDefault="005C495B" w:rsidP="005C495B">
      <w:r w:rsidRPr="00EA6D09">
        <w:t>Территория проектирования расположена вне земель лесного фонда согласно данным Единого государственного реестра недвижимости и материалам лесоустройства, предоставленными на официальном сайте Департамента недропользования и природных ресурсов Ханты-Мансийского автономного округа – Югры. В виду вышеизложенного раздел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 не разрабатывался.</w:t>
      </w:r>
    </w:p>
    <w:p w14:paraId="75B642BB" w14:textId="77777777" w:rsidR="005C495B" w:rsidRPr="00EA6D09" w:rsidRDefault="005C495B" w:rsidP="005C495B">
      <w:pPr>
        <w:rPr>
          <w:highlight w:val="yellow"/>
        </w:rPr>
      </w:pPr>
      <w:r w:rsidRPr="00EA6D09">
        <w:t>Согласно данным Генерального плана в границах проектирования действующие особо охраняемые природные территории регионального и местного значения, а также их охранные зоны отсутствуют.</w:t>
      </w:r>
    </w:p>
    <w:p w14:paraId="6C2AF5DE" w14:textId="77777777" w:rsidR="005C495B" w:rsidRPr="008B7308" w:rsidRDefault="005C495B" w:rsidP="005C495B">
      <w:pPr>
        <w:pStyle w:val="13"/>
        <w:spacing w:before="240"/>
        <w:rPr>
          <w:shd w:val="clear" w:color="auto" w:fill="FFFFFF"/>
        </w:rPr>
      </w:pPr>
      <w:bookmarkStart w:id="71" w:name="_Toc184031982"/>
      <w:r w:rsidRPr="00EA6D09">
        <w:rPr>
          <w:shd w:val="clear" w:color="auto" w:fill="FFFFFF"/>
        </w:rPr>
        <w:t xml:space="preserve">5 Сведения о границах территории, в отношении которой утвержден </w:t>
      </w:r>
      <w:r w:rsidRPr="008B7308">
        <w:rPr>
          <w:shd w:val="clear" w:color="auto" w:fill="FFFFFF"/>
        </w:rPr>
        <w:t>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</w:t>
      </w:r>
      <w:bookmarkEnd w:id="71"/>
      <w:r w:rsidRPr="008B7308">
        <w:rPr>
          <w:shd w:val="clear" w:color="auto" w:fill="FFFFFF"/>
        </w:rPr>
        <w:t xml:space="preserve"> </w:t>
      </w:r>
    </w:p>
    <w:p w14:paraId="47274241" w14:textId="77777777" w:rsidR="005C495B" w:rsidRPr="008B7308" w:rsidRDefault="005C495B" w:rsidP="005C495B">
      <w:pPr>
        <w:pStyle w:val="afe"/>
      </w:pPr>
      <w:r w:rsidRPr="008B7308">
        <w:t>Таблица 3</w:t>
      </w:r>
    </w:p>
    <w:p w14:paraId="48259426" w14:textId="77777777" w:rsidR="005C495B" w:rsidRPr="008B7308" w:rsidRDefault="005C495B" w:rsidP="005C495B">
      <w:pPr>
        <w:pStyle w:val="aff"/>
      </w:pPr>
      <w:r w:rsidRPr="008B7308">
        <w:t>Перечень координат характерных точек границы проектирования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8"/>
        <w:gridCol w:w="3308"/>
      </w:tblGrid>
      <w:tr w:rsidR="005C495B" w:rsidRPr="008B7308" w14:paraId="5BA403B0" w14:textId="77777777" w:rsidTr="005C7E51">
        <w:trPr>
          <w:trHeight w:val="680"/>
          <w:tblHeader/>
          <w:jc w:val="center"/>
        </w:trPr>
        <w:tc>
          <w:tcPr>
            <w:tcW w:w="3307" w:type="dxa"/>
            <w:shd w:val="clear" w:color="auto" w:fill="auto"/>
            <w:noWrap/>
            <w:vAlign w:val="center"/>
          </w:tcPr>
          <w:p w14:paraId="64B15C28" w14:textId="77777777" w:rsidR="005C495B" w:rsidRPr="008B7308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8B7308">
              <w:rPr>
                <w:rFonts w:eastAsia="Calibri"/>
                <w:szCs w:val="20"/>
              </w:rPr>
              <w:t>Номер поворотной точки</w:t>
            </w:r>
          </w:p>
        </w:tc>
        <w:tc>
          <w:tcPr>
            <w:tcW w:w="3308" w:type="dxa"/>
            <w:shd w:val="clear" w:color="auto" w:fill="auto"/>
            <w:noWrap/>
            <w:vAlign w:val="center"/>
          </w:tcPr>
          <w:p w14:paraId="03294905" w14:textId="77777777" w:rsidR="005C495B" w:rsidRPr="008B7308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8B7308">
              <w:rPr>
                <w:rFonts w:eastAsia="Calibri"/>
                <w:szCs w:val="20"/>
              </w:rPr>
              <w:t>X (м)</w:t>
            </w:r>
          </w:p>
        </w:tc>
        <w:tc>
          <w:tcPr>
            <w:tcW w:w="3308" w:type="dxa"/>
            <w:shd w:val="clear" w:color="auto" w:fill="auto"/>
            <w:noWrap/>
            <w:vAlign w:val="center"/>
          </w:tcPr>
          <w:p w14:paraId="61E2FA2A" w14:textId="77777777" w:rsidR="005C495B" w:rsidRPr="008B7308" w:rsidRDefault="005C495B" w:rsidP="005C7E51">
            <w:pPr>
              <w:keepNext/>
              <w:keepLines/>
              <w:adjustRightInd w:val="0"/>
              <w:ind w:firstLine="0"/>
              <w:jc w:val="center"/>
              <w:textAlignment w:val="baseline"/>
              <w:rPr>
                <w:rFonts w:eastAsia="Calibri"/>
                <w:szCs w:val="20"/>
              </w:rPr>
            </w:pPr>
            <w:r w:rsidRPr="008B7308">
              <w:rPr>
                <w:rFonts w:eastAsia="Calibri"/>
                <w:szCs w:val="20"/>
              </w:rPr>
              <w:t>Y (м)</w:t>
            </w:r>
          </w:p>
        </w:tc>
      </w:tr>
      <w:tr w:rsidR="005C495B" w:rsidRPr="00B84584" w14:paraId="7F4D9D58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E4D0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DFA6F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861687,3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D359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2705893,89</w:t>
            </w:r>
          </w:p>
        </w:tc>
      </w:tr>
      <w:tr w:rsidR="005C495B" w:rsidRPr="00B84584" w14:paraId="4CF97ADF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A41D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D8FB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861720,03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FC79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2705929,8</w:t>
            </w:r>
          </w:p>
        </w:tc>
      </w:tr>
      <w:tr w:rsidR="005C495B" w:rsidRPr="00B84584" w14:paraId="696A8D66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B96A1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E5B4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861721,29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FB25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2705950,38</w:t>
            </w:r>
          </w:p>
        </w:tc>
      </w:tr>
      <w:tr w:rsidR="005C495B" w:rsidRPr="00B84584" w14:paraId="30E37B42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F664F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4BFE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861734,55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2437A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2706095,19</w:t>
            </w:r>
          </w:p>
        </w:tc>
      </w:tr>
      <w:tr w:rsidR="005C495B" w:rsidRPr="00B84584" w14:paraId="5B014680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C67F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5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C880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861668,67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A671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2706101,01</w:t>
            </w:r>
          </w:p>
        </w:tc>
      </w:tr>
      <w:tr w:rsidR="005C495B" w:rsidRPr="00B84584" w14:paraId="5BBEB18C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A8D5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6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D319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861658,56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3AE9D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2706101,91</w:t>
            </w:r>
          </w:p>
        </w:tc>
      </w:tr>
      <w:tr w:rsidR="005C495B" w:rsidRPr="00B84584" w14:paraId="394D1AF0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E3302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7A3D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861608,01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4B62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2706080,13</w:t>
            </w:r>
          </w:p>
        </w:tc>
      </w:tr>
      <w:tr w:rsidR="005C495B" w:rsidRPr="00B84584" w14:paraId="68908787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2D2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3DAF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861580,44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4904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2706100,44</w:t>
            </w:r>
          </w:p>
        </w:tc>
      </w:tr>
      <w:tr w:rsidR="005C495B" w:rsidRPr="00B84584" w14:paraId="4B7E986F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C30A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3D5CD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861547,11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E16D4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2706095,25</w:t>
            </w:r>
          </w:p>
        </w:tc>
      </w:tr>
      <w:tr w:rsidR="005C495B" w:rsidRPr="00B84584" w14:paraId="3D9CD7CC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AB6D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10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5FC4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861478,8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BE7E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2706177,09</w:t>
            </w:r>
          </w:p>
        </w:tc>
      </w:tr>
      <w:tr w:rsidR="005C495B" w:rsidRPr="00B84584" w14:paraId="335F139A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F7424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76A6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861368,13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A161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2706304,14</w:t>
            </w:r>
          </w:p>
        </w:tc>
      </w:tr>
      <w:tr w:rsidR="005C495B" w:rsidRPr="00B84584" w14:paraId="283E5F62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FD63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9923D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861316,77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BDF9D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2706363,15</w:t>
            </w:r>
          </w:p>
        </w:tc>
      </w:tr>
      <w:tr w:rsidR="005C495B" w:rsidRPr="00B84584" w14:paraId="6CFF853C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DF03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46D7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861292,92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8CDE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2706387,78</w:t>
            </w:r>
          </w:p>
        </w:tc>
      </w:tr>
      <w:tr w:rsidR="005C495B" w:rsidRPr="00B84584" w14:paraId="07151677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72DB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23E2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861159,87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7CC49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2706368,55</w:t>
            </w:r>
          </w:p>
        </w:tc>
      </w:tr>
      <w:tr w:rsidR="005C495B" w:rsidRPr="00B84584" w14:paraId="0D3BCEE9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B9624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15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BC4CA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861050,67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9277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2706322,98</w:t>
            </w:r>
          </w:p>
        </w:tc>
      </w:tr>
      <w:tr w:rsidR="005C495B" w:rsidRPr="00B84584" w14:paraId="22913B6A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D697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16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46D4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860922,54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1DFB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2706267,99</w:t>
            </w:r>
          </w:p>
        </w:tc>
      </w:tr>
      <w:tr w:rsidR="005C495B" w:rsidRPr="00B84584" w14:paraId="10DE59DF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11E9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01CF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860809,89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4F95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2706198,18</w:t>
            </w:r>
          </w:p>
        </w:tc>
      </w:tr>
      <w:tr w:rsidR="005C495B" w:rsidRPr="00B84584" w14:paraId="50A05DC7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A7CA1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18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C044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860643,66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DF9A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2706079,2</w:t>
            </w:r>
          </w:p>
        </w:tc>
      </w:tr>
      <w:tr w:rsidR="005C495B" w:rsidRPr="00B84584" w14:paraId="0107A248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A85C4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A8E5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860508,45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2724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2705981,91</w:t>
            </w:r>
          </w:p>
        </w:tc>
      </w:tr>
      <w:tr w:rsidR="005C495B" w:rsidRPr="00B84584" w14:paraId="34327850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9616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lastRenderedPageBreak/>
              <w:t>20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962B6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860525,22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CC65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2705966,25</w:t>
            </w:r>
          </w:p>
        </w:tc>
      </w:tr>
      <w:tr w:rsidR="005C495B" w:rsidRPr="00B84584" w14:paraId="08B6B586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E541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C53E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860542,8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B166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2705945,4</w:t>
            </w:r>
          </w:p>
        </w:tc>
      </w:tr>
      <w:tr w:rsidR="005C495B" w:rsidRPr="00B84584" w14:paraId="5F755D4A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E9C56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07419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860507,13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2A94A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2705780,97</w:t>
            </w:r>
          </w:p>
        </w:tc>
      </w:tr>
      <w:tr w:rsidR="005C495B" w:rsidRPr="00B84584" w14:paraId="4DB1B213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8BED1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D371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860500,62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714B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2705595,12</w:t>
            </w:r>
          </w:p>
        </w:tc>
      </w:tr>
      <w:tr w:rsidR="005C495B" w:rsidRPr="00B84584" w14:paraId="520E96EC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972C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4D0AC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860774,4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63FE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2705617,62</w:t>
            </w:r>
          </w:p>
        </w:tc>
      </w:tr>
      <w:tr w:rsidR="005C495B" w:rsidRPr="00B84584" w14:paraId="1EECA2CB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0CE74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25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CEF23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861005,79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EF7FE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2705636,61</w:t>
            </w:r>
          </w:p>
        </w:tc>
      </w:tr>
      <w:tr w:rsidR="005C495B" w:rsidRPr="00B84584" w14:paraId="32A171AD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FF3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26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4C709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861212,04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4670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2705684,88</w:t>
            </w:r>
          </w:p>
        </w:tc>
      </w:tr>
      <w:tr w:rsidR="005C495B" w:rsidRPr="00B84584" w14:paraId="13D0C5D2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2D688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D13B1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861236,22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969E9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2705718,27</w:t>
            </w:r>
          </w:p>
        </w:tc>
      </w:tr>
      <w:tr w:rsidR="005C495B" w:rsidRPr="00B84584" w14:paraId="16435D4B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C94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28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38747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861479,49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98A82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2705896,98</w:t>
            </w:r>
          </w:p>
        </w:tc>
      </w:tr>
      <w:tr w:rsidR="005C495B" w:rsidRPr="00B84584" w14:paraId="0CCEF3A5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EC556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29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54BD6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861605,52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B112D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2705836,98</w:t>
            </w:r>
          </w:p>
        </w:tc>
      </w:tr>
      <w:tr w:rsidR="005C495B" w:rsidRPr="00B84584" w14:paraId="1555439C" w14:textId="77777777" w:rsidTr="005C7E51">
        <w:tblPrEx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3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5C400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1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D23A5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861687,3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D3D4B" w14:textId="77777777" w:rsidR="005C495B" w:rsidRPr="00B84584" w:rsidRDefault="005C495B" w:rsidP="005C7E51">
            <w:pPr>
              <w:pStyle w:val="aff1"/>
              <w:rPr>
                <w:rFonts w:cs="Times New Roman"/>
                <w:szCs w:val="24"/>
              </w:rPr>
            </w:pPr>
            <w:r w:rsidRPr="00B84584">
              <w:rPr>
                <w:rFonts w:cs="Times New Roman"/>
                <w:szCs w:val="24"/>
              </w:rPr>
              <w:t>2705893,89</w:t>
            </w:r>
          </w:p>
        </w:tc>
      </w:tr>
    </w:tbl>
    <w:p w14:paraId="030F7797" w14:textId="77777777" w:rsidR="005C495B" w:rsidRPr="00B1442F" w:rsidRDefault="005C495B" w:rsidP="00884604">
      <w:pPr>
        <w:rPr>
          <w:color w:val="FF0000"/>
          <w:shd w:val="clear" w:color="auto" w:fill="FFFFFF"/>
        </w:rPr>
      </w:pPr>
    </w:p>
    <w:p w14:paraId="10C9A82A" w14:textId="77777777" w:rsidR="00884604" w:rsidRPr="00B1442F" w:rsidRDefault="00884604" w:rsidP="00884604">
      <w:pPr>
        <w:pStyle w:val="13"/>
        <w:spacing w:before="240"/>
        <w:rPr>
          <w:shd w:val="clear" w:color="auto" w:fill="FFFFFF"/>
        </w:rPr>
      </w:pPr>
      <w:bookmarkStart w:id="72" w:name="_Toc183957947"/>
      <w:bookmarkEnd w:id="54"/>
      <w:r w:rsidRPr="00B1442F">
        <w:rPr>
          <w:shd w:val="clear" w:color="auto" w:fill="FFFFFF"/>
        </w:rPr>
        <w:t>Приложение 1 Ведомости координат поворотных точек границ образуемых земельных участков</w:t>
      </w:r>
      <w:bookmarkEnd w:id="72"/>
    </w:p>
    <w:p w14:paraId="234512E0" w14:textId="77777777" w:rsidR="005C495B" w:rsidRPr="00C1617A" w:rsidRDefault="005C495B" w:rsidP="005C495B">
      <w:pPr>
        <w:pStyle w:val="afe"/>
        <w:jc w:val="center"/>
        <w:sectPr w:rsidR="005C495B" w:rsidRPr="00C1617A" w:rsidSect="005C495B">
          <w:type w:val="continuous"/>
          <w:pgSz w:w="11906" w:h="16838" w:code="9"/>
          <w:pgMar w:top="1134" w:right="567" w:bottom="1134" w:left="1418" w:header="425" w:footer="283" w:gutter="0"/>
          <w:cols w:space="0"/>
          <w:docGrid w:linePitch="381"/>
        </w:sectPr>
      </w:pPr>
      <w:r w:rsidRPr="00C1617A">
        <w:t xml:space="preserve">Перечень координат характерных точек образуемых земельных участков </w:t>
      </w:r>
    </w:p>
    <w:p w14:paraId="2BF1D70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707FE1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D2A4C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90666 кв.м</w:t>
            </w:r>
          </w:p>
        </w:tc>
      </w:tr>
      <w:tr w:rsidR="005C495B" w:rsidRPr="00E23906" w14:paraId="55B957A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ACBC1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7CA294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63DD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31CC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9BA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CB0D5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9F55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9C0F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861222.49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0BC5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2705699.30</w:t>
            </w:r>
          </w:p>
        </w:tc>
      </w:tr>
      <w:tr w:rsidR="005C495B" w:rsidRPr="00E23906" w14:paraId="172FD9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EF92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DF2E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861234.65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1A97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2705716.11</w:t>
            </w:r>
          </w:p>
        </w:tc>
      </w:tr>
      <w:tr w:rsidR="005C495B" w:rsidRPr="00E23906" w14:paraId="7F35B3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ACB1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1BBB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861199.81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E249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2705759.63</w:t>
            </w:r>
          </w:p>
        </w:tc>
      </w:tr>
      <w:tr w:rsidR="005C495B" w:rsidRPr="00E23906" w14:paraId="160765D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28D6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BA4C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861187.11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2561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2705817.09</w:t>
            </w:r>
          </w:p>
        </w:tc>
      </w:tr>
      <w:tr w:rsidR="005C495B" w:rsidRPr="00E23906" w14:paraId="2EE52C2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D9BF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932F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8FDB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2705825.52</w:t>
            </w:r>
          </w:p>
        </w:tc>
      </w:tr>
      <w:tr w:rsidR="005C495B" w:rsidRPr="00E23906" w14:paraId="0BFEA8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DB75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3516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861145.94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9B5A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2705830.01</w:t>
            </w:r>
          </w:p>
        </w:tc>
      </w:tr>
      <w:tr w:rsidR="005C495B" w:rsidRPr="00E23906" w14:paraId="726D14A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9500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4A32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861106.97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7FF1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2705848.72</w:t>
            </w:r>
          </w:p>
        </w:tc>
      </w:tr>
      <w:tr w:rsidR="005C495B" w:rsidRPr="00E23906" w14:paraId="62356D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BD2A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0D70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861085.81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AA10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2705858.88</w:t>
            </w:r>
          </w:p>
        </w:tc>
      </w:tr>
      <w:tr w:rsidR="005C495B" w:rsidRPr="00E23906" w14:paraId="4558DB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A75D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C490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861064.52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F1F5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2705859.80</w:t>
            </w:r>
          </w:p>
        </w:tc>
      </w:tr>
      <w:tr w:rsidR="005C495B" w:rsidRPr="00E23906" w14:paraId="36E421A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F62B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E560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861064.92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BDC2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2705863.05</w:t>
            </w:r>
          </w:p>
        </w:tc>
      </w:tr>
      <w:tr w:rsidR="005C495B" w:rsidRPr="00E23906" w14:paraId="180A23F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EBD3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1C67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861063.18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B104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2705862.42</w:t>
            </w:r>
          </w:p>
        </w:tc>
      </w:tr>
      <w:tr w:rsidR="005C495B" w:rsidRPr="00E23906" w14:paraId="0E0893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12B8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3E38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861062.78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0F89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2705863.85</w:t>
            </w:r>
          </w:p>
        </w:tc>
      </w:tr>
      <w:tr w:rsidR="005C495B" w:rsidRPr="00E23906" w14:paraId="37B9663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1A29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A42B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861065.12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1C74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2705864.70</w:t>
            </w:r>
          </w:p>
        </w:tc>
      </w:tr>
      <w:tr w:rsidR="005C495B" w:rsidRPr="00E23906" w14:paraId="1BA900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9316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E594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861065.61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8162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2705868.57</w:t>
            </w:r>
          </w:p>
        </w:tc>
      </w:tr>
      <w:tr w:rsidR="005C495B" w:rsidRPr="00E23906" w14:paraId="018E56D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871A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0070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F9BB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2705894.52</w:t>
            </w:r>
          </w:p>
        </w:tc>
      </w:tr>
      <w:tr w:rsidR="005C495B" w:rsidRPr="00E23906" w14:paraId="7F12565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A718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64CE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861071.84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4E54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2705918.33</w:t>
            </w:r>
          </w:p>
        </w:tc>
      </w:tr>
      <w:tr w:rsidR="005C495B" w:rsidRPr="00E23906" w14:paraId="4F92F3D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8759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7B43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E06B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2705940.17</w:t>
            </w:r>
          </w:p>
        </w:tc>
      </w:tr>
      <w:tr w:rsidR="005C495B" w:rsidRPr="00E23906" w14:paraId="538105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A1CE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6DC3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EAF9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2705962.00</w:t>
            </w:r>
          </w:p>
        </w:tc>
      </w:tr>
      <w:tr w:rsidR="005C495B" w:rsidRPr="00E23906" w14:paraId="4B4BDA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BB1A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0472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861080.16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B4FC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2705984.81</w:t>
            </w:r>
          </w:p>
        </w:tc>
      </w:tr>
      <w:tr w:rsidR="005C495B" w:rsidRPr="00E23906" w14:paraId="21534C3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FF6D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09B2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05F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2706019.22</w:t>
            </w:r>
          </w:p>
        </w:tc>
      </w:tr>
      <w:tr w:rsidR="005C495B" w:rsidRPr="00E23906" w14:paraId="5E80306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9F4F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CA9D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861086.62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0366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2706020.89</w:t>
            </w:r>
          </w:p>
        </w:tc>
      </w:tr>
      <w:tr w:rsidR="005C495B" w:rsidRPr="00E23906" w14:paraId="70EB31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CE2C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8544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861088.19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93A9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2706020.82</w:t>
            </w:r>
          </w:p>
        </w:tc>
      </w:tr>
      <w:tr w:rsidR="005C495B" w:rsidRPr="00E23906" w14:paraId="11A647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C3E4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306C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861091.30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C9A4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2706060.74</w:t>
            </w:r>
          </w:p>
        </w:tc>
      </w:tr>
      <w:tr w:rsidR="005C495B" w:rsidRPr="00E23906" w14:paraId="23C1428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14EA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868B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861093.50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B3C6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2706060.55</w:t>
            </w:r>
          </w:p>
        </w:tc>
      </w:tr>
      <w:tr w:rsidR="005C495B" w:rsidRPr="00E23906" w14:paraId="665621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2207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7C92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861102.88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1EE5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2706105.61</w:t>
            </w:r>
          </w:p>
        </w:tc>
      </w:tr>
      <w:tr w:rsidR="005C495B" w:rsidRPr="00E23906" w14:paraId="02143D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4993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AF0B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861105.86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638C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2706119.92</w:t>
            </w:r>
          </w:p>
        </w:tc>
      </w:tr>
      <w:tr w:rsidR="005C495B" w:rsidRPr="00E23906" w14:paraId="3AE232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9341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3850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768B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2706124.50</w:t>
            </w:r>
          </w:p>
        </w:tc>
      </w:tr>
      <w:tr w:rsidR="005C495B" w:rsidRPr="00E23906" w14:paraId="07F11D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A8DB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021E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5CBD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2706128.68</w:t>
            </w:r>
          </w:p>
        </w:tc>
      </w:tr>
      <w:tr w:rsidR="005C495B" w:rsidRPr="00E23906" w14:paraId="453394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FEDC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5E3B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861171.63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1E44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2706129.93</w:t>
            </w:r>
          </w:p>
        </w:tc>
      </w:tr>
      <w:tr w:rsidR="005C495B" w:rsidRPr="00E23906" w14:paraId="4EBAA77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CD99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9703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6556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2706130.20</w:t>
            </w:r>
          </w:p>
        </w:tc>
      </w:tr>
      <w:tr w:rsidR="005C495B" w:rsidRPr="00E23906" w14:paraId="5E4F63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B7C6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469B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861444.85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B816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2706168.81</w:t>
            </w:r>
          </w:p>
        </w:tc>
      </w:tr>
      <w:tr w:rsidR="005C495B" w:rsidRPr="00E23906" w14:paraId="4B608A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A36C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7FBD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861428.46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8D93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2706186.64</w:t>
            </w:r>
          </w:p>
        </w:tc>
      </w:tr>
      <w:tr w:rsidR="005C495B" w:rsidRPr="00E23906" w14:paraId="21ED70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B27F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C6C3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861299.09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426A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2706167.88</w:t>
            </w:r>
          </w:p>
        </w:tc>
      </w:tr>
      <w:tr w:rsidR="005C495B" w:rsidRPr="00E23906" w14:paraId="15F7F0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F00E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68CF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861243.20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FF08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2706277.66</w:t>
            </w:r>
          </w:p>
        </w:tc>
      </w:tr>
      <w:tr w:rsidR="005C495B" w:rsidRPr="00E23906" w14:paraId="5F278D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D417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8B18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861188.09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418F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2706315.17</w:t>
            </w:r>
          </w:p>
        </w:tc>
      </w:tr>
      <w:tr w:rsidR="005C495B" w:rsidRPr="00E23906" w14:paraId="6867A51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5FF5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6C50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5D53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2706321.50</w:t>
            </w:r>
          </w:p>
        </w:tc>
      </w:tr>
      <w:tr w:rsidR="005C495B" w:rsidRPr="00E23906" w14:paraId="196DAF8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3579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7231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861140.96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E201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2706300.40</w:t>
            </w:r>
          </w:p>
        </w:tc>
      </w:tr>
      <w:tr w:rsidR="005C495B" w:rsidRPr="00E23906" w14:paraId="4324705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F3DC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4FE0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861132.33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6985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2706290.60</w:t>
            </w:r>
          </w:p>
        </w:tc>
      </w:tr>
      <w:tr w:rsidR="005C495B" w:rsidRPr="00E23906" w14:paraId="2A69808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F6AC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4083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861097.94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EF38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2706279.30</w:t>
            </w:r>
          </w:p>
        </w:tc>
      </w:tr>
      <w:tr w:rsidR="005C495B" w:rsidRPr="00E23906" w14:paraId="245011E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7372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F809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861087.61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84A2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2706276.75</w:t>
            </w:r>
          </w:p>
        </w:tc>
      </w:tr>
      <w:tr w:rsidR="005C495B" w:rsidRPr="00E23906" w14:paraId="580C4B1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CB1F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887D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861083.41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551B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2706298.31</w:t>
            </w:r>
          </w:p>
        </w:tc>
      </w:tr>
      <w:tr w:rsidR="005C495B" w:rsidRPr="00E23906" w14:paraId="73AD3AF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A8E8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E787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861064.71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53EC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2706291.07</w:t>
            </w:r>
          </w:p>
        </w:tc>
      </w:tr>
      <w:tr w:rsidR="005C495B" w:rsidRPr="00E23906" w14:paraId="3F4B08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BBF3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809E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861067.87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56F0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2706273.63</w:t>
            </w:r>
          </w:p>
        </w:tc>
      </w:tr>
      <w:tr w:rsidR="005C495B" w:rsidRPr="00E23906" w14:paraId="4CD0897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8D88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BE05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EFDB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2706258.53</w:t>
            </w:r>
          </w:p>
        </w:tc>
      </w:tr>
      <w:tr w:rsidR="005C495B" w:rsidRPr="00E23906" w14:paraId="62FAF3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3657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D9B8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861083.30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8FDC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2706260.11</w:t>
            </w:r>
          </w:p>
        </w:tc>
      </w:tr>
      <w:tr w:rsidR="005C495B" w:rsidRPr="00E23906" w14:paraId="354A0CF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6A1D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0559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861086.58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54AB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2706248.84</w:t>
            </w:r>
          </w:p>
        </w:tc>
      </w:tr>
      <w:tr w:rsidR="005C495B" w:rsidRPr="00E23906" w14:paraId="7534B4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E158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1478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861089.35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5197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2706241.81</w:t>
            </w:r>
          </w:p>
        </w:tc>
      </w:tr>
      <w:tr w:rsidR="005C495B" w:rsidRPr="00E23906" w14:paraId="5ED06C6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F1AE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C69B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861085.16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3A25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2706237.06</w:t>
            </w:r>
          </w:p>
        </w:tc>
      </w:tr>
      <w:tr w:rsidR="005C495B" w:rsidRPr="00E23906" w14:paraId="08F812C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DC3B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E2CC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861073.40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BDDD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2706203.34</w:t>
            </w:r>
          </w:p>
        </w:tc>
      </w:tr>
      <w:tr w:rsidR="005C495B" w:rsidRPr="00E23906" w14:paraId="2EC8C49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F47C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6307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861052.48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35D2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2706210.87</w:t>
            </w:r>
          </w:p>
        </w:tc>
      </w:tr>
      <w:tr w:rsidR="005C495B" w:rsidRPr="00E23906" w14:paraId="1244F87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2BD7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F973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861052.09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E1F3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2706210.05</w:t>
            </w:r>
          </w:p>
        </w:tc>
      </w:tr>
      <w:tr w:rsidR="005C495B" w:rsidRPr="00E23906" w14:paraId="07F3B1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FBB7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CDE3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8E9B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2706212.76</w:t>
            </w:r>
          </w:p>
        </w:tc>
      </w:tr>
      <w:tr w:rsidR="005C495B" w:rsidRPr="00E23906" w14:paraId="09912C1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E74D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8FE5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860996.40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576A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2706219.55</w:t>
            </w:r>
          </w:p>
        </w:tc>
      </w:tr>
      <w:tr w:rsidR="005C495B" w:rsidRPr="00E23906" w14:paraId="5F7D111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5576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A468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861011.95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471F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2706244.74</w:t>
            </w:r>
          </w:p>
        </w:tc>
      </w:tr>
      <w:tr w:rsidR="005C495B" w:rsidRPr="00E23906" w14:paraId="09CF46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04EA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94FB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861007.24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8E93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2706254.14</w:t>
            </w:r>
          </w:p>
        </w:tc>
      </w:tr>
      <w:tr w:rsidR="005C495B" w:rsidRPr="00E23906" w14:paraId="2AD5617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C883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72B0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860953.67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FCD7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2706227.34</w:t>
            </w:r>
          </w:p>
        </w:tc>
      </w:tr>
      <w:tr w:rsidR="005C495B" w:rsidRPr="00E23906" w14:paraId="36FB90F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88A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C507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860935.24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CEB4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2706223.85</w:t>
            </w:r>
          </w:p>
        </w:tc>
      </w:tr>
      <w:tr w:rsidR="005C495B" w:rsidRPr="00E23906" w14:paraId="5F1CDF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F521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1EC0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B92D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2706163.00</w:t>
            </w:r>
          </w:p>
        </w:tc>
      </w:tr>
      <w:tr w:rsidR="005C495B" w:rsidRPr="00E23906" w14:paraId="48EBEE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B695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9FA5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860823.56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8C1A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2706139.69</w:t>
            </w:r>
          </w:p>
        </w:tc>
      </w:tr>
      <w:tr w:rsidR="005C495B" w:rsidRPr="00E23906" w14:paraId="1C55F36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1A43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8BEB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860770.27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D264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2706066.65</w:t>
            </w:r>
          </w:p>
        </w:tc>
      </w:tr>
      <w:tr w:rsidR="005C495B" w:rsidRPr="00E23906" w14:paraId="37ED34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67DA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2566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860739.69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D0F8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2706093.60</w:t>
            </w:r>
          </w:p>
        </w:tc>
      </w:tr>
      <w:tr w:rsidR="005C495B" w:rsidRPr="00E23906" w14:paraId="2243BA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084D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8068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860737.00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4716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2706089.60</w:t>
            </w:r>
          </w:p>
        </w:tc>
      </w:tr>
      <w:tr w:rsidR="005C495B" w:rsidRPr="00E23906" w14:paraId="778B94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465C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62B5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860722.01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CD92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2706083.09</w:t>
            </w:r>
          </w:p>
        </w:tc>
      </w:tr>
      <w:tr w:rsidR="005C495B" w:rsidRPr="00E23906" w14:paraId="1B60C9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CEAD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CFD9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860721.69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E370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2706082.80</w:t>
            </w:r>
          </w:p>
        </w:tc>
      </w:tr>
      <w:tr w:rsidR="005C495B" w:rsidRPr="00E23906" w14:paraId="5C465F6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2B9B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EF49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860748.94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D451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2706058.78</w:t>
            </w:r>
          </w:p>
        </w:tc>
      </w:tr>
      <w:tr w:rsidR="005C495B" w:rsidRPr="00E23906" w14:paraId="2174F65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C7F2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C035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860760.66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BE7A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2706048.46</w:t>
            </w:r>
          </w:p>
        </w:tc>
      </w:tr>
      <w:tr w:rsidR="005C495B" w:rsidRPr="00E23906" w14:paraId="201AF7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1C64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556D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860725.51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48BA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2705958.45</w:t>
            </w:r>
          </w:p>
        </w:tc>
      </w:tr>
      <w:tr w:rsidR="005C495B" w:rsidRPr="00E23906" w14:paraId="1480AB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915C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A1AA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860727.83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1E25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2705870.34</w:t>
            </w:r>
          </w:p>
        </w:tc>
      </w:tr>
      <w:tr w:rsidR="005C495B" w:rsidRPr="00E23906" w14:paraId="0FEE30B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4DD0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4BF1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860730.39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8A83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2705683.57</w:t>
            </w:r>
          </w:p>
        </w:tc>
      </w:tr>
      <w:tr w:rsidR="005C495B" w:rsidRPr="00E23906" w14:paraId="458CD6A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CF20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2B9B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860744.68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F809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2705615.18</w:t>
            </w:r>
          </w:p>
        </w:tc>
      </w:tr>
      <w:tr w:rsidR="005C495B" w:rsidRPr="00E23906" w14:paraId="0714DA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14C8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5C90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860769.79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2302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2705617.24</w:t>
            </w:r>
          </w:p>
        </w:tc>
      </w:tr>
      <w:tr w:rsidR="005C495B" w:rsidRPr="00E23906" w14:paraId="65FBAF4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10CF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EE92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860755.36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6E49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2705686.32</w:t>
            </w:r>
          </w:p>
        </w:tc>
      </w:tr>
      <w:tr w:rsidR="005C495B" w:rsidRPr="00E23906" w14:paraId="30A6C8E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7F16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8178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860753.67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066D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2705809.16</w:t>
            </w:r>
          </w:p>
        </w:tc>
      </w:tr>
      <w:tr w:rsidR="005C495B" w:rsidRPr="00E23906" w14:paraId="39E066C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76A6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DA9E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0903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2705855.23</w:t>
            </w:r>
          </w:p>
        </w:tc>
      </w:tr>
      <w:tr w:rsidR="005C495B" w:rsidRPr="00E23906" w14:paraId="6C795D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D314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B97A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860785.60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9C97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2705848.55</w:t>
            </w:r>
          </w:p>
        </w:tc>
      </w:tr>
      <w:tr w:rsidR="005C495B" w:rsidRPr="00E23906" w14:paraId="2BB1ADB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F4C9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F212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860808.13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CE26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2705843.94</w:t>
            </w:r>
          </w:p>
        </w:tc>
      </w:tr>
      <w:tr w:rsidR="005C495B" w:rsidRPr="00E23906" w14:paraId="7F76ABD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629C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2725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860830.66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E385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2705839.33</w:t>
            </w:r>
          </w:p>
        </w:tc>
      </w:tr>
      <w:tr w:rsidR="005C495B" w:rsidRPr="00E23906" w14:paraId="52C44F1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AB05B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06F0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3FB9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2705836.31</w:t>
            </w:r>
          </w:p>
        </w:tc>
      </w:tr>
      <w:tr w:rsidR="005C495B" w:rsidRPr="00E23906" w14:paraId="3CEA9EF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1BD6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ADE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10DC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2705831.69</w:t>
            </w:r>
          </w:p>
        </w:tc>
      </w:tr>
      <w:tr w:rsidR="005C495B" w:rsidRPr="00E23906" w14:paraId="6B11E64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E025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FCD8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860890.42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FC10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2705827.08</w:t>
            </w:r>
          </w:p>
        </w:tc>
      </w:tr>
      <w:tr w:rsidR="005C495B" w:rsidRPr="00E23906" w14:paraId="672D69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BBFB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A193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860895.16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B1B3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2705826.11</w:t>
            </w:r>
          </w:p>
        </w:tc>
      </w:tr>
      <w:tr w:rsidR="005C495B" w:rsidRPr="00E23906" w14:paraId="458B318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FBE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9E75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860913.31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0D69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2705826.86</w:t>
            </w:r>
          </w:p>
        </w:tc>
      </w:tr>
      <w:tr w:rsidR="005C495B" w:rsidRPr="00E23906" w14:paraId="47E417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F82F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4646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860936.29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11B1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2705827.81</w:t>
            </w:r>
          </w:p>
        </w:tc>
      </w:tr>
      <w:tr w:rsidR="005C495B" w:rsidRPr="00E23906" w14:paraId="3179EC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5E0F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9311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860959.27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0817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2705828.76</w:t>
            </w:r>
          </w:p>
        </w:tc>
      </w:tr>
      <w:tr w:rsidR="005C495B" w:rsidRPr="00E23906" w14:paraId="63DF73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6D1F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63EC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860982.25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80A2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2705829.71</w:t>
            </w:r>
          </w:p>
        </w:tc>
      </w:tr>
      <w:tr w:rsidR="005C495B" w:rsidRPr="00E23906" w14:paraId="41D22F3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68C9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F876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E582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2705830.66</w:t>
            </w:r>
          </w:p>
        </w:tc>
      </w:tr>
      <w:tr w:rsidR="005C495B" w:rsidRPr="00E23906" w14:paraId="4C2E72A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691B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4580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69C8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2705831.69</w:t>
            </w:r>
          </w:p>
        </w:tc>
      </w:tr>
      <w:tr w:rsidR="005C495B" w:rsidRPr="00E23906" w14:paraId="52E4E06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F219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CA69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40E6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2705786.70</w:t>
            </w:r>
          </w:p>
        </w:tc>
      </w:tr>
      <w:tr w:rsidR="005C495B" w:rsidRPr="00E23906" w14:paraId="34E8C29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80E9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8585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6CD9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2705784.70</w:t>
            </w:r>
          </w:p>
        </w:tc>
      </w:tr>
      <w:tr w:rsidR="005C495B" w:rsidRPr="00E23906" w14:paraId="37FD85C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7E83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8ACB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861046.56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B5E4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2705646.17</w:t>
            </w:r>
          </w:p>
        </w:tc>
      </w:tr>
      <w:tr w:rsidR="005C495B" w:rsidRPr="00E23906" w14:paraId="238D52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0106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A9C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861075.98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FDF4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2705653.04</w:t>
            </w:r>
          </w:p>
        </w:tc>
      </w:tr>
      <w:tr w:rsidR="005C495B" w:rsidRPr="00E23906" w14:paraId="41D5A6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9DA8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62AE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C1A4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2705780.57</w:t>
            </w:r>
          </w:p>
        </w:tc>
      </w:tr>
      <w:tr w:rsidR="005C495B" w:rsidRPr="00E23906" w14:paraId="252615A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73B3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BF66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D9B5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2705786.68</w:t>
            </w:r>
          </w:p>
        </w:tc>
      </w:tr>
      <w:tr w:rsidR="005C495B" w:rsidRPr="00E23906" w14:paraId="7C077AB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1A64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A121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861060.56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8601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2705816.41</w:t>
            </w:r>
          </w:p>
        </w:tc>
      </w:tr>
      <w:tr w:rsidR="005C495B" w:rsidRPr="00E23906" w14:paraId="3F2C17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FC7C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31CA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861060.34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2E02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2705826.48</w:t>
            </w:r>
          </w:p>
        </w:tc>
      </w:tr>
      <w:tr w:rsidR="005C495B" w:rsidRPr="00E23906" w14:paraId="50535EC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8E90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4E04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861062.45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029D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2705843.37</w:t>
            </w:r>
          </w:p>
        </w:tc>
      </w:tr>
      <w:tr w:rsidR="005C495B" w:rsidRPr="00E23906" w14:paraId="16C22A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678C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89AC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99C9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2705842.71</w:t>
            </w:r>
          </w:p>
        </w:tc>
      </w:tr>
      <w:tr w:rsidR="005C495B" w:rsidRPr="00E23906" w14:paraId="337A0FA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D5D4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33ED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861101.93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239E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2705831.18</w:t>
            </w:r>
          </w:p>
        </w:tc>
      </w:tr>
      <w:tr w:rsidR="005C495B" w:rsidRPr="00E23906" w14:paraId="3E0B89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B677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0B4F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861151.94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086B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2705807.17</w:t>
            </w:r>
          </w:p>
        </w:tc>
      </w:tr>
      <w:tr w:rsidR="005C495B" w:rsidRPr="00E23906" w14:paraId="762F2AF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96AA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DEE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861170.08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84A1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2705801.48</w:t>
            </w:r>
          </w:p>
        </w:tc>
      </w:tr>
      <w:tr w:rsidR="005C495B" w:rsidRPr="00E23906" w14:paraId="26C7520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9089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F87E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861181.28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29E1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2705750.77</w:t>
            </w:r>
          </w:p>
        </w:tc>
      </w:tr>
      <w:tr w:rsidR="005C495B" w:rsidRPr="00E23906" w14:paraId="702AB3C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A3B6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AACC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861222.49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6A5A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2705699.30</w:t>
            </w:r>
          </w:p>
        </w:tc>
      </w:tr>
      <w:tr w:rsidR="005C495B" w:rsidRPr="00E23906" w14:paraId="1C6ABD2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40C24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</w:t>
            </w:r>
          </w:p>
        </w:tc>
      </w:tr>
      <w:tr w:rsidR="005C495B" w:rsidRPr="00E23906" w14:paraId="2AE348A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E6FE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C2EC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0578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78344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661B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346E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750D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2705863.29</w:t>
            </w:r>
          </w:p>
        </w:tc>
      </w:tr>
      <w:tr w:rsidR="005C495B" w:rsidRPr="00E23906" w14:paraId="649D5B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E4D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5D6E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6BAB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2705883.92</w:t>
            </w:r>
          </w:p>
        </w:tc>
      </w:tr>
      <w:tr w:rsidR="005C495B" w:rsidRPr="00E23906" w14:paraId="1A6AC78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C680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315C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860855.78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B2AB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2705909.32</w:t>
            </w:r>
          </w:p>
        </w:tc>
      </w:tr>
      <w:tr w:rsidR="005C495B" w:rsidRPr="00E23906" w14:paraId="007918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75B1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3205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860803.49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06C9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2705925.61</w:t>
            </w:r>
          </w:p>
        </w:tc>
      </w:tr>
      <w:tr w:rsidR="005C495B" w:rsidRPr="00E23906" w14:paraId="590E90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B8CA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342D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860750.95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CC1A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2705942.00</w:t>
            </w:r>
          </w:p>
        </w:tc>
      </w:tr>
      <w:tr w:rsidR="005C495B" w:rsidRPr="00E23906" w14:paraId="7C8A8D1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D7B1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C7C8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7639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2705913.34</w:t>
            </w:r>
          </w:p>
        </w:tc>
      </w:tr>
      <w:tr w:rsidR="005C495B" w:rsidRPr="00E23906" w14:paraId="7B4204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52C3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316E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860752.56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6BBD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2705880.85</w:t>
            </w:r>
          </w:p>
        </w:tc>
      </w:tr>
      <w:tr w:rsidR="005C495B" w:rsidRPr="00E23906" w14:paraId="6691452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ACF6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8468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BCA8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2705873.72</w:t>
            </w:r>
          </w:p>
        </w:tc>
      </w:tr>
      <w:tr w:rsidR="005C495B" w:rsidRPr="00E23906" w14:paraId="653EC90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169E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D53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DD2E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2705863.29</w:t>
            </w:r>
          </w:p>
        </w:tc>
      </w:tr>
      <w:tr w:rsidR="005C495B" w:rsidRPr="00E23906" w14:paraId="766EF9F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B3F29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Контур3</w:t>
            </w:r>
          </w:p>
        </w:tc>
      </w:tr>
      <w:tr w:rsidR="005C495B" w:rsidRPr="00E23906" w14:paraId="4A50CCD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77D0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8EFC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8C16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FF1D4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CF2F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562C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ECBB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2705931.69</w:t>
            </w:r>
          </w:p>
        </w:tc>
      </w:tr>
      <w:tr w:rsidR="005C495B" w:rsidRPr="00E23906" w14:paraId="5436C8D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8453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93EA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92A7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2705958.82</w:t>
            </w:r>
          </w:p>
        </w:tc>
      </w:tr>
      <w:tr w:rsidR="005C495B" w:rsidRPr="00E23906" w14:paraId="68CE850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C501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9D4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860879.66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861B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2705987.41</w:t>
            </w:r>
          </w:p>
        </w:tc>
      </w:tr>
      <w:tr w:rsidR="005C495B" w:rsidRPr="00E23906" w14:paraId="19735D9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D2A0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6D06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860887.30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9CF5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2706025.20</w:t>
            </w:r>
          </w:p>
        </w:tc>
      </w:tr>
      <w:tr w:rsidR="005C495B" w:rsidRPr="00E23906" w14:paraId="665DB05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DACC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E4A9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3B69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2706032.71</w:t>
            </w:r>
          </w:p>
        </w:tc>
      </w:tr>
      <w:tr w:rsidR="005C495B" w:rsidRPr="00E23906" w14:paraId="748B169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4260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8893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860840.01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A0DE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2706033.45</w:t>
            </w:r>
          </w:p>
        </w:tc>
      </w:tr>
      <w:tr w:rsidR="005C495B" w:rsidRPr="00E23906" w14:paraId="7B42A1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EEA2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D18E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860833.85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5EC1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2706034.11</w:t>
            </w:r>
          </w:p>
        </w:tc>
      </w:tr>
      <w:tr w:rsidR="005C495B" w:rsidRPr="00E23906" w14:paraId="754CCD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32D8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AE0B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860804.60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FB49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2706036.53</w:t>
            </w:r>
          </w:p>
        </w:tc>
      </w:tr>
      <w:tr w:rsidR="005C495B" w:rsidRPr="00E23906" w14:paraId="07F9AE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6E75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A607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860794.69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7AB1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2706037.82</w:t>
            </w:r>
          </w:p>
        </w:tc>
      </w:tr>
      <w:tr w:rsidR="005C495B" w:rsidRPr="00E23906" w14:paraId="322793D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9B29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8556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860783.35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41A3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2706037.83</w:t>
            </w:r>
          </w:p>
        </w:tc>
      </w:tr>
      <w:tr w:rsidR="005C495B" w:rsidRPr="00E23906" w14:paraId="2373D1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5F99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A354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860751.00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EF96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2705955.00</w:t>
            </w:r>
          </w:p>
        </w:tc>
      </w:tr>
      <w:tr w:rsidR="005C495B" w:rsidRPr="00E23906" w14:paraId="1D5A591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482B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C2BA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7C1C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2705950.23</w:t>
            </w:r>
          </w:p>
        </w:tc>
      </w:tr>
      <w:tr w:rsidR="005C495B" w:rsidRPr="00E23906" w14:paraId="3CAB951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1867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41B0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860759.90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23B3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2705947.96</w:t>
            </w:r>
          </w:p>
        </w:tc>
      </w:tr>
      <w:tr w:rsidR="005C495B" w:rsidRPr="00E23906" w14:paraId="020F336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846D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6A8E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860763.79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E63F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2705946.82</w:t>
            </w:r>
          </w:p>
        </w:tc>
      </w:tr>
      <w:tr w:rsidR="005C495B" w:rsidRPr="00E23906" w14:paraId="1098898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335B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4DAF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860777.64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3FD9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2705942.76</w:t>
            </w:r>
          </w:p>
        </w:tc>
      </w:tr>
      <w:tr w:rsidR="005C495B" w:rsidRPr="00E23906" w14:paraId="2D60FB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E1DD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F5E4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5BE4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2705933.59</w:t>
            </w:r>
          </w:p>
        </w:tc>
      </w:tr>
      <w:tr w:rsidR="005C495B" w:rsidRPr="00E23906" w14:paraId="11ADDB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917D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76B4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860829.58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ED46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2705928.46</w:t>
            </w:r>
          </w:p>
        </w:tc>
      </w:tr>
      <w:tr w:rsidR="005C495B" w:rsidRPr="00E23906" w14:paraId="73EBD2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CE53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5AA4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645A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2705927.79</w:t>
            </w:r>
          </w:p>
        </w:tc>
      </w:tr>
      <w:tr w:rsidR="005C495B" w:rsidRPr="00E23906" w14:paraId="76E68C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0A24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140A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860836.30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D0F2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2705929.35</w:t>
            </w:r>
          </w:p>
        </w:tc>
      </w:tr>
      <w:tr w:rsidR="005C495B" w:rsidRPr="00E23906" w14:paraId="48C3E66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ABA5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A2E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1697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2705929.16</w:t>
            </w:r>
          </w:p>
        </w:tc>
      </w:tr>
      <w:tr w:rsidR="005C495B" w:rsidRPr="00E23906" w14:paraId="6ECA146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6B2B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785E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D74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2705931.69</w:t>
            </w:r>
          </w:p>
        </w:tc>
      </w:tr>
      <w:tr w:rsidR="005C495B" w:rsidRPr="00E23906" w14:paraId="4769209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7DBA8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Контур4</w:t>
            </w:r>
          </w:p>
        </w:tc>
      </w:tr>
      <w:tr w:rsidR="005C495B" w:rsidRPr="00E23906" w14:paraId="0716E5F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14E5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B632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B2A2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494D2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8113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E4DF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6025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2706038.44</w:t>
            </w:r>
          </w:p>
        </w:tc>
      </w:tr>
      <w:tr w:rsidR="005C495B" w:rsidRPr="00E23906" w14:paraId="586142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69AD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2238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860921.12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DF5F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2706066.25</w:t>
            </w:r>
          </w:p>
        </w:tc>
      </w:tr>
      <w:tr w:rsidR="005C495B" w:rsidRPr="00E23906" w14:paraId="50AB34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4C43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D127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F561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2706075.11</w:t>
            </w:r>
          </w:p>
        </w:tc>
      </w:tr>
      <w:tr w:rsidR="005C495B" w:rsidRPr="00E23906" w14:paraId="423E827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18AE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F79D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860923.63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6726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2706085.09</w:t>
            </w:r>
          </w:p>
        </w:tc>
      </w:tr>
      <w:tr w:rsidR="005C495B" w:rsidRPr="00E23906" w14:paraId="3EA6470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2076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6795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DC89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2706086.33</w:t>
            </w:r>
          </w:p>
        </w:tc>
      </w:tr>
      <w:tr w:rsidR="005C495B" w:rsidRPr="00E23906" w14:paraId="0A4D64E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0010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92E9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1525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2706101.17</w:t>
            </w:r>
          </w:p>
        </w:tc>
      </w:tr>
      <w:tr w:rsidR="005C495B" w:rsidRPr="00E23906" w14:paraId="334A5F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2539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2285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658F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2706119.66</w:t>
            </w:r>
          </w:p>
        </w:tc>
      </w:tr>
      <w:tr w:rsidR="005C495B" w:rsidRPr="00E23906" w14:paraId="5BA9B0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4BE0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EC77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860943.05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ABB0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2706158.99</w:t>
            </w:r>
          </w:p>
        </w:tc>
      </w:tr>
      <w:tr w:rsidR="005C495B" w:rsidRPr="00E23906" w14:paraId="03C348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572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3BF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860908.94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930F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2706178.34</w:t>
            </w:r>
          </w:p>
        </w:tc>
      </w:tr>
      <w:tr w:rsidR="005C495B" w:rsidRPr="00E23906" w14:paraId="7B4ADE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CD8F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F7F1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860894.17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F69F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2706170.04</w:t>
            </w:r>
          </w:p>
        </w:tc>
      </w:tr>
      <w:tr w:rsidR="005C495B" w:rsidRPr="00E23906" w14:paraId="5E338A5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50AD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260F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860875.49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3A7F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2706144.19</w:t>
            </w:r>
          </w:p>
        </w:tc>
      </w:tr>
      <w:tr w:rsidR="005C495B" w:rsidRPr="00E23906" w14:paraId="4E3724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4FEB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00CB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860869.97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899C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2706137.52</w:t>
            </w:r>
          </w:p>
        </w:tc>
      </w:tr>
      <w:tr w:rsidR="005C495B" w:rsidRPr="00E23906" w14:paraId="4D4CC3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8341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6F99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6C21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2706131.47</w:t>
            </w:r>
          </w:p>
        </w:tc>
      </w:tr>
      <w:tr w:rsidR="005C495B" w:rsidRPr="00E23906" w14:paraId="0592B7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0137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B010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860853.28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6FF8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2706120.76</w:t>
            </w:r>
          </w:p>
        </w:tc>
      </w:tr>
      <w:tr w:rsidR="005C495B" w:rsidRPr="00E23906" w14:paraId="67BCB9A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9153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2A66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BCF9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2706113.17</w:t>
            </w:r>
          </w:p>
        </w:tc>
      </w:tr>
      <w:tr w:rsidR="005C495B" w:rsidRPr="00E23906" w14:paraId="7DC9DFD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2B3C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02B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74D9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2706115.09</w:t>
            </w:r>
          </w:p>
        </w:tc>
      </w:tr>
      <w:tr w:rsidR="005C495B" w:rsidRPr="00E23906" w14:paraId="745572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9D26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CB9B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2B61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2706109.82</w:t>
            </w:r>
          </w:p>
        </w:tc>
      </w:tr>
      <w:tr w:rsidR="005C495B" w:rsidRPr="00E23906" w14:paraId="544F42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206D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1FEA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860828.33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7897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2706089.38</w:t>
            </w:r>
          </w:p>
        </w:tc>
      </w:tr>
      <w:tr w:rsidR="005C495B" w:rsidRPr="00E23906" w14:paraId="4FE78DD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BCB0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C527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860823.33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9136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2706092.41</w:t>
            </w:r>
          </w:p>
        </w:tc>
      </w:tr>
      <w:tr w:rsidR="005C495B" w:rsidRPr="00E23906" w14:paraId="63C93AC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39C5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CE3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860813.65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563F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2706075.98</w:t>
            </w:r>
          </w:p>
        </w:tc>
      </w:tr>
      <w:tr w:rsidR="005C495B" w:rsidRPr="00E23906" w14:paraId="7FE37D2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E07C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0DB1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860800.96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65FE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2706054.45</w:t>
            </w:r>
          </w:p>
        </w:tc>
      </w:tr>
      <w:tr w:rsidR="005C495B" w:rsidRPr="00E23906" w14:paraId="65EC92B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452C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D32E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860812.34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B543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2706049.74</w:t>
            </w:r>
          </w:p>
        </w:tc>
      </w:tr>
      <w:tr w:rsidR="005C495B" w:rsidRPr="00E23906" w14:paraId="7C74197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C48B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335E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860832.91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C430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2706045.39</w:t>
            </w:r>
          </w:p>
        </w:tc>
      </w:tr>
      <w:tr w:rsidR="005C495B" w:rsidRPr="00E23906" w14:paraId="181ACB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02EE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84D5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860840.55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F60B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2706066.03</w:t>
            </w:r>
          </w:p>
        </w:tc>
      </w:tr>
      <w:tr w:rsidR="005C495B" w:rsidRPr="00E23906" w14:paraId="30A3C1E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F816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8458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4DFB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2706062.62</w:t>
            </w:r>
          </w:p>
        </w:tc>
      </w:tr>
      <w:tr w:rsidR="005C495B" w:rsidRPr="00E23906" w14:paraId="103B00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52F2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27E6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C734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2706058.89</w:t>
            </w:r>
          </w:p>
        </w:tc>
      </w:tr>
      <w:tr w:rsidR="005C495B" w:rsidRPr="00E23906" w14:paraId="4018EC4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9492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D692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C8B0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2706055.46</w:t>
            </w:r>
          </w:p>
        </w:tc>
      </w:tr>
      <w:tr w:rsidR="005C495B" w:rsidRPr="00E23906" w14:paraId="5C0E96A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2D2B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FAC5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860844.08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6BB5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2706053.16</w:t>
            </w:r>
          </w:p>
        </w:tc>
      </w:tr>
      <w:tr w:rsidR="005C495B" w:rsidRPr="00E23906" w14:paraId="503A48C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695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8F74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65EC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2706051.52</w:t>
            </w:r>
          </w:p>
        </w:tc>
      </w:tr>
      <w:tr w:rsidR="005C495B" w:rsidRPr="00E23906" w14:paraId="1CF22CD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066E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C27D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6014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2706047.65</w:t>
            </w:r>
          </w:p>
        </w:tc>
      </w:tr>
      <w:tr w:rsidR="005C495B" w:rsidRPr="00E23906" w14:paraId="0100C67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AF9D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42F6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3EE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2706046.73</w:t>
            </w:r>
          </w:p>
        </w:tc>
      </w:tr>
      <w:tr w:rsidR="005C495B" w:rsidRPr="00E23906" w14:paraId="39D47BE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C97C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B51F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860865.50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8678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2706048.13</w:t>
            </w:r>
          </w:p>
        </w:tc>
      </w:tr>
      <w:tr w:rsidR="005C495B" w:rsidRPr="00E23906" w14:paraId="46BB86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A13D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CCE4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860877.18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5C37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2706045.40</w:t>
            </w:r>
          </w:p>
        </w:tc>
      </w:tr>
      <w:tr w:rsidR="005C495B" w:rsidRPr="00E23906" w14:paraId="01D4276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3672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E1C2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EED0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2706038.44</w:t>
            </w:r>
          </w:p>
        </w:tc>
      </w:tr>
      <w:tr w:rsidR="005C495B" w:rsidRPr="00E23906" w14:paraId="40CA2F5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F80AF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Контур5</w:t>
            </w:r>
          </w:p>
        </w:tc>
      </w:tr>
      <w:tr w:rsidR="005C495B" w:rsidRPr="00E23906" w14:paraId="34E308C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877D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DF5C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E4C1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F4770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D5AF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CC44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5ECF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2706047.05</w:t>
            </w:r>
          </w:p>
        </w:tc>
      </w:tr>
      <w:tr w:rsidR="005C495B" w:rsidRPr="00E23906" w14:paraId="7652D4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ADB6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3412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A948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2706048.52</w:t>
            </w:r>
          </w:p>
        </w:tc>
      </w:tr>
      <w:tr w:rsidR="005C495B" w:rsidRPr="00E23906" w14:paraId="0BD84D0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B5A2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1799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7350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2706048.89</w:t>
            </w:r>
          </w:p>
        </w:tc>
      </w:tr>
      <w:tr w:rsidR="005C495B" w:rsidRPr="00E23906" w14:paraId="244AC1A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0FEE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410A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2A42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2706047.39</w:t>
            </w:r>
          </w:p>
        </w:tc>
      </w:tr>
      <w:tr w:rsidR="005C495B" w:rsidRPr="00E23906" w14:paraId="7D9ADDD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F4E3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CCC8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3DD8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2706047.05</w:t>
            </w:r>
          </w:p>
        </w:tc>
      </w:tr>
      <w:tr w:rsidR="005C495B" w:rsidRPr="00E23906" w14:paraId="7A81BC2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3D2A0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Контур6</w:t>
            </w:r>
          </w:p>
        </w:tc>
      </w:tr>
      <w:tr w:rsidR="005C495B" w:rsidRPr="00E23906" w14:paraId="6964B7A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1D44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C751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9BF0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E34264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E68B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7869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4DC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2705927.44</w:t>
            </w:r>
          </w:p>
        </w:tc>
      </w:tr>
      <w:tr w:rsidR="005C495B" w:rsidRPr="00E23906" w14:paraId="7F16F4F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AE37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A29F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D7BA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2705928.94</w:t>
            </w:r>
          </w:p>
        </w:tc>
      </w:tr>
      <w:tr w:rsidR="005C495B" w:rsidRPr="00E23906" w14:paraId="1D3BD70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C038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3C4E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9369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2705928.96</w:t>
            </w:r>
          </w:p>
        </w:tc>
      </w:tr>
      <w:tr w:rsidR="005C495B" w:rsidRPr="00E23906" w14:paraId="7BE8FDB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B55E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C5E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E07B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2705927.47</w:t>
            </w:r>
          </w:p>
        </w:tc>
      </w:tr>
      <w:tr w:rsidR="005C495B" w:rsidRPr="00E23906" w14:paraId="03A147F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5B37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7C05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FD89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2705927.44</w:t>
            </w:r>
          </w:p>
        </w:tc>
      </w:tr>
      <w:tr w:rsidR="005C495B" w:rsidRPr="00E23906" w14:paraId="3317612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52230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Контур7</w:t>
            </w:r>
          </w:p>
        </w:tc>
      </w:tr>
      <w:tr w:rsidR="005C495B" w:rsidRPr="00E23906" w14:paraId="241380E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F798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9C4D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4780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555FC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448B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F5A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5C5C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2705855.28</w:t>
            </w:r>
          </w:p>
        </w:tc>
      </w:tr>
      <w:tr w:rsidR="005C495B" w:rsidRPr="00E23906" w14:paraId="416345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CF73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995B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47FA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2705890.68</w:t>
            </w:r>
          </w:p>
        </w:tc>
      </w:tr>
      <w:tr w:rsidR="005C495B" w:rsidRPr="00E23906" w14:paraId="73153E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747A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7FF9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926A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2705907.24</w:t>
            </w:r>
          </w:p>
        </w:tc>
      </w:tr>
      <w:tr w:rsidR="005C495B" w:rsidRPr="00E23906" w14:paraId="1511067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0237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276F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861011.75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E054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2705959.76</w:t>
            </w:r>
          </w:p>
        </w:tc>
      </w:tr>
      <w:tr w:rsidR="005C495B" w:rsidRPr="00E23906" w14:paraId="34D0D5E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30FF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CCAB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861013.48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D71F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2705978.95</w:t>
            </w:r>
          </w:p>
        </w:tc>
      </w:tr>
      <w:tr w:rsidR="005C495B" w:rsidRPr="00E23906" w14:paraId="07017D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ABC8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174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861047.03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2F4F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2705975.58</w:t>
            </w:r>
          </w:p>
        </w:tc>
      </w:tr>
      <w:tr w:rsidR="005C495B" w:rsidRPr="00E23906" w14:paraId="64DAD37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3024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EA7C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861051.47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AC3E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2706011.05</w:t>
            </w:r>
          </w:p>
        </w:tc>
      </w:tr>
      <w:tr w:rsidR="005C495B" w:rsidRPr="00E23906" w14:paraId="385F55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EE50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8A46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861018.13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AF2D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2706015.25</w:t>
            </w:r>
          </w:p>
        </w:tc>
      </w:tr>
      <w:tr w:rsidR="005C495B" w:rsidRPr="00E23906" w14:paraId="27A0A5F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5F5E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AAC7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861017.88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B6EC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2706013.47</w:t>
            </w:r>
          </w:p>
        </w:tc>
      </w:tr>
      <w:tr w:rsidR="005C495B" w:rsidRPr="00E23906" w14:paraId="56B9DF0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0CE2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586C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4888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2706013.51</w:t>
            </w:r>
          </w:p>
        </w:tc>
      </w:tr>
      <w:tr w:rsidR="005C495B" w:rsidRPr="00E23906" w14:paraId="773195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AE4E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07C3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860966.58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D659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2706017.16</w:t>
            </w:r>
          </w:p>
        </w:tc>
      </w:tr>
      <w:tr w:rsidR="005C495B" w:rsidRPr="00E23906" w14:paraId="65D7220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41F0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C288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860936.93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E97F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2706020.15</w:t>
            </w:r>
          </w:p>
        </w:tc>
      </w:tr>
      <w:tr w:rsidR="005C495B" w:rsidRPr="00E23906" w14:paraId="6FC3B91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4207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30C9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A122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2706021.98</w:t>
            </w:r>
          </w:p>
        </w:tc>
      </w:tr>
      <w:tr w:rsidR="005C495B" w:rsidRPr="00E23906" w14:paraId="4DABE1E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9FF5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A0DD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860919.77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6696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2706021.86</w:t>
            </w:r>
          </w:p>
        </w:tc>
      </w:tr>
      <w:tr w:rsidR="005C495B" w:rsidRPr="00E23906" w14:paraId="7E5686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06BD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A95B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860914.70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3153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2706018.60</w:t>
            </w:r>
          </w:p>
        </w:tc>
      </w:tr>
      <w:tr w:rsidR="005C495B" w:rsidRPr="00E23906" w14:paraId="2FEF90A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614D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EB05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860906.60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44C9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2706013.23</w:t>
            </w:r>
          </w:p>
        </w:tc>
      </w:tr>
      <w:tr w:rsidR="005C495B" w:rsidRPr="00E23906" w14:paraId="186571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8CD9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7313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860901.77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C750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2705980.38</w:t>
            </w:r>
          </w:p>
        </w:tc>
      </w:tr>
      <w:tr w:rsidR="005C495B" w:rsidRPr="00E23906" w14:paraId="53B8811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CB26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8F02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5981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2705980.97</w:t>
            </w:r>
          </w:p>
        </w:tc>
      </w:tr>
      <w:tr w:rsidR="005C495B" w:rsidRPr="00E23906" w14:paraId="450962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3D90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E9A1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860895.65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F7DD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2705966.57</w:t>
            </w:r>
          </w:p>
        </w:tc>
      </w:tr>
      <w:tr w:rsidR="005C495B" w:rsidRPr="00E23906" w14:paraId="635A2D2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018D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AB43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860899.35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58C3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2705966.06</w:t>
            </w:r>
          </w:p>
        </w:tc>
      </w:tr>
      <w:tr w:rsidR="005C495B" w:rsidRPr="00E23906" w14:paraId="098D6B5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834F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84C7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E97D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2705962.34</w:t>
            </w:r>
          </w:p>
        </w:tc>
      </w:tr>
      <w:tr w:rsidR="005C495B" w:rsidRPr="00E23906" w14:paraId="7DDE0F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5C82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06B5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860928.84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7288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2705962.16</w:t>
            </w:r>
          </w:p>
        </w:tc>
      </w:tr>
      <w:tr w:rsidR="005C495B" w:rsidRPr="00E23906" w14:paraId="6CF5647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0622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6689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860940.99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C530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2705960.57</w:t>
            </w:r>
          </w:p>
        </w:tc>
      </w:tr>
      <w:tr w:rsidR="005C495B" w:rsidRPr="00E23906" w14:paraId="68B8A44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1B8A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97CB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860941.75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68E2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2705960.46</w:t>
            </w:r>
          </w:p>
        </w:tc>
      </w:tr>
      <w:tr w:rsidR="005C495B" w:rsidRPr="00E23906" w14:paraId="7189C8E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83BE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40FA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D2BC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2705960.01</w:t>
            </w:r>
          </w:p>
        </w:tc>
      </w:tr>
      <w:tr w:rsidR="005C495B" w:rsidRPr="00E23906" w14:paraId="5A9183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ED86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196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860953.68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37E6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2705958.79</w:t>
            </w:r>
          </w:p>
        </w:tc>
      </w:tr>
      <w:tr w:rsidR="005C495B" w:rsidRPr="00E23906" w14:paraId="285AD8B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68F3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64A7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73C5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2705958.67</w:t>
            </w:r>
          </w:p>
        </w:tc>
      </w:tr>
      <w:tr w:rsidR="005C495B" w:rsidRPr="00E23906" w14:paraId="679D080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38B4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68F2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860972.41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3717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2705956.47</w:t>
            </w:r>
          </w:p>
        </w:tc>
      </w:tr>
      <w:tr w:rsidR="005C495B" w:rsidRPr="00E23906" w14:paraId="221E947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49F2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DD59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860969.40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BDA9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2705938.45</w:t>
            </w:r>
          </w:p>
        </w:tc>
      </w:tr>
      <w:tr w:rsidR="005C495B" w:rsidRPr="00E23906" w14:paraId="56F33AB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315D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CEB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6099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2705931.12</w:t>
            </w:r>
          </w:p>
        </w:tc>
      </w:tr>
      <w:tr w:rsidR="005C495B" w:rsidRPr="00E23906" w14:paraId="5F6A23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1F53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D015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860929.15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E027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2705933.50</w:t>
            </w:r>
          </w:p>
        </w:tc>
      </w:tr>
      <w:tr w:rsidR="005C495B" w:rsidRPr="00E23906" w14:paraId="6BA2B3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D40C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FBE8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860898.08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1AAE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2705934.33</w:t>
            </w:r>
          </w:p>
        </w:tc>
      </w:tr>
      <w:tr w:rsidR="005C495B" w:rsidRPr="00E23906" w14:paraId="46D06C5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DBE3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C4F5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860872.63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079A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2705935.58</w:t>
            </w:r>
          </w:p>
        </w:tc>
      </w:tr>
      <w:tr w:rsidR="005C495B" w:rsidRPr="00E23906" w14:paraId="17B7A65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DA10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C8A9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128C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2705914.33</w:t>
            </w:r>
          </w:p>
        </w:tc>
      </w:tr>
      <w:tr w:rsidR="005C495B" w:rsidRPr="00E23906" w14:paraId="7DD0E2C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754F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6621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860860.53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0CEC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2705883.99</w:t>
            </w:r>
          </w:p>
        </w:tc>
      </w:tr>
      <w:tr w:rsidR="005C495B" w:rsidRPr="00E23906" w14:paraId="27ABE75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9943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BBFF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860858.39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53B0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2705884.97</w:t>
            </w:r>
          </w:p>
        </w:tc>
      </w:tr>
      <w:tr w:rsidR="005C495B" w:rsidRPr="00E23906" w14:paraId="7A54C2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D66F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7B01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860848.67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E9E7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2705859.25</w:t>
            </w:r>
          </w:p>
        </w:tc>
      </w:tr>
      <w:tr w:rsidR="005C495B" w:rsidRPr="00E23906" w14:paraId="3522D56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720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6A04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3097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2705851.04</w:t>
            </w:r>
          </w:p>
        </w:tc>
      </w:tr>
      <w:tr w:rsidR="005C495B" w:rsidRPr="00E23906" w14:paraId="3555657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62D4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7835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9D65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2705852.47</w:t>
            </w:r>
          </w:p>
        </w:tc>
      </w:tr>
      <w:tr w:rsidR="005C495B" w:rsidRPr="00E23906" w14:paraId="3E12930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237E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B6B5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E2F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2705853.62</w:t>
            </w:r>
          </w:p>
        </w:tc>
      </w:tr>
      <w:tr w:rsidR="005C495B" w:rsidRPr="00E23906" w14:paraId="561024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9E3F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F96B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B028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2705855.28</w:t>
            </w:r>
          </w:p>
        </w:tc>
      </w:tr>
      <w:tr w:rsidR="005C495B" w:rsidRPr="00E23906" w14:paraId="36D36EA4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4F71F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Контур8</w:t>
            </w:r>
          </w:p>
        </w:tc>
      </w:tr>
      <w:tr w:rsidR="005C495B" w:rsidRPr="00E23906" w14:paraId="1EC8119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484A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635C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DAB1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9CCA4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570E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E411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860876.62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6E3A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2706043.34</w:t>
            </w:r>
          </w:p>
        </w:tc>
      </w:tr>
      <w:tr w:rsidR="005C495B" w:rsidRPr="00E23906" w14:paraId="6A05721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CFDD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7816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860876.76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0438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2706044.81</w:t>
            </w:r>
          </w:p>
        </w:tc>
      </w:tr>
      <w:tr w:rsidR="005C495B" w:rsidRPr="00E23906" w14:paraId="16219E3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F78C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D57B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860875.27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0183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2706044.97</w:t>
            </w:r>
          </w:p>
        </w:tc>
      </w:tr>
      <w:tr w:rsidR="005C495B" w:rsidRPr="00E23906" w14:paraId="4052F36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012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9772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860875.12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01DB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2706043.48</w:t>
            </w:r>
          </w:p>
        </w:tc>
      </w:tr>
      <w:tr w:rsidR="005C495B" w:rsidRPr="00E23906" w14:paraId="2CAD6F5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5050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1E74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860876.62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6278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2706043.34</w:t>
            </w:r>
          </w:p>
        </w:tc>
      </w:tr>
      <w:tr w:rsidR="005C495B" w:rsidRPr="00E23906" w14:paraId="1FCE423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947EB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Контур9</w:t>
            </w:r>
          </w:p>
        </w:tc>
      </w:tr>
      <w:tr w:rsidR="005C495B" w:rsidRPr="00E23906" w14:paraId="7F7E3E0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CE3A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A62A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BECA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F9EC7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1E5E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1CF5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860886.46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FD39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2705953.18</w:t>
            </w:r>
          </w:p>
        </w:tc>
      </w:tr>
      <w:tr w:rsidR="005C495B" w:rsidRPr="00E23906" w14:paraId="37B6D8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6335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1598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860888.91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2E7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2705957.18</w:t>
            </w:r>
          </w:p>
        </w:tc>
      </w:tr>
      <w:tr w:rsidR="005C495B" w:rsidRPr="00E23906" w14:paraId="69DEA20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AEE7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EF58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860887.62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1175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2705957.92</w:t>
            </w:r>
          </w:p>
        </w:tc>
      </w:tr>
      <w:tr w:rsidR="005C495B" w:rsidRPr="00E23906" w14:paraId="20CDBCB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FB0C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2CFD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860885.13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F6B0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2705953.99</w:t>
            </w:r>
          </w:p>
        </w:tc>
      </w:tr>
      <w:tr w:rsidR="005C495B" w:rsidRPr="00E23906" w14:paraId="27748A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CE97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A322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860886.46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608F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2705953.18</w:t>
            </w:r>
          </w:p>
        </w:tc>
      </w:tr>
      <w:tr w:rsidR="005C495B" w:rsidRPr="00E23906" w14:paraId="3DF8C26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FFD77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Контур10</w:t>
            </w:r>
          </w:p>
        </w:tc>
      </w:tr>
      <w:tr w:rsidR="005C495B" w:rsidRPr="00E23906" w14:paraId="17DF09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468D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A7E9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BFC4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3E9373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8B8B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8304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860903.48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4F4A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2705992.92</w:t>
            </w:r>
          </w:p>
        </w:tc>
      </w:tr>
      <w:tr w:rsidR="005C495B" w:rsidRPr="00E23906" w14:paraId="55BA1D7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F6F2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C1C5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860903.72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C6B2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2705994.40</w:t>
            </w:r>
          </w:p>
        </w:tc>
      </w:tr>
      <w:tr w:rsidR="005C495B" w:rsidRPr="00E23906" w14:paraId="6779468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08E6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75E9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860902.25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892C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2705994.64</w:t>
            </w:r>
          </w:p>
        </w:tc>
      </w:tr>
      <w:tr w:rsidR="005C495B" w:rsidRPr="00E23906" w14:paraId="4F21B4D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93A4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18AF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860902.01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1E79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2705993.16</w:t>
            </w:r>
          </w:p>
        </w:tc>
      </w:tr>
      <w:tr w:rsidR="005C495B" w:rsidRPr="00E23906" w14:paraId="03DC458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23FC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9B2E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860903.48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4CB5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2705992.92</w:t>
            </w:r>
          </w:p>
        </w:tc>
      </w:tr>
      <w:tr w:rsidR="005C495B" w:rsidRPr="00E23906" w14:paraId="51B7420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62E9F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Контур11</w:t>
            </w:r>
          </w:p>
        </w:tc>
      </w:tr>
      <w:tr w:rsidR="005C495B" w:rsidRPr="00E23906" w14:paraId="376321A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6C42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37B2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BA4E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9E98FB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0FD0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B033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A6CB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2706170.52</w:t>
            </w:r>
          </w:p>
        </w:tc>
      </w:tr>
      <w:tr w:rsidR="005C495B" w:rsidRPr="00E23906" w14:paraId="31C8AC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3A88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98C1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860965.34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40BE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2706197.91</w:t>
            </w:r>
          </w:p>
        </w:tc>
      </w:tr>
      <w:tr w:rsidR="005C495B" w:rsidRPr="00E23906" w14:paraId="6E1966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7E58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17F8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A655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2706208.05</w:t>
            </w:r>
          </w:p>
        </w:tc>
      </w:tr>
      <w:tr w:rsidR="005C495B" w:rsidRPr="00E23906" w14:paraId="2E27F9F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7C59B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8A98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860930.10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13AE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2706199.14</w:t>
            </w:r>
          </w:p>
        </w:tc>
      </w:tr>
      <w:tr w:rsidR="005C495B" w:rsidRPr="00E23906" w14:paraId="48674E0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ADAD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DE80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860918.36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E515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2706187.42</w:t>
            </w:r>
          </w:p>
        </w:tc>
      </w:tr>
      <w:tr w:rsidR="005C495B" w:rsidRPr="00E23906" w14:paraId="08CA034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2841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6F1D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860943.66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D9B3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2706172.42</w:t>
            </w:r>
          </w:p>
        </w:tc>
      </w:tr>
      <w:tr w:rsidR="005C495B" w:rsidRPr="00E23906" w14:paraId="4821E3A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EBEF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4C99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B0C9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2706170.52</w:t>
            </w:r>
          </w:p>
        </w:tc>
      </w:tr>
      <w:tr w:rsidR="005C495B" w:rsidRPr="00E23906" w14:paraId="2CD91E2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27CC6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Контур12</w:t>
            </w:r>
          </w:p>
        </w:tc>
      </w:tr>
      <w:tr w:rsidR="005C495B" w:rsidRPr="00E23906" w14:paraId="1C8F266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681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7E3D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0875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1C544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C124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B139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860923.05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E8D1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2706038.57</w:t>
            </w:r>
          </w:p>
        </w:tc>
      </w:tr>
      <w:tr w:rsidR="005C495B" w:rsidRPr="00E23906" w14:paraId="405FCDB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ECF6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C286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860923.19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A169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2706040.05</w:t>
            </w:r>
          </w:p>
        </w:tc>
      </w:tr>
      <w:tr w:rsidR="005C495B" w:rsidRPr="00E23906" w14:paraId="3C7355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63C4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72F5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476E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2706040.20</w:t>
            </w:r>
          </w:p>
        </w:tc>
      </w:tr>
      <w:tr w:rsidR="005C495B" w:rsidRPr="00E23906" w14:paraId="53531BE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B6B3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A11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860921.56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2061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2706038.72</w:t>
            </w:r>
          </w:p>
        </w:tc>
      </w:tr>
      <w:tr w:rsidR="005C495B" w:rsidRPr="00E23906" w14:paraId="650209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6251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3C0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860923.05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7B3D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2706038.57</w:t>
            </w:r>
          </w:p>
        </w:tc>
      </w:tr>
      <w:tr w:rsidR="005C495B" w:rsidRPr="00E23906" w14:paraId="425FCF4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40C8B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Контур13</w:t>
            </w:r>
          </w:p>
        </w:tc>
      </w:tr>
      <w:tr w:rsidR="005C495B" w:rsidRPr="00E23906" w14:paraId="43A8A6C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9F60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5592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D3BA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93178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1264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97FE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860928.32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1BF2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2705950.30</w:t>
            </w:r>
          </w:p>
        </w:tc>
      </w:tr>
      <w:tr w:rsidR="005C495B" w:rsidRPr="00E23906" w14:paraId="5118E02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E1F1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0343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860928.47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4C60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2705951.79</w:t>
            </w:r>
          </w:p>
        </w:tc>
      </w:tr>
      <w:tr w:rsidR="005C495B" w:rsidRPr="00E23906" w14:paraId="0E10F31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5BAC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F797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7C1A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2705951.94</w:t>
            </w:r>
          </w:p>
        </w:tc>
      </w:tr>
      <w:tr w:rsidR="005C495B" w:rsidRPr="00E23906" w14:paraId="0723ABB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AB6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5039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BC19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2705950.45</w:t>
            </w:r>
          </w:p>
        </w:tc>
      </w:tr>
      <w:tr w:rsidR="005C495B" w:rsidRPr="00E23906" w14:paraId="571F3C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7E5D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D893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860928.32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A6A5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2705950.30</w:t>
            </w:r>
          </w:p>
        </w:tc>
      </w:tr>
      <w:tr w:rsidR="005C495B" w:rsidRPr="00E23906" w14:paraId="3FF1A3A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5858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Контур14</w:t>
            </w:r>
          </w:p>
        </w:tc>
      </w:tr>
      <w:tr w:rsidR="005C495B" w:rsidRPr="00E23906" w14:paraId="38654E1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201C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EA9F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FA74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EBE742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72A5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41EA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C8FD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2706034.69</w:t>
            </w:r>
          </w:p>
        </w:tc>
      </w:tr>
      <w:tr w:rsidR="005C495B" w:rsidRPr="00E23906" w14:paraId="442D137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7AB0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C81D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2395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2706065.11</w:t>
            </w:r>
          </w:p>
        </w:tc>
      </w:tr>
      <w:tr w:rsidR="005C495B" w:rsidRPr="00E23906" w14:paraId="7F31E85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4FD2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45D4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860987.36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E340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2706080.18</w:t>
            </w:r>
          </w:p>
        </w:tc>
      </w:tr>
      <w:tr w:rsidR="005C495B" w:rsidRPr="00E23906" w14:paraId="0C3219A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AAA1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0574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860974.25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449C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2706102.22</w:t>
            </w:r>
          </w:p>
        </w:tc>
      </w:tr>
      <w:tr w:rsidR="005C495B" w:rsidRPr="00E23906" w14:paraId="47CFA94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0DFE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D6D9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860945.12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520D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2706109.14</w:t>
            </w:r>
          </w:p>
        </w:tc>
      </w:tr>
      <w:tr w:rsidR="005C495B" w:rsidRPr="00E23906" w14:paraId="4A1394F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9DB1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BFC6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860940.52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323B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2706107.90</w:t>
            </w:r>
          </w:p>
        </w:tc>
      </w:tr>
      <w:tr w:rsidR="005C495B" w:rsidRPr="00E23906" w14:paraId="2106B2C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46AD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6BDB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DBE5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2706092.69</w:t>
            </w:r>
          </w:p>
        </w:tc>
      </w:tr>
      <w:tr w:rsidR="005C495B" w:rsidRPr="00E23906" w14:paraId="60A659E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0463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6D6A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860930.75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A157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2706076.43</w:t>
            </w:r>
          </w:p>
        </w:tc>
      </w:tr>
      <w:tr w:rsidR="005C495B" w:rsidRPr="00E23906" w14:paraId="760B844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D411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A08A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E2C7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2706041.16</w:t>
            </w:r>
          </w:p>
        </w:tc>
      </w:tr>
      <w:tr w:rsidR="005C495B" w:rsidRPr="00E23906" w14:paraId="189E4B1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DFC7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F957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9913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2706034.69</w:t>
            </w:r>
          </w:p>
        </w:tc>
      </w:tr>
      <w:tr w:rsidR="005C495B" w:rsidRPr="00E23906" w14:paraId="749EA83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B3325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Контур15</w:t>
            </w:r>
          </w:p>
        </w:tc>
      </w:tr>
      <w:tr w:rsidR="005C495B" w:rsidRPr="00E23906" w14:paraId="5F4CFD2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A82E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1873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072C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CE0706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9859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A0BF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CF25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2706088.70</w:t>
            </w:r>
          </w:p>
        </w:tc>
      </w:tr>
      <w:tr w:rsidR="005C495B" w:rsidRPr="00E23906" w14:paraId="4977C32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452B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B533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860933.04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7603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2706090.16</w:t>
            </w:r>
          </w:p>
        </w:tc>
      </w:tr>
      <w:tr w:rsidR="005C495B" w:rsidRPr="00E23906" w14:paraId="38F84AC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86E8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8E1E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860931.58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3F28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2706090.48</w:t>
            </w:r>
          </w:p>
        </w:tc>
      </w:tr>
      <w:tr w:rsidR="005C495B" w:rsidRPr="00E23906" w14:paraId="7733EB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58EC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64F7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860931.26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818E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2706089.02</w:t>
            </w:r>
          </w:p>
        </w:tc>
      </w:tr>
      <w:tr w:rsidR="005C495B" w:rsidRPr="00E23906" w14:paraId="0381C60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EB13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4707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025B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2706088.70</w:t>
            </w:r>
          </w:p>
        </w:tc>
      </w:tr>
      <w:tr w:rsidR="005C495B" w:rsidRPr="00E23906" w14:paraId="5E7D720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97615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Контур16</w:t>
            </w:r>
          </w:p>
        </w:tc>
      </w:tr>
      <w:tr w:rsidR="005C495B" w:rsidRPr="00E23906" w14:paraId="34F426B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8BB4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8B3E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F995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F95A2C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7F48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076B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BF7F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2706132.63</w:t>
            </w:r>
          </w:p>
        </w:tc>
      </w:tr>
      <w:tr w:rsidR="005C495B" w:rsidRPr="00E23906" w14:paraId="31470D0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9269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E969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795F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2706134.09</w:t>
            </w:r>
          </w:p>
        </w:tc>
      </w:tr>
      <w:tr w:rsidR="005C495B" w:rsidRPr="00E23906" w14:paraId="2C05507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CAF6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6D87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860940.07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E5C6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2706135.07</w:t>
            </w:r>
          </w:p>
        </w:tc>
      </w:tr>
      <w:tr w:rsidR="005C495B" w:rsidRPr="00E23906" w14:paraId="481D56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EDCE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24B2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860939.75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D31D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2706133.61</w:t>
            </w:r>
          </w:p>
        </w:tc>
      </w:tr>
      <w:tr w:rsidR="005C495B" w:rsidRPr="00E23906" w14:paraId="68695FF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87E1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EBFE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88C1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2706132.63</w:t>
            </w:r>
          </w:p>
        </w:tc>
      </w:tr>
      <w:tr w:rsidR="005C495B" w:rsidRPr="00E23906" w14:paraId="1D8A50C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3E37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Контур17</w:t>
            </w:r>
          </w:p>
        </w:tc>
      </w:tr>
      <w:tr w:rsidR="005C495B" w:rsidRPr="00E23906" w14:paraId="10CE29B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49C8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9D80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5E9D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B258EA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2364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CD38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860988.65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EBE1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2706111.88</w:t>
            </w:r>
          </w:p>
        </w:tc>
      </w:tr>
      <w:tr w:rsidR="005C495B" w:rsidRPr="00E23906" w14:paraId="445812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DEA2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03DF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9D23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2706152.78</w:t>
            </w:r>
          </w:p>
        </w:tc>
      </w:tr>
      <w:tr w:rsidR="005C495B" w:rsidRPr="00E23906" w14:paraId="538496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CCAC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FBC4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B695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2706195.41</w:t>
            </w:r>
          </w:p>
        </w:tc>
      </w:tr>
      <w:tr w:rsidR="005C495B" w:rsidRPr="00E23906" w14:paraId="4BBF41B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81AE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0CD4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3685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2706200.91</w:t>
            </w:r>
          </w:p>
        </w:tc>
      </w:tr>
      <w:tr w:rsidR="005C495B" w:rsidRPr="00E23906" w14:paraId="59A65B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488D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75C6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3A9D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2706168.68</w:t>
            </w:r>
          </w:p>
        </w:tc>
      </w:tr>
      <w:tr w:rsidR="005C495B" w:rsidRPr="00E23906" w14:paraId="54AE4E8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1E73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127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860950.99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D26D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2706128.88</w:t>
            </w:r>
          </w:p>
        </w:tc>
      </w:tr>
      <w:tr w:rsidR="005C495B" w:rsidRPr="00E23906" w14:paraId="74AFE30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89E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C9E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860988.65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1989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2706111.88</w:t>
            </w:r>
          </w:p>
        </w:tc>
      </w:tr>
      <w:tr w:rsidR="005C495B" w:rsidRPr="00E23906" w14:paraId="7B93EDC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A65EE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Контур18</w:t>
            </w:r>
          </w:p>
        </w:tc>
      </w:tr>
      <w:tr w:rsidR="005C495B" w:rsidRPr="00E23906" w14:paraId="352359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15E3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B367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9938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225BF2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39A4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5A73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1A97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2705946.59</w:t>
            </w:r>
          </w:p>
        </w:tc>
      </w:tr>
      <w:tr w:rsidR="005C495B" w:rsidRPr="00E23906" w14:paraId="7E91771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2260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EB76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860970.40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2904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2705948.09</w:t>
            </w:r>
          </w:p>
        </w:tc>
      </w:tr>
      <w:tr w:rsidR="005C495B" w:rsidRPr="00E23906" w14:paraId="502D69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220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F46C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E585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2705948.23</w:t>
            </w:r>
          </w:p>
        </w:tc>
      </w:tr>
      <w:tr w:rsidR="005C495B" w:rsidRPr="00E23906" w14:paraId="6CBD7CC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3865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9F85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D3C8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2705946.74</w:t>
            </w:r>
          </w:p>
        </w:tc>
      </w:tr>
      <w:tr w:rsidR="005C495B" w:rsidRPr="00E23906" w14:paraId="1A1562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69B7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C248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6740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2705946.59</w:t>
            </w:r>
          </w:p>
        </w:tc>
      </w:tr>
      <w:tr w:rsidR="005C495B" w:rsidRPr="00E23906" w14:paraId="05047E7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6CC66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Контур19</w:t>
            </w:r>
          </w:p>
        </w:tc>
      </w:tr>
      <w:tr w:rsidR="005C495B" w:rsidRPr="00E23906" w14:paraId="3D20322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7375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A9D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0580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0FFF8D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2FDE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6D20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860981.83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81C8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2706032.17</w:t>
            </w:r>
          </w:p>
        </w:tc>
      </w:tr>
      <w:tr w:rsidR="005C495B" w:rsidRPr="00E23906" w14:paraId="0F71FD0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FB4B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8DE6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860981.97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D9D9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2706033.63</w:t>
            </w:r>
          </w:p>
        </w:tc>
      </w:tr>
      <w:tr w:rsidR="005C495B" w:rsidRPr="00E23906" w14:paraId="0A11083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47C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26A3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860980.49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58D5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2706033.78</w:t>
            </w:r>
          </w:p>
        </w:tc>
      </w:tr>
      <w:tr w:rsidR="005C495B" w:rsidRPr="00E23906" w14:paraId="10CD5B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747D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116D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860980.34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929E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2706032.31</w:t>
            </w:r>
          </w:p>
        </w:tc>
      </w:tr>
      <w:tr w:rsidR="005C495B" w:rsidRPr="00E23906" w14:paraId="7A5D5BE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34B4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0415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860981.83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BBD8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2706032.17</w:t>
            </w:r>
          </w:p>
        </w:tc>
      </w:tr>
      <w:tr w:rsidR="005C495B" w:rsidRPr="00E23906" w14:paraId="5FBABA7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9B37D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Контур20</w:t>
            </w:r>
          </w:p>
        </w:tc>
      </w:tr>
      <w:tr w:rsidR="005C495B" w:rsidRPr="00E23906" w14:paraId="60CAA8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90C6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0B5B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C821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38A0C6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BCF4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F751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0255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2706038.22</w:t>
            </w:r>
          </w:p>
        </w:tc>
      </w:tr>
      <w:tr w:rsidR="005C495B" w:rsidRPr="00E23906" w14:paraId="3430130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0A33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786A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860996.48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8E9D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2706039.52</w:t>
            </w:r>
          </w:p>
        </w:tc>
      </w:tr>
      <w:tr w:rsidR="005C495B" w:rsidRPr="00E23906" w14:paraId="2B77485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5795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0CF7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9209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2706040.29</w:t>
            </w:r>
          </w:p>
        </w:tc>
      </w:tr>
      <w:tr w:rsidR="005C495B" w:rsidRPr="00E23906" w14:paraId="33D03C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1ED3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9827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860994.45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250F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2706039.02</w:t>
            </w:r>
          </w:p>
        </w:tc>
      </w:tr>
      <w:tr w:rsidR="005C495B" w:rsidRPr="00E23906" w14:paraId="5B0802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AFB6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FEFE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8212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2706038.22</w:t>
            </w:r>
          </w:p>
        </w:tc>
      </w:tr>
      <w:tr w:rsidR="005C495B" w:rsidRPr="00E23906" w14:paraId="21ABC24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5504F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Контур21</w:t>
            </w:r>
          </w:p>
        </w:tc>
      </w:tr>
      <w:tr w:rsidR="005C495B" w:rsidRPr="00E23906" w14:paraId="1CCC1B6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4A16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6083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A3DF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42AF3C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42FC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CC78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2B67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2706028.83</w:t>
            </w:r>
          </w:p>
        </w:tc>
      </w:tr>
      <w:tr w:rsidR="005C495B" w:rsidRPr="00E23906" w14:paraId="13C16F7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D7AB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ED91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05FC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2706095.06</w:t>
            </w:r>
          </w:p>
        </w:tc>
      </w:tr>
      <w:tr w:rsidR="005C495B" w:rsidRPr="00E23906" w14:paraId="01ABE6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DEEE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7AC5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861049.19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FE23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2706097.47</w:t>
            </w:r>
          </w:p>
        </w:tc>
      </w:tr>
      <w:tr w:rsidR="005C495B" w:rsidRPr="00E23906" w14:paraId="3A117A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B145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D505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39F2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2706124.16</w:t>
            </w:r>
          </w:p>
        </w:tc>
      </w:tr>
      <w:tr w:rsidR="005C495B" w:rsidRPr="00E23906" w14:paraId="74B58FF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88A9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E214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37B8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2706148.91</w:t>
            </w:r>
          </w:p>
        </w:tc>
      </w:tr>
      <w:tr w:rsidR="005C495B" w:rsidRPr="00E23906" w14:paraId="5589E76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6077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C90B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861058.83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C689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2706153.84</w:t>
            </w:r>
          </w:p>
        </w:tc>
      </w:tr>
      <w:tr w:rsidR="005C495B" w:rsidRPr="00E23906" w14:paraId="3D27DEA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803D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C44F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861062.42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3793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2706176.52</w:t>
            </w:r>
          </w:p>
        </w:tc>
      </w:tr>
      <w:tr w:rsidR="005C495B" w:rsidRPr="00E23906" w14:paraId="6B4308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96AC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0FE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861014.18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EFE5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2706187.52</w:t>
            </w:r>
          </w:p>
        </w:tc>
      </w:tr>
      <w:tr w:rsidR="005C495B" w:rsidRPr="00E23906" w14:paraId="15AC9A7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ADFE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FFA2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861009.03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17A1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2706161.82</w:t>
            </w:r>
          </w:p>
        </w:tc>
      </w:tr>
      <w:tr w:rsidR="005C495B" w:rsidRPr="00E23906" w14:paraId="7A9EEFC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AE30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7FE3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54C8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2706147.57</w:t>
            </w:r>
          </w:p>
        </w:tc>
      </w:tr>
      <w:tr w:rsidR="005C495B" w:rsidRPr="00E23906" w14:paraId="595D2C6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61EA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5CF4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217A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2706131.94</w:t>
            </w:r>
          </w:p>
        </w:tc>
      </w:tr>
      <w:tr w:rsidR="005C495B" w:rsidRPr="00E23906" w14:paraId="2E267F3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7CEB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6058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382D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2706105.13</w:t>
            </w:r>
          </w:p>
        </w:tc>
      </w:tr>
      <w:tr w:rsidR="005C495B" w:rsidRPr="00E23906" w14:paraId="290DC2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EAE2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FC74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10AE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2706103.52</w:t>
            </w:r>
          </w:p>
        </w:tc>
      </w:tr>
      <w:tr w:rsidR="005C495B" w:rsidRPr="00E23906" w14:paraId="52C294E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EBFA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F9A5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861002.54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5700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2706090.12</w:t>
            </w:r>
          </w:p>
        </w:tc>
      </w:tr>
      <w:tr w:rsidR="005C495B" w:rsidRPr="00E23906" w14:paraId="16838BD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D6BB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EBD0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860996.74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9DCB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2706037.51</w:t>
            </w:r>
          </w:p>
        </w:tc>
      </w:tr>
      <w:tr w:rsidR="005C495B" w:rsidRPr="00E23906" w14:paraId="37E7BA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997B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2290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860999.27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19B2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2706032.59</w:t>
            </w:r>
          </w:p>
        </w:tc>
      </w:tr>
      <w:tr w:rsidR="005C495B" w:rsidRPr="00E23906" w14:paraId="6ED7009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FD3B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5E6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ED33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2706030.66</w:t>
            </w:r>
          </w:p>
        </w:tc>
      </w:tr>
      <w:tr w:rsidR="005C495B" w:rsidRPr="00E23906" w14:paraId="59C7C14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3DBF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F4D2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4D91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2706028.83</w:t>
            </w:r>
          </w:p>
        </w:tc>
      </w:tr>
      <w:tr w:rsidR="005C495B" w:rsidRPr="00E23906" w14:paraId="57AB4A8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4E3DF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Контур22</w:t>
            </w:r>
          </w:p>
        </w:tc>
      </w:tr>
      <w:tr w:rsidR="005C495B" w:rsidRPr="00E23906" w14:paraId="38AAC9B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55E5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4B45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70F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EB2FDD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0943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5C48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6250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2706209.96</w:t>
            </w:r>
          </w:p>
        </w:tc>
      </w:tr>
      <w:tr w:rsidR="005C495B" w:rsidRPr="00E23906" w14:paraId="6C675D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C128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38B9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2152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2706211.10</w:t>
            </w:r>
          </w:p>
        </w:tc>
      </w:tr>
      <w:tr w:rsidR="005C495B" w:rsidRPr="00E23906" w14:paraId="1CF32F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7735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4583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C711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2706212.08</w:t>
            </w:r>
          </w:p>
        </w:tc>
      </w:tr>
      <w:tr w:rsidR="005C495B" w:rsidRPr="00E23906" w14:paraId="7A5599B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7E8D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FC4F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819C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2706210.94</w:t>
            </w:r>
          </w:p>
        </w:tc>
      </w:tr>
      <w:tr w:rsidR="005C495B" w:rsidRPr="00E23906" w14:paraId="1152DD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F73C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C7A3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DE0A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2706209.96</w:t>
            </w:r>
          </w:p>
        </w:tc>
      </w:tr>
      <w:tr w:rsidR="005C495B" w:rsidRPr="00E23906" w14:paraId="57A92EB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12148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Контур23</w:t>
            </w:r>
          </w:p>
        </w:tc>
      </w:tr>
      <w:tr w:rsidR="005C495B" w:rsidRPr="00E23906" w14:paraId="737653F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730A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6155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14F1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21C06E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8049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90AF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B558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2706146.44</w:t>
            </w:r>
          </w:p>
        </w:tc>
      </w:tr>
      <w:tr w:rsidR="005C495B" w:rsidRPr="00E23906" w14:paraId="2D43CC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4113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98B1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DCEB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2706147.57</w:t>
            </w:r>
          </w:p>
        </w:tc>
      </w:tr>
      <w:tr w:rsidR="005C495B" w:rsidRPr="00E23906" w14:paraId="0002C7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1457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60FB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8F6A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2706148.55</w:t>
            </w:r>
          </w:p>
        </w:tc>
      </w:tr>
      <w:tr w:rsidR="005C495B" w:rsidRPr="00E23906" w14:paraId="184948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A663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5220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C428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2706147.41</w:t>
            </w:r>
          </w:p>
        </w:tc>
      </w:tr>
      <w:tr w:rsidR="005C495B" w:rsidRPr="00E23906" w14:paraId="1BC7FED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6FB0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C06E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6B91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2706146.44</w:t>
            </w:r>
          </w:p>
        </w:tc>
      </w:tr>
      <w:tr w:rsidR="005C495B" w:rsidRPr="00E23906" w14:paraId="7C9AF21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87537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Контур24</w:t>
            </w:r>
          </w:p>
        </w:tc>
      </w:tr>
      <w:tr w:rsidR="005C495B" w:rsidRPr="00E23906" w14:paraId="50690B2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4777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102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5D0A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46F517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DD76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0BF0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264D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2706026.90</w:t>
            </w:r>
          </w:p>
        </w:tc>
      </w:tr>
      <w:tr w:rsidR="005C495B" w:rsidRPr="00E23906" w14:paraId="623DC3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536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5F22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861032.06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B978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2706028.38</w:t>
            </w:r>
          </w:p>
        </w:tc>
      </w:tr>
      <w:tr w:rsidR="005C495B" w:rsidRPr="00E23906" w14:paraId="1B2197E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8529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CF0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861026.80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BF3A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2706028.88</w:t>
            </w:r>
          </w:p>
        </w:tc>
      </w:tr>
      <w:tr w:rsidR="005C495B" w:rsidRPr="00E23906" w14:paraId="0606D1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CC3F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A28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861026.65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620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2706027.40</w:t>
            </w:r>
          </w:p>
        </w:tc>
      </w:tr>
      <w:tr w:rsidR="005C495B" w:rsidRPr="00E23906" w14:paraId="150EC15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98AA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C373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229D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2706026.90</w:t>
            </w:r>
          </w:p>
        </w:tc>
      </w:tr>
      <w:tr w:rsidR="005C495B" w:rsidRPr="00E23906" w14:paraId="553F0E0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1CC85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Контур25</w:t>
            </w:r>
          </w:p>
        </w:tc>
      </w:tr>
      <w:tr w:rsidR="005C495B" w:rsidRPr="00E23906" w14:paraId="6177C11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0AA4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1EA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6FEA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26AFC0C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36D2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2879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CC2B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2706024.07</w:t>
            </w:r>
          </w:p>
        </w:tc>
      </w:tr>
      <w:tr w:rsidR="005C495B" w:rsidRPr="00E23906" w14:paraId="0980778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8446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962C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5B6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2706025.53</w:t>
            </w:r>
          </w:p>
        </w:tc>
      </w:tr>
      <w:tr w:rsidR="005C495B" w:rsidRPr="00E23906" w14:paraId="1FA43E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674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5E23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861056.17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8AF9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2706025.84</w:t>
            </w:r>
          </w:p>
        </w:tc>
      </w:tr>
      <w:tr w:rsidR="005C495B" w:rsidRPr="00E23906" w14:paraId="45D0D2B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ECE0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5FD5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861055.86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8D10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2706024.38</w:t>
            </w:r>
          </w:p>
        </w:tc>
      </w:tr>
      <w:tr w:rsidR="005C495B" w:rsidRPr="00E23906" w14:paraId="186BE7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314B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2CC84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0C14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2706024.07</w:t>
            </w:r>
          </w:p>
        </w:tc>
      </w:tr>
      <w:tr w:rsidR="005C495B" w:rsidRPr="00E23906" w14:paraId="0A95385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A7E8A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lastRenderedPageBreak/>
              <w:t>Контур26</w:t>
            </w:r>
          </w:p>
        </w:tc>
      </w:tr>
      <w:tr w:rsidR="005C495B" w:rsidRPr="00E23906" w14:paraId="45D0D2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9E59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E65B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5584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48D66A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1BA1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04ED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861069.06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0DF5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2705909.29</w:t>
            </w:r>
          </w:p>
        </w:tc>
      </w:tr>
      <w:tr w:rsidR="005C495B" w:rsidRPr="00E23906" w14:paraId="7786B4F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A92C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25BD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861069.28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EF40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2705910.76</w:t>
            </w:r>
          </w:p>
        </w:tc>
      </w:tr>
      <w:tr w:rsidR="005C495B" w:rsidRPr="00E23906" w14:paraId="5CCD6E0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D84F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6AF1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861067.80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C9D3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2705910.98</w:t>
            </w:r>
          </w:p>
        </w:tc>
      </w:tr>
      <w:tr w:rsidR="005C495B" w:rsidRPr="00E23906" w14:paraId="602C353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01DC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7506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861067.58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975F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2705909.51</w:t>
            </w:r>
          </w:p>
        </w:tc>
      </w:tr>
      <w:tr w:rsidR="005C495B" w:rsidRPr="00E23906" w14:paraId="6E5469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026B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DC42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861069.06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DD7E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2705909.29</w:t>
            </w:r>
          </w:p>
        </w:tc>
      </w:tr>
      <w:tr w:rsidR="005C495B" w:rsidRPr="00E23906" w14:paraId="2328F57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6B1C4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Контур27</w:t>
            </w:r>
          </w:p>
        </w:tc>
      </w:tr>
      <w:tr w:rsidR="005C495B" w:rsidRPr="00E23906" w14:paraId="19DD3B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5D7A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36F0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B229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8B2D1B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36DF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1D25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3783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2705955.98</w:t>
            </w:r>
          </w:p>
        </w:tc>
      </w:tr>
      <w:tr w:rsidR="005C495B" w:rsidRPr="00E23906" w14:paraId="2CFC64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2349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D795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87E8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2705957.46</w:t>
            </w:r>
          </w:p>
        </w:tc>
      </w:tr>
      <w:tr w:rsidR="005C495B" w:rsidRPr="00E23906" w14:paraId="770191D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AB98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FB92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861073.06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2A8A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2705957.65</w:t>
            </w:r>
          </w:p>
        </w:tc>
      </w:tr>
      <w:tr w:rsidR="005C495B" w:rsidRPr="00E23906" w14:paraId="251B7F6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43CE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55DA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861072.86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B587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2705956.17</w:t>
            </w:r>
          </w:p>
        </w:tc>
      </w:tr>
      <w:tr w:rsidR="005C495B" w:rsidRPr="00E23906" w14:paraId="5A2B67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F481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1B73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1824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2705955.98</w:t>
            </w:r>
          </w:p>
        </w:tc>
      </w:tr>
      <w:tr w:rsidR="005C495B" w:rsidRPr="00E23906" w14:paraId="6B3226F4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27E2B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Контур28</w:t>
            </w:r>
          </w:p>
        </w:tc>
      </w:tr>
      <w:tr w:rsidR="005C495B" w:rsidRPr="00E23906" w14:paraId="7684789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0D44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0E43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3F96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7A09E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13EB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5111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140F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2705987.06</w:t>
            </w:r>
          </w:p>
        </w:tc>
      </w:tr>
      <w:tr w:rsidR="005C495B" w:rsidRPr="00E23906" w14:paraId="30ED49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003A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C9BF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861078.12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D17E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2705988.52</w:t>
            </w:r>
          </w:p>
        </w:tc>
      </w:tr>
      <w:tr w:rsidR="005C495B" w:rsidRPr="00E23906" w14:paraId="4B5E222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1C91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F35E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861076.65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6CFE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2705988.79</w:t>
            </w:r>
          </w:p>
        </w:tc>
      </w:tr>
      <w:tr w:rsidR="005C495B" w:rsidRPr="00E23906" w14:paraId="2AC76F1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5167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FC3C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A981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2705987.32</w:t>
            </w:r>
          </w:p>
        </w:tc>
      </w:tr>
      <w:tr w:rsidR="005C495B" w:rsidRPr="00E23906" w14:paraId="1974CDA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FD89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9AF7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2228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2705987.06</w:t>
            </w:r>
          </w:p>
        </w:tc>
      </w:tr>
      <w:tr w:rsidR="005C495B" w:rsidRPr="00E23906" w14:paraId="4E14B8F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02A8D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Контур29</w:t>
            </w:r>
          </w:p>
        </w:tc>
      </w:tr>
      <w:tr w:rsidR="005C495B" w:rsidRPr="00E23906" w14:paraId="4DA7104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07D8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FC51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DD9B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3BE14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2849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8F8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861081.72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875B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2706021.57</w:t>
            </w:r>
          </w:p>
        </w:tc>
      </w:tr>
      <w:tr w:rsidR="005C495B" w:rsidRPr="00E23906" w14:paraId="50D842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2998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D26C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861081.72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8AF4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2706023.06</w:t>
            </w:r>
          </w:p>
        </w:tc>
      </w:tr>
      <w:tr w:rsidR="005C495B" w:rsidRPr="00E23906" w14:paraId="0AA6FC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8752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6DCE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A4A0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2706022.93</w:t>
            </w:r>
          </w:p>
        </w:tc>
      </w:tr>
      <w:tr w:rsidR="005C495B" w:rsidRPr="00E23906" w14:paraId="4EF68D7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26E4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1551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E3C4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2706021.43</w:t>
            </w:r>
          </w:p>
        </w:tc>
      </w:tr>
      <w:tr w:rsidR="005C495B" w:rsidRPr="00E23906" w14:paraId="1271AF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9EBB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811F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861081.72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ACAC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2706021.57</w:t>
            </w:r>
          </w:p>
        </w:tc>
      </w:tr>
      <w:tr w:rsidR="005C495B" w:rsidRPr="00E23906" w14:paraId="50E1840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60C13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Контур30</w:t>
            </w:r>
          </w:p>
        </w:tc>
      </w:tr>
      <w:tr w:rsidR="005C495B" w:rsidRPr="00E23906" w14:paraId="55CFE8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9285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0F46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047A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A3E59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2A07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623E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861097.20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FD4B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2705834.76</w:t>
            </w:r>
          </w:p>
        </w:tc>
      </w:tr>
      <w:tr w:rsidR="005C495B" w:rsidRPr="00E23906" w14:paraId="46B82C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0ED4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0BFB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861098.08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BADC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2705835.94</w:t>
            </w:r>
          </w:p>
        </w:tc>
      </w:tr>
      <w:tr w:rsidR="005C495B" w:rsidRPr="00E23906" w14:paraId="5C4895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8794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629E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861096.90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6F63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2705836.86</w:t>
            </w:r>
          </w:p>
        </w:tc>
      </w:tr>
      <w:tr w:rsidR="005C495B" w:rsidRPr="00E23906" w14:paraId="64C0AB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8F55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D124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861095.99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6340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2705835.68</w:t>
            </w:r>
          </w:p>
        </w:tc>
      </w:tr>
      <w:tr w:rsidR="005C495B" w:rsidRPr="00E23906" w14:paraId="7F5809D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8DF1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7CB8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861097.20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D083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2705834.76</w:t>
            </w:r>
          </w:p>
        </w:tc>
      </w:tr>
      <w:tr w:rsidR="005C495B" w:rsidRPr="00E23906" w14:paraId="5FE8307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7E6B5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Контур31</w:t>
            </w:r>
          </w:p>
        </w:tc>
      </w:tr>
      <w:tr w:rsidR="005C495B" w:rsidRPr="00E23906" w14:paraId="5E3C69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98DD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667F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2C36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34A4CD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9B6A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4BB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D638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2706118.44</w:t>
            </w:r>
          </w:p>
        </w:tc>
      </w:tr>
      <w:tr w:rsidR="005C495B" w:rsidRPr="00E23906" w14:paraId="32867D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73EE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7FC6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E2B6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2706119.90</w:t>
            </w:r>
          </w:p>
        </w:tc>
      </w:tr>
      <w:tr w:rsidR="005C495B" w:rsidRPr="00E23906" w14:paraId="73F5169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8CB7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6AE1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5A1C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2706120.20</w:t>
            </w:r>
          </w:p>
        </w:tc>
      </w:tr>
      <w:tr w:rsidR="005C495B" w:rsidRPr="00E23906" w14:paraId="32B9079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7096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4842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861102.72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3EF1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2706118.74</w:t>
            </w:r>
          </w:p>
        </w:tc>
      </w:tr>
      <w:tr w:rsidR="005C495B" w:rsidRPr="00E23906" w14:paraId="26BB0C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6473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B02B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876F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2706118.44</w:t>
            </w:r>
          </w:p>
        </w:tc>
      </w:tr>
      <w:tr w:rsidR="005C495B" w:rsidRPr="00E23906" w14:paraId="4F015C8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D5A3F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Контур32</w:t>
            </w:r>
          </w:p>
        </w:tc>
      </w:tr>
      <w:tr w:rsidR="005C495B" w:rsidRPr="00E23906" w14:paraId="06EE3C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47A0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EAF8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5CF9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26F0B7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A6A1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A00A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861283.42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D2AE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2706165.61</w:t>
            </w:r>
          </w:p>
        </w:tc>
      </w:tr>
      <w:tr w:rsidR="005C495B" w:rsidRPr="00E23906" w14:paraId="25B2F7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18C3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FDDC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861231.58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F665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2706267.43</w:t>
            </w:r>
          </w:p>
        </w:tc>
      </w:tr>
      <w:tr w:rsidR="005C495B" w:rsidRPr="00E23906" w14:paraId="4FF215E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F73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8FC8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861226.37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0500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2706270.98</w:t>
            </w:r>
          </w:p>
        </w:tc>
      </w:tr>
      <w:tr w:rsidR="005C495B" w:rsidRPr="00E23906" w14:paraId="68B660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4032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CC76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861210.46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F100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2706281.80</w:t>
            </w:r>
          </w:p>
        </w:tc>
      </w:tr>
      <w:tr w:rsidR="005C495B" w:rsidRPr="00E23906" w14:paraId="3E37750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A3C2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737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861193.84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BAAA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2706293.11</w:t>
            </w:r>
          </w:p>
        </w:tc>
      </w:tr>
      <w:tr w:rsidR="005C495B" w:rsidRPr="00E23906" w14:paraId="3101B8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927A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6791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861183.12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5549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2706300.41</w:t>
            </w:r>
          </w:p>
        </w:tc>
      </w:tr>
      <w:tr w:rsidR="005C495B" w:rsidRPr="00E23906" w14:paraId="652B163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FCCC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4FE7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861177.05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82A6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2706302.98</w:t>
            </w:r>
          </w:p>
        </w:tc>
      </w:tr>
      <w:tr w:rsidR="005C495B" w:rsidRPr="00E23906" w14:paraId="4536A33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FF8B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A319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09CE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2706291.57</w:t>
            </w:r>
          </w:p>
        </w:tc>
      </w:tr>
      <w:tr w:rsidR="005C495B" w:rsidRPr="00E23906" w14:paraId="29E3894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1FF7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64F6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861158.01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5B2D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2706278.75</w:t>
            </w:r>
          </w:p>
        </w:tc>
      </w:tr>
      <w:tr w:rsidR="005C495B" w:rsidRPr="00E23906" w14:paraId="0A83D6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635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1E68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861155.48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9C26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2706271.48</w:t>
            </w:r>
          </w:p>
        </w:tc>
      </w:tr>
      <w:tr w:rsidR="005C495B" w:rsidRPr="00E23906" w14:paraId="31EACDC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C0DE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1A2E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861145.59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858F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2706243.11</w:t>
            </w:r>
          </w:p>
        </w:tc>
      </w:tr>
      <w:tr w:rsidR="005C495B" w:rsidRPr="00E23906" w14:paraId="17FBDAD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4C2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D44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861140.73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1B4A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2706229.16</w:t>
            </w:r>
          </w:p>
        </w:tc>
      </w:tr>
      <w:tr w:rsidR="005C495B" w:rsidRPr="00E23906" w14:paraId="42BC223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06DA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FCE2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86FD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2706225.39</w:t>
            </w:r>
          </w:p>
        </w:tc>
      </w:tr>
      <w:tr w:rsidR="005C495B" w:rsidRPr="00E23906" w14:paraId="5768B45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7A4C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D41D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7FF1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2706219.41</w:t>
            </w:r>
          </w:p>
        </w:tc>
      </w:tr>
      <w:tr w:rsidR="005C495B" w:rsidRPr="00E23906" w14:paraId="3BB35F4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DC97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BB2D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861181.06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A08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2706212.90</w:t>
            </w:r>
          </w:p>
        </w:tc>
      </w:tr>
      <w:tr w:rsidR="005C495B" w:rsidRPr="00E23906" w14:paraId="70E8209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59DF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E24B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75D7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2706215.10</w:t>
            </w:r>
          </w:p>
        </w:tc>
      </w:tr>
      <w:tr w:rsidR="005C495B" w:rsidRPr="00E23906" w14:paraId="318AE2A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3633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589F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FDF4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2706218.56</w:t>
            </w:r>
          </w:p>
        </w:tc>
      </w:tr>
      <w:tr w:rsidR="005C495B" w:rsidRPr="00E23906" w14:paraId="29F7EB9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265D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D794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861133.07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61CC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2706223.23</w:t>
            </w:r>
          </w:p>
        </w:tc>
      </w:tr>
      <w:tr w:rsidR="005C495B" w:rsidRPr="00E23906" w14:paraId="7E1FCDA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15C8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BB10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862A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2706207.08</w:t>
            </w:r>
          </w:p>
        </w:tc>
      </w:tr>
      <w:tr w:rsidR="005C495B" w:rsidRPr="00E23906" w14:paraId="5F701B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20FF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F75D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C5C7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2706197.66</w:t>
            </w:r>
          </w:p>
        </w:tc>
      </w:tr>
      <w:tr w:rsidR="005C495B" w:rsidRPr="00E23906" w14:paraId="222F715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DDAD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61EA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6412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2706192.73</w:t>
            </w:r>
          </w:p>
        </w:tc>
      </w:tr>
      <w:tr w:rsidR="005C495B" w:rsidRPr="00E23906" w14:paraId="65CD4BB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1BF5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A78E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0AA0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2706188.57</w:t>
            </w:r>
          </w:p>
        </w:tc>
      </w:tr>
      <w:tr w:rsidR="005C495B" w:rsidRPr="00E23906" w14:paraId="5238DA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DD8E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B976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F37E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2706188.44</w:t>
            </w:r>
          </w:p>
        </w:tc>
      </w:tr>
      <w:tr w:rsidR="005C495B" w:rsidRPr="00E23906" w14:paraId="694265A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32794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6393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861114.94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2AE9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2706189.08</w:t>
            </w:r>
          </w:p>
        </w:tc>
      </w:tr>
      <w:tr w:rsidR="005C495B" w:rsidRPr="00E23906" w14:paraId="0ABF5E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41D2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38C3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861110.03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ADD4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2706175.82</w:t>
            </w:r>
          </w:p>
        </w:tc>
      </w:tr>
      <w:tr w:rsidR="005C495B" w:rsidRPr="00E23906" w14:paraId="1AE8F28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9BAF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A89E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861112.24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DAA4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2706174.89</w:t>
            </w:r>
          </w:p>
        </w:tc>
      </w:tr>
      <w:tr w:rsidR="005C495B" w:rsidRPr="00E23906" w14:paraId="03D8A9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ACC5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0FD9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861106.51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1C32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2706148.07</w:t>
            </w:r>
          </w:p>
        </w:tc>
      </w:tr>
      <w:tr w:rsidR="005C495B" w:rsidRPr="00E23906" w14:paraId="1B29866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E0BB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5A9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83DF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2706149.99</w:t>
            </w:r>
          </w:p>
        </w:tc>
      </w:tr>
      <w:tr w:rsidR="005C495B" w:rsidRPr="00E23906" w14:paraId="7C6DF9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1710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EDCA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83DA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2706153.01</w:t>
            </w:r>
          </w:p>
        </w:tc>
      </w:tr>
      <w:tr w:rsidR="005C495B" w:rsidRPr="00E23906" w14:paraId="036DB2B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1846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4C7F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861202.31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C772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2706154.81</w:t>
            </w:r>
          </w:p>
        </w:tc>
      </w:tr>
      <w:tr w:rsidR="005C495B" w:rsidRPr="00E23906" w14:paraId="43114C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6EA1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31B9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861216.36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B432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2706155.88</w:t>
            </w:r>
          </w:p>
        </w:tc>
      </w:tr>
      <w:tr w:rsidR="005C495B" w:rsidRPr="00E23906" w14:paraId="3ECF5B6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AA74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473C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861283.42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F5CD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2706165.61</w:t>
            </w:r>
          </w:p>
        </w:tc>
      </w:tr>
      <w:tr w:rsidR="005C495B" w:rsidRPr="00E23906" w14:paraId="155BC41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F33C4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Контур33</w:t>
            </w:r>
          </w:p>
        </w:tc>
      </w:tr>
      <w:tr w:rsidR="005C495B" w:rsidRPr="00E23906" w14:paraId="43F44E4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7F43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5FDD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D0F2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24466A7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6BC6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AE96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BE58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2706218.70</w:t>
            </w:r>
          </w:p>
        </w:tc>
      </w:tr>
      <w:tr w:rsidR="005C495B" w:rsidRPr="00E23906" w14:paraId="0D6FFF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6FE1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3460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861128.38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5DB8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2706223.53</w:t>
            </w:r>
          </w:p>
        </w:tc>
      </w:tr>
      <w:tr w:rsidR="005C495B" w:rsidRPr="00E23906" w14:paraId="6C968A8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995C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7DE0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861126.92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095F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2706223.84</w:t>
            </w:r>
          </w:p>
        </w:tc>
      </w:tr>
      <w:tr w:rsidR="005C495B" w:rsidRPr="00E23906" w14:paraId="295BAD8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4E78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6523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861125.76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0809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2706219.00</w:t>
            </w:r>
          </w:p>
        </w:tc>
      </w:tr>
      <w:tr w:rsidR="005C495B" w:rsidRPr="00E23906" w14:paraId="041C511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1C89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D016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F07D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2706218.70</w:t>
            </w:r>
          </w:p>
        </w:tc>
      </w:tr>
    </w:tbl>
    <w:p w14:paraId="4D604875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1C88D92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FE7ED4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EBBE1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225 кв.м</w:t>
            </w:r>
          </w:p>
        </w:tc>
      </w:tr>
      <w:tr w:rsidR="005C495B" w:rsidRPr="00E23906" w14:paraId="1C2CF1B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863F0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12FD94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4100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C48D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8847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DF027F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B050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0F8C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83D7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2705825.52</w:t>
            </w:r>
          </w:p>
        </w:tc>
      </w:tr>
      <w:tr w:rsidR="005C495B" w:rsidRPr="00E23906" w14:paraId="735632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3910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3A26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F385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2705839.83</w:t>
            </w:r>
          </w:p>
        </w:tc>
      </w:tr>
      <w:tr w:rsidR="005C495B" w:rsidRPr="00E23906" w14:paraId="7F2666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DF9B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5552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861150.44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4ECD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2705844.32</w:t>
            </w:r>
          </w:p>
        </w:tc>
      </w:tr>
      <w:tr w:rsidR="005C495B" w:rsidRPr="00E23906" w14:paraId="387998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39F5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4C4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861145.94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7BAB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2705830.01</w:t>
            </w:r>
          </w:p>
        </w:tc>
      </w:tr>
      <w:tr w:rsidR="005C495B" w:rsidRPr="00E23906" w14:paraId="4681C08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D000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C1DE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91B9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2705825.52</w:t>
            </w:r>
          </w:p>
        </w:tc>
      </w:tr>
    </w:tbl>
    <w:p w14:paraId="7AC4431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64F1589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C1AAE2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FA019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1010 кв.м</w:t>
            </w:r>
          </w:p>
        </w:tc>
      </w:tr>
      <w:tr w:rsidR="005C495B" w:rsidRPr="00E23906" w14:paraId="6F80C5C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97FAE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CAB7D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316C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2B46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867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2B13D5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EDC7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0DE3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DFD5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2705783.48</w:t>
            </w:r>
          </w:p>
        </w:tc>
      </w:tr>
      <w:tr w:rsidR="005C495B" w:rsidRPr="00E23906" w14:paraId="4ABDA47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F6A4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0353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861096.40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A2EF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2705811.92</w:t>
            </w:r>
          </w:p>
        </w:tc>
      </w:tr>
      <w:tr w:rsidR="005C495B" w:rsidRPr="00E23906" w14:paraId="16B30A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5BB9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D82F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861060.56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A3F9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2705816.41</w:t>
            </w:r>
          </w:p>
        </w:tc>
      </w:tr>
      <w:tr w:rsidR="005C495B" w:rsidRPr="00E23906" w14:paraId="4EE22DB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F54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7EC6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85D2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2705786.68</w:t>
            </w:r>
          </w:p>
        </w:tc>
      </w:tr>
      <w:tr w:rsidR="005C495B" w:rsidRPr="00E23906" w14:paraId="27FDF87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0099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0CA8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AAEA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2705780.57</w:t>
            </w:r>
          </w:p>
        </w:tc>
      </w:tr>
      <w:tr w:rsidR="005C495B" w:rsidRPr="00E23906" w14:paraId="0C01B4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319F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C9B3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E8FB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2705783.48</w:t>
            </w:r>
          </w:p>
        </w:tc>
      </w:tr>
    </w:tbl>
    <w:p w14:paraId="387665A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12742CA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F4E6F4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3A07E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995 кв.м</w:t>
            </w:r>
          </w:p>
        </w:tc>
      </w:tr>
      <w:tr w:rsidR="005C495B" w:rsidRPr="00E23906" w14:paraId="2922E2E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0EE2E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64241D0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667F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25AB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27D5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26EFB0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B35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BA3E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861096.40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002D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2705811.92</w:t>
            </w:r>
          </w:p>
        </w:tc>
      </w:tr>
      <w:tr w:rsidR="005C495B" w:rsidRPr="00E23906" w14:paraId="6F212D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4858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7B89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861101.93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58A0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2705831.18</w:t>
            </w:r>
          </w:p>
        </w:tc>
      </w:tr>
      <w:tr w:rsidR="005C495B" w:rsidRPr="00E23906" w14:paraId="15785C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D5F6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6C71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472C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2705842.71</w:t>
            </w:r>
          </w:p>
        </w:tc>
      </w:tr>
      <w:tr w:rsidR="005C495B" w:rsidRPr="00E23906" w14:paraId="0D82A99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75F4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1FB9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861062.45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0E52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2705843.37</w:t>
            </w:r>
          </w:p>
        </w:tc>
      </w:tr>
      <w:tr w:rsidR="005C495B" w:rsidRPr="00E23906" w14:paraId="7FD58C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B0FE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0EAC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861060.34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0E1F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2705826.48</w:t>
            </w:r>
          </w:p>
        </w:tc>
      </w:tr>
      <w:tr w:rsidR="005C495B" w:rsidRPr="00E23906" w14:paraId="11D9C0F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7045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287D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861060.56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70C8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2705816.41</w:t>
            </w:r>
          </w:p>
        </w:tc>
      </w:tr>
      <w:tr w:rsidR="005C495B" w:rsidRPr="00E23906" w14:paraId="5A1990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CC57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34D5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861096.40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EBD3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2705811.92</w:t>
            </w:r>
          </w:p>
        </w:tc>
      </w:tr>
    </w:tbl>
    <w:p w14:paraId="21CF0AA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ED91E3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EBA87B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68BA2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1674 кв.м</w:t>
            </w:r>
          </w:p>
        </w:tc>
      </w:tr>
      <w:tr w:rsidR="005C495B" w:rsidRPr="00E23906" w14:paraId="7A6D59C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F65D7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B645AB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1916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7FB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D506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63E5DD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F9E8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46B5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861106.97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B747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2705848.72</w:t>
            </w:r>
          </w:p>
        </w:tc>
      </w:tr>
      <w:tr w:rsidR="005C495B" w:rsidRPr="00E23906" w14:paraId="25DFB72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A34D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D022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861118.35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CD16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2705888.33</w:t>
            </w:r>
          </w:p>
        </w:tc>
      </w:tr>
      <w:tr w:rsidR="005C495B" w:rsidRPr="00E23906" w14:paraId="271E932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81B3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C669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CC35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2705894.52</w:t>
            </w:r>
          </w:p>
        </w:tc>
      </w:tr>
      <w:tr w:rsidR="005C495B" w:rsidRPr="00E23906" w14:paraId="6700D48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FFC4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2A64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861065.61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6D52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2705868.57</w:t>
            </w:r>
          </w:p>
        </w:tc>
      </w:tr>
      <w:tr w:rsidR="005C495B" w:rsidRPr="00E23906" w14:paraId="53133E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E615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CB6D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861065.12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4715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2705864.70</w:t>
            </w:r>
          </w:p>
        </w:tc>
      </w:tr>
      <w:tr w:rsidR="005C495B" w:rsidRPr="00E23906" w14:paraId="078D89A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492B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166A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861067.65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090E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2705865.61</w:t>
            </w:r>
          </w:p>
        </w:tc>
      </w:tr>
      <w:tr w:rsidR="005C495B" w:rsidRPr="00E23906" w14:paraId="1B9FD2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E604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3E54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861068.05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3155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2705864.19</w:t>
            </w:r>
          </w:p>
        </w:tc>
      </w:tr>
      <w:tr w:rsidR="005C495B" w:rsidRPr="00E23906" w14:paraId="28293C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6649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2837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861064.92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ED85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2705863.05</w:t>
            </w:r>
          </w:p>
        </w:tc>
      </w:tr>
      <w:tr w:rsidR="005C495B" w:rsidRPr="00E23906" w14:paraId="3597B2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04CE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6976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861064.52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E35D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2705859.80</w:t>
            </w:r>
          </w:p>
        </w:tc>
      </w:tr>
      <w:tr w:rsidR="005C495B" w:rsidRPr="00E23906" w14:paraId="36A34A5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A306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3115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861085.81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1F87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2705858.88</w:t>
            </w:r>
          </w:p>
        </w:tc>
      </w:tr>
      <w:tr w:rsidR="005C495B" w:rsidRPr="00E23906" w14:paraId="5FB747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67A2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C1B5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861106.97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4E80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2705848.72</w:t>
            </w:r>
          </w:p>
        </w:tc>
      </w:tr>
    </w:tbl>
    <w:p w14:paraId="1533288D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6A76577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D67E1A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EC619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1242 кв.м</w:t>
            </w:r>
          </w:p>
        </w:tc>
      </w:tr>
      <w:tr w:rsidR="005C495B" w:rsidRPr="00E23906" w14:paraId="04A5700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478AD1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D331F5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C6CE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F757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F00D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69E06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4653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5E6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861118.35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7ABC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2705888.33</w:t>
            </w:r>
          </w:p>
        </w:tc>
      </w:tr>
      <w:tr w:rsidR="005C495B" w:rsidRPr="00E23906" w14:paraId="1B5706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5A86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E3C0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5A75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2705911.67</w:t>
            </w:r>
          </w:p>
        </w:tc>
      </w:tr>
      <w:tr w:rsidR="005C495B" w:rsidRPr="00E23906" w14:paraId="2D73E3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95B0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4FD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861071.84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C361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2705918.33</w:t>
            </w:r>
          </w:p>
        </w:tc>
      </w:tr>
      <w:tr w:rsidR="005C495B" w:rsidRPr="00E23906" w14:paraId="13EE091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F12B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1134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165C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2705894.52</w:t>
            </w:r>
          </w:p>
        </w:tc>
      </w:tr>
      <w:tr w:rsidR="005C495B" w:rsidRPr="00E23906" w14:paraId="0B7D969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E003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EEB7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861118.35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0BD8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2705888.33</w:t>
            </w:r>
          </w:p>
        </w:tc>
      </w:tr>
    </w:tbl>
    <w:p w14:paraId="6C0714DD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6B865B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F6CB31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22C1A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1218 кв.м</w:t>
            </w:r>
          </w:p>
        </w:tc>
      </w:tr>
      <w:tr w:rsidR="005C495B" w:rsidRPr="00E23906" w14:paraId="1639CF0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1E1C8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94920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C7DA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1402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C060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A33F5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64C7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4FFA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4319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2705911.67</w:t>
            </w:r>
          </w:p>
        </w:tc>
      </w:tr>
      <w:tr w:rsidR="005C495B" w:rsidRPr="00E23906" w14:paraId="5C1A845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57FD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9290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C4C0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2705933.08</w:t>
            </w:r>
          </w:p>
        </w:tc>
      </w:tr>
      <w:tr w:rsidR="005C495B" w:rsidRPr="00E23906" w14:paraId="05BAB5E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539E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FFE3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D52A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2705940.17</w:t>
            </w:r>
          </w:p>
        </w:tc>
      </w:tr>
      <w:tr w:rsidR="005C495B" w:rsidRPr="00E23906" w14:paraId="09A3E4B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E1F4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7FF7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861071.84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3E64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2705918.33</w:t>
            </w:r>
          </w:p>
        </w:tc>
      </w:tr>
      <w:tr w:rsidR="005C495B" w:rsidRPr="00E23906" w14:paraId="47C441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8B01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D87D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56B7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2705911.67</w:t>
            </w:r>
          </w:p>
        </w:tc>
      </w:tr>
    </w:tbl>
    <w:p w14:paraId="4F20DE5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AFF460A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1384C02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2EC69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1293 кв.м</w:t>
            </w:r>
          </w:p>
        </w:tc>
      </w:tr>
      <w:tr w:rsidR="005C495B" w:rsidRPr="00E23906" w14:paraId="761AA64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CD895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6B2E95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6992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32F9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9F5F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FCF28C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36C4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177E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5E90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2705933.08</w:t>
            </w:r>
          </w:p>
        </w:tc>
      </w:tr>
      <w:tr w:rsidR="005C495B" w:rsidRPr="00E23906" w14:paraId="269073B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5D41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AF3C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861137.35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BBB8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2705954.48</w:t>
            </w:r>
          </w:p>
        </w:tc>
      </w:tr>
      <w:tr w:rsidR="005C495B" w:rsidRPr="00E23906" w14:paraId="4A4863E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B3CE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141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2B18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2705962.00</w:t>
            </w:r>
          </w:p>
        </w:tc>
      </w:tr>
      <w:tr w:rsidR="005C495B" w:rsidRPr="00E23906" w14:paraId="5CD3282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2C7E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050F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861074.57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0EB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2705940.17</w:t>
            </w:r>
          </w:p>
        </w:tc>
      </w:tr>
      <w:tr w:rsidR="005C495B" w:rsidRPr="00E23906" w14:paraId="0D8A531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B87D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A2DC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F7C6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2705933.08</w:t>
            </w:r>
          </w:p>
        </w:tc>
      </w:tr>
    </w:tbl>
    <w:p w14:paraId="0EA36B9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E630A1F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8C11BC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881CA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1837 кв.м</w:t>
            </w:r>
          </w:p>
        </w:tc>
      </w:tr>
      <w:tr w:rsidR="005C495B" w:rsidRPr="00E23906" w14:paraId="3889B52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5254B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1D0160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F728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CF26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0384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79E19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D767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9A11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861137.35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93C9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2705954.48</w:t>
            </w:r>
          </w:p>
        </w:tc>
      </w:tr>
      <w:tr w:rsidR="005C495B" w:rsidRPr="00E23906" w14:paraId="4E36F6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3DEE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F18A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861146.96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4F60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2705987.95</w:t>
            </w:r>
          </w:p>
        </w:tc>
      </w:tr>
      <w:tr w:rsidR="005C495B" w:rsidRPr="00E23906" w14:paraId="3865C7B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8871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83E0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861118.04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4F47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2705993.21</w:t>
            </w:r>
          </w:p>
        </w:tc>
      </w:tr>
      <w:tr w:rsidR="005C495B" w:rsidRPr="00E23906" w14:paraId="71D58E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AC8D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CF94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861109.40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7BF7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2705982.71</w:t>
            </w:r>
          </w:p>
        </w:tc>
      </w:tr>
      <w:tr w:rsidR="005C495B" w:rsidRPr="00E23906" w14:paraId="0CF5F7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B5A0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E568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E032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2705981.67</w:t>
            </w:r>
          </w:p>
        </w:tc>
      </w:tr>
      <w:tr w:rsidR="005C495B" w:rsidRPr="00E23906" w14:paraId="7FD1C9D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197A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710C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861080.16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0AC9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2705984.81</w:t>
            </w:r>
          </w:p>
        </w:tc>
      </w:tr>
      <w:tr w:rsidR="005C495B" w:rsidRPr="00E23906" w14:paraId="423FE8B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38AC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460B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861077.30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2291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2705962.00</w:t>
            </w:r>
          </w:p>
        </w:tc>
      </w:tr>
      <w:tr w:rsidR="005C495B" w:rsidRPr="00E23906" w14:paraId="33F4A8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CEC7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BE29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861137.35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3ACD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2705954.48</w:t>
            </w:r>
          </w:p>
        </w:tc>
      </w:tr>
    </w:tbl>
    <w:p w14:paraId="4BEF323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2668482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D30677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F633D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2097 кв.м</w:t>
            </w:r>
          </w:p>
        </w:tc>
      </w:tr>
      <w:tr w:rsidR="005C495B" w:rsidRPr="00E23906" w14:paraId="48B847B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FD692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81DF0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A376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14F3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BB2F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317906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88D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6B8F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861146.96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7C1A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2705987.95</w:t>
            </w:r>
          </w:p>
        </w:tc>
      </w:tr>
      <w:tr w:rsidR="005C495B" w:rsidRPr="00E23906" w14:paraId="6CCABF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0B6C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3DF8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861154.25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782F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2706013.28</w:t>
            </w:r>
          </w:p>
        </w:tc>
      </w:tr>
      <w:tr w:rsidR="005C495B" w:rsidRPr="00E23906" w14:paraId="0CEF79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2119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EE06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87B9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2706013.37</w:t>
            </w:r>
          </w:p>
        </w:tc>
      </w:tr>
      <w:tr w:rsidR="005C495B" w:rsidRPr="00E23906" w14:paraId="02E302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279F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133B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DF4E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2706018.41</w:t>
            </w:r>
          </w:p>
        </w:tc>
      </w:tr>
      <w:tr w:rsidR="005C495B" w:rsidRPr="00E23906" w14:paraId="28C6B6A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D882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17DF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861115.82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EC35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2706017.63</w:t>
            </w:r>
          </w:p>
        </w:tc>
      </w:tr>
      <w:tr w:rsidR="005C495B" w:rsidRPr="00E23906" w14:paraId="136272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5AD8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325A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C908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2706017.46</w:t>
            </w:r>
          </w:p>
        </w:tc>
      </w:tr>
      <w:tr w:rsidR="005C495B" w:rsidRPr="00E23906" w14:paraId="280BD24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C388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5C95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861098.39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D0C4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2706018.52</w:t>
            </w:r>
          </w:p>
        </w:tc>
      </w:tr>
      <w:tr w:rsidR="005C495B" w:rsidRPr="00E23906" w14:paraId="4D75FB6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8FAB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C119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861098.28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FFD4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2706020.41</w:t>
            </w:r>
          </w:p>
        </w:tc>
      </w:tr>
      <w:tr w:rsidR="005C495B" w:rsidRPr="00E23906" w14:paraId="5CC50F7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3A05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01D3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861088.19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087D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2706020.82</w:t>
            </w:r>
          </w:p>
        </w:tc>
      </w:tr>
      <w:tr w:rsidR="005C495B" w:rsidRPr="00E23906" w14:paraId="1767A0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EF3D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16EE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861086.62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D6FA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2706020.89</w:t>
            </w:r>
          </w:p>
        </w:tc>
      </w:tr>
      <w:tr w:rsidR="005C495B" w:rsidRPr="00E23906" w14:paraId="1A7AC0B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7846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335F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E0B4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2706019.22</w:t>
            </w:r>
          </w:p>
        </w:tc>
      </w:tr>
      <w:tr w:rsidR="005C495B" w:rsidRPr="00E23906" w14:paraId="1D59183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40EB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A6BD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861080.16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B56E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2705984.81</w:t>
            </w:r>
          </w:p>
        </w:tc>
      </w:tr>
      <w:tr w:rsidR="005C495B" w:rsidRPr="00E23906" w14:paraId="412C927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02FC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9130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FAA2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2705981.67</w:t>
            </w:r>
          </w:p>
        </w:tc>
      </w:tr>
      <w:tr w:rsidR="005C495B" w:rsidRPr="00E23906" w14:paraId="3E596FE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FC55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63EB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861109.40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4BFD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2705982.71</w:t>
            </w:r>
          </w:p>
        </w:tc>
      </w:tr>
      <w:tr w:rsidR="005C495B" w:rsidRPr="00E23906" w14:paraId="726DF7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2790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D0B1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861118.04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367D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2705993.21</w:t>
            </w:r>
          </w:p>
        </w:tc>
      </w:tr>
      <w:tr w:rsidR="005C495B" w:rsidRPr="00E23906" w14:paraId="232A6FC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BEB6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7AF4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861146.96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F79C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2705987.95</w:t>
            </w:r>
          </w:p>
        </w:tc>
      </w:tr>
    </w:tbl>
    <w:p w14:paraId="2E0FAD1E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A7120B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F003E1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016EB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2241 кв.м</w:t>
            </w:r>
          </w:p>
        </w:tc>
      </w:tr>
      <w:tr w:rsidR="005C495B" w:rsidRPr="00E23906" w14:paraId="3F41FC3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5ABE4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487C0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7679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510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2C3F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F8830A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E486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F72B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5E5F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2706013.37</w:t>
            </w:r>
          </w:p>
        </w:tc>
      </w:tr>
      <w:tr w:rsidR="005C495B" w:rsidRPr="00E23906" w14:paraId="602B09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BE7B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9CDA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79EA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2706034.47</w:t>
            </w:r>
          </w:p>
        </w:tc>
      </w:tr>
      <w:tr w:rsidR="005C495B" w:rsidRPr="00E23906" w14:paraId="663BCF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103D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2049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861131.50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ABC8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2706040.61</w:t>
            </w:r>
          </w:p>
        </w:tc>
      </w:tr>
      <w:tr w:rsidR="005C495B" w:rsidRPr="00E23906" w14:paraId="5AFEE1B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8ADC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48B6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861128.32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7AE7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2706040.99</w:t>
            </w:r>
          </w:p>
        </w:tc>
      </w:tr>
      <w:tr w:rsidR="005C495B" w:rsidRPr="00E23906" w14:paraId="33DCC00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2738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A2DD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13B3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2706057.58</w:t>
            </w:r>
          </w:p>
        </w:tc>
      </w:tr>
      <w:tr w:rsidR="005C495B" w:rsidRPr="00E23906" w14:paraId="687B16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EC9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4A8C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861093.50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F3F7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2706060.55</w:t>
            </w:r>
          </w:p>
        </w:tc>
      </w:tr>
      <w:tr w:rsidR="005C495B" w:rsidRPr="00E23906" w14:paraId="149D19F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0E25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C703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861091.30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D8A0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2706060.74</w:t>
            </w:r>
          </w:p>
        </w:tc>
      </w:tr>
      <w:tr w:rsidR="005C495B" w:rsidRPr="00E23906" w14:paraId="3682BCD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FA9F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CBB1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861088.19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774A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2706020.82</w:t>
            </w:r>
          </w:p>
        </w:tc>
      </w:tr>
      <w:tr w:rsidR="005C495B" w:rsidRPr="00E23906" w14:paraId="2E571E2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9374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E637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861098.28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F711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2706020.41</w:t>
            </w:r>
          </w:p>
        </w:tc>
      </w:tr>
      <w:tr w:rsidR="005C495B" w:rsidRPr="00E23906" w14:paraId="216335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2CC1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1A0D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861098.39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9703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2706018.52</w:t>
            </w:r>
          </w:p>
        </w:tc>
      </w:tr>
      <w:tr w:rsidR="005C495B" w:rsidRPr="00E23906" w14:paraId="70D1485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FC54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5482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861104.66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1DD7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2706017.46</w:t>
            </w:r>
          </w:p>
        </w:tc>
      </w:tr>
      <w:tr w:rsidR="005C495B" w:rsidRPr="00E23906" w14:paraId="568FC3A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D070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6A1D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861115.82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02E8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2706017.63</w:t>
            </w:r>
          </w:p>
        </w:tc>
      </w:tr>
      <w:tr w:rsidR="005C495B" w:rsidRPr="00E23906" w14:paraId="48AECC3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1DF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E783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B102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2706018.41</w:t>
            </w:r>
          </w:p>
        </w:tc>
      </w:tr>
      <w:tr w:rsidR="005C495B" w:rsidRPr="00E23906" w14:paraId="2F9FC0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CA0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0C4E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3DE5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2706013.37</w:t>
            </w:r>
          </w:p>
        </w:tc>
      </w:tr>
    </w:tbl>
    <w:p w14:paraId="1E9DA638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0FE7A94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29D1C7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B1372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1503 кв.м</w:t>
            </w:r>
          </w:p>
        </w:tc>
      </w:tr>
      <w:tr w:rsidR="005C495B" w:rsidRPr="00E23906" w14:paraId="6A45F66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5A10D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B197B0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0BB5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39EE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7CC1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56FEE3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90FE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8246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DB8A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2706057.58</w:t>
            </w:r>
          </w:p>
        </w:tc>
      </w:tr>
      <w:tr w:rsidR="005C495B" w:rsidRPr="00E23906" w14:paraId="79649B2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1299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A36E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861132.14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CCFF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2706092.14</w:t>
            </w:r>
          </w:p>
        </w:tc>
      </w:tr>
      <w:tr w:rsidR="005C495B" w:rsidRPr="00E23906" w14:paraId="78E8F40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A240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82F4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F43D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2706107.63</w:t>
            </w:r>
          </w:p>
        </w:tc>
      </w:tr>
      <w:tr w:rsidR="005C495B" w:rsidRPr="00E23906" w14:paraId="046840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E598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1025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861113.30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6D19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2706103.58</w:t>
            </w:r>
          </w:p>
        </w:tc>
      </w:tr>
      <w:tr w:rsidR="005C495B" w:rsidRPr="00E23906" w14:paraId="50B64A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7A85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5F9B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861108.85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CAF8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2706104.24</w:t>
            </w:r>
          </w:p>
        </w:tc>
      </w:tr>
      <w:tr w:rsidR="005C495B" w:rsidRPr="00E23906" w14:paraId="6F25C9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642F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7662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861102.88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ACB8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2706105.61</w:t>
            </w:r>
          </w:p>
        </w:tc>
      </w:tr>
      <w:tr w:rsidR="005C495B" w:rsidRPr="00E23906" w14:paraId="6FD315B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A80B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D7A5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861093.50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058B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2706060.55</w:t>
            </w:r>
          </w:p>
        </w:tc>
      </w:tr>
      <w:tr w:rsidR="005C495B" w:rsidRPr="00E23906" w14:paraId="6B49B3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F500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1E09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EEF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2706057.58</w:t>
            </w:r>
          </w:p>
        </w:tc>
      </w:tr>
    </w:tbl>
    <w:p w14:paraId="058340FA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7605C3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E005B1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BE4F9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1594 кв.м</w:t>
            </w:r>
          </w:p>
        </w:tc>
      </w:tr>
      <w:tr w:rsidR="005C495B" w:rsidRPr="00E23906" w14:paraId="3231816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B3C8F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F90FC3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3D0A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DA0C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235C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152B0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2932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7FAA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CA5C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2706087.86</w:t>
            </w:r>
          </w:p>
        </w:tc>
      </w:tr>
      <w:tr w:rsidR="005C495B" w:rsidRPr="00E23906" w14:paraId="07A62C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C82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3411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861171.63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8677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2706129.93</w:t>
            </w:r>
          </w:p>
        </w:tc>
      </w:tr>
      <w:tr w:rsidR="005C495B" w:rsidRPr="00E23906" w14:paraId="4964DE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060C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0C41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4634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2706128.68</w:t>
            </w:r>
          </w:p>
        </w:tc>
      </w:tr>
      <w:tr w:rsidR="005C495B" w:rsidRPr="00E23906" w14:paraId="5FA3A18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B459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CB0B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9134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2706124.50</w:t>
            </w:r>
          </w:p>
        </w:tc>
      </w:tr>
      <w:tr w:rsidR="005C495B" w:rsidRPr="00E23906" w14:paraId="5BE781F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7942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EA2C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BDD0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2706112.48</w:t>
            </w:r>
          </w:p>
        </w:tc>
      </w:tr>
      <w:tr w:rsidR="005C495B" w:rsidRPr="00E23906" w14:paraId="417E75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72E9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8619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7CA2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2706107.63</w:t>
            </w:r>
          </w:p>
        </w:tc>
      </w:tr>
      <w:tr w:rsidR="005C495B" w:rsidRPr="00E23906" w14:paraId="50C58F0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6CBA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4D1E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861132.14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9211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2706092.14</w:t>
            </w:r>
          </w:p>
        </w:tc>
      </w:tr>
      <w:tr w:rsidR="005C495B" w:rsidRPr="00E23906" w14:paraId="415236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0CDD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A30E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7A92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2706087.86</w:t>
            </w:r>
          </w:p>
        </w:tc>
      </w:tr>
    </w:tbl>
    <w:p w14:paraId="09FBE0F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EF2BF33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B41455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9DBBF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505 кв.м</w:t>
            </w:r>
          </w:p>
        </w:tc>
      </w:tr>
      <w:tr w:rsidR="005C495B" w:rsidRPr="00E23906" w14:paraId="510DBD6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0E7E3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F234A3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2811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230A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567D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9240A3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E369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491E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861202.31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29D0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2706154.81</w:t>
            </w:r>
          </w:p>
        </w:tc>
      </w:tr>
      <w:tr w:rsidR="005C495B" w:rsidRPr="00E23906" w14:paraId="29003A7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A8BE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B0F6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861206.44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E09D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2706175.00</w:t>
            </w:r>
          </w:p>
        </w:tc>
      </w:tr>
      <w:tr w:rsidR="005C495B" w:rsidRPr="00E23906" w14:paraId="724928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D0B6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EBFA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861186.17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E4D8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2706179.19</w:t>
            </w:r>
          </w:p>
        </w:tc>
      </w:tr>
      <w:tr w:rsidR="005C495B" w:rsidRPr="00E23906" w14:paraId="6933080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9FDB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BE10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905C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2706170.81</w:t>
            </w:r>
          </w:p>
        </w:tc>
      </w:tr>
      <w:tr w:rsidR="005C495B" w:rsidRPr="00E23906" w14:paraId="52AD4A1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C835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B2E5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1E47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2706153.01</w:t>
            </w:r>
          </w:p>
        </w:tc>
      </w:tr>
      <w:tr w:rsidR="005C495B" w:rsidRPr="00E23906" w14:paraId="1D2675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0127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5D17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861202.31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4F24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2706154.81</w:t>
            </w:r>
          </w:p>
        </w:tc>
      </w:tr>
    </w:tbl>
    <w:p w14:paraId="67819E4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72A1BFBD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61CBF8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45AD7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859 кв.м</w:t>
            </w:r>
          </w:p>
        </w:tc>
      </w:tr>
      <w:tr w:rsidR="005C495B" w:rsidRPr="00E23906" w14:paraId="55A8C41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C0C8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48064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77CA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8D30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888C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9DF278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9A7F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229D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1125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2706153.01</w:t>
            </w:r>
          </w:p>
        </w:tc>
      </w:tr>
      <w:tr w:rsidR="005C495B" w:rsidRPr="00E23906" w14:paraId="01CFBCE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FB48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1ADD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BCE5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2706170.81</w:t>
            </w:r>
          </w:p>
        </w:tc>
      </w:tr>
      <w:tr w:rsidR="005C495B" w:rsidRPr="00E23906" w14:paraId="7E8CB63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8FBB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290E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A87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2706173.91</w:t>
            </w:r>
          </w:p>
        </w:tc>
      </w:tr>
      <w:tr w:rsidR="005C495B" w:rsidRPr="00E23906" w14:paraId="3E0E3B9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3880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AB70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F9CB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2706177.87</w:t>
            </w:r>
          </w:p>
        </w:tc>
      </w:tr>
      <w:tr w:rsidR="005C495B" w:rsidRPr="00E23906" w14:paraId="77FA68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100D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E4DF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861159.62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5730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2706182.38</w:t>
            </w:r>
          </w:p>
        </w:tc>
      </w:tr>
      <w:tr w:rsidR="005C495B" w:rsidRPr="00E23906" w14:paraId="69D120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8204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032B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861140.06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B214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2706152.73</w:t>
            </w:r>
          </w:p>
        </w:tc>
      </w:tr>
      <w:tr w:rsidR="005C495B" w:rsidRPr="00E23906" w14:paraId="7630E06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E50A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D2C3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A2DE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2706149.99</w:t>
            </w:r>
          </w:p>
        </w:tc>
      </w:tr>
      <w:tr w:rsidR="005C495B" w:rsidRPr="00E23906" w14:paraId="341419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1E64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0DF7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CD3F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2706153.01</w:t>
            </w:r>
          </w:p>
        </w:tc>
      </w:tr>
    </w:tbl>
    <w:p w14:paraId="0217689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713F8AA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F07BFA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37781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1612 кв.м</w:t>
            </w:r>
          </w:p>
        </w:tc>
      </w:tr>
      <w:tr w:rsidR="005C495B" w:rsidRPr="00E23906" w14:paraId="67A62BE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50890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1EAD5A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EE62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4A99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DE44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62B93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1451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92D3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D91C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2706149.99</w:t>
            </w:r>
          </w:p>
        </w:tc>
      </w:tr>
      <w:tr w:rsidR="005C495B" w:rsidRPr="00E23906" w14:paraId="61405DB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952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48D4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861140.06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07BF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2706152.73</w:t>
            </w:r>
          </w:p>
        </w:tc>
      </w:tr>
      <w:tr w:rsidR="005C495B" w:rsidRPr="00E23906" w14:paraId="69485B5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5794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E382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861159.62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1957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2706182.38</w:t>
            </w:r>
          </w:p>
        </w:tc>
      </w:tr>
      <w:tr w:rsidR="005C495B" w:rsidRPr="00E23906" w14:paraId="3ACE89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4AC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A7CA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1641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2706186.03</w:t>
            </w:r>
          </w:p>
        </w:tc>
      </w:tr>
      <w:tr w:rsidR="005C495B" w:rsidRPr="00E23906" w14:paraId="53FA4B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34C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5A74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33C4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2706192.73</w:t>
            </w:r>
          </w:p>
        </w:tc>
      </w:tr>
      <w:tr w:rsidR="005C495B" w:rsidRPr="00E23906" w14:paraId="189FCB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1DBB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A20F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861127.75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31C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2706188.57</w:t>
            </w:r>
          </w:p>
        </w:tc>
      </w:tr>
      <w:tr w:rsidR="005C495B" w:rsidRPr="00E23906" w14:paraId="7144C5B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5BFC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EBFA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FDC3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2706188.44</w:t>
            </w:r>
          </w:p>
        </w:tc>
      </w:tr>
      <w:tr w:rsidR="005C495B" w:rsidRPr="00E23906" w14:paraId="3BF6CD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625C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9370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861114.94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D69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2706189.08</w:t>
            </w:r>
          </w:p>
        </w:tc>
      </w:tr>
      <w:tr w:rsidR="005C495B" w:rsidRPr="00E23906" w14:paraId="15264A3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3223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9681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861110.03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E15F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2706175.82</w:t>
            </w:r>
          </w:p>
        </w:tc>
      </w:tr>
      <w:tr w:rsidR="005C495B" w:rsidRPr="00E23906" w14:paraId="619A83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FAFA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69C3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861112.24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8CDA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2706174.89</w:t>
            </w:r>
          </w:p>
        </w:tc>
      </w:tr>
      <w:tr w:rsidR="005C495B" w:rsidRPr="00E23906" w14:paraId="7D51AC4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AEFF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85D9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861106.51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049E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2706148.07</w:t>
            </w:r>
          </w:p>
        </w:tc>
      </w:tr>
      <w:tr w:rsidR="005C495B" w:rsidRPr="00E23906" w14:paraId="79EDD0D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4A48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D4DF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861139.21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7C4E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2706149.99</w:t>
            </w:r>
          </w:p>
        </w:tc>
      </w:tr>
    </w:tbl>
    <w:p w14:paraId="3370A42A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356A89E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DB7568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8F623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1459 кв.м</w:t>
            </w:r>
          </w:p>
        </w:tc>
      </w:tr>
      <w:tr w:rsidR="005C495B" w:rsidRPr="00E23906" w14:paraId="140165E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80747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49DC9A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B02D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D749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3378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E7466B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4CD5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A253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6E67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2706177.87</w:t>
            </w:r>
          </w:p>
        </w:tc>
      </w:tr>
      <w:tr w:rsidR="005C495B" w:rsidRPr="00E23906" w14:paraId="72C1C66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946F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8BAA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861171.36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0BE0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2706194.76</w:t>
            </w:r>
          </w:p>
        </w:tc>
      </w:tr>
      <w:tr w:rsidR="005C495B" w:rsidRPr="00E23906" w14:paraId="77F4AC3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E669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6400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861171.78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6E5D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2706209.99</w:t>
            </w:r>
          </w:p>
        </w:tc>
      </w:tr>
      <w:tr w:rsidR="005C495B" w:rsidRPr="00E23906" w14:paraId="3480304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7EA0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CD15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CC8E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2706215.10</w:t>
            </w:r>
          </w:p>
        </w:tc>
      </w:tr>
      <w:tr w:rsidR="005C495B" w:rsidRPr="00E23906" w14:paraId="294AFB2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C97C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C4EA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62FB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2706218.56</w:t>
            </w:r>
          </w:p>
        </w:tc>
      </w:tr>
      <w:tr w:rsidR="005C495B" w:rsidRPr="00E23906" w14:paraId="5F3E1B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91C4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293C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861133.07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0BE4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2706223.23</w:t>
            </w:r>
          </w:p>
        </w:tc>
      </w:tr>
      <w:tr w:rsidR="005C495B" w:rsidRPr="00E23906" w14:paraId="31B10FB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A711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442F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861125.84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D1B24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2706207.08</w:t>
            </w:r>
          </w:p>
        </w:tc>
      </w:tr>
      <w:tr w:rsidR="005C495B" w:rsidRPr="00E23906" w14:paraId="2BC1391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B54C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4F51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861123.62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07A1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2706197.66</w:t>
            </w:r>
          </w:p>
        </w:tc>
      </w:tr>
      <w:tr w:rsidR="005C495B" w:rsidRPr="00E23906" w14:paraId="48E264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B6F2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8120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861129.04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B8F0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2706192.73</w:t>
            </w:r>
          </w:p>
        </w:tc>
      </w:tr>
      <w:tr w:rsidR="005C495B" w:rsidRPr="00E23906" w14:paraId="362B315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48D6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5383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861160.55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E1D8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2706186.03</w:t>
            </w:r>
          </w:p>
        </w:tc>
      </w:tr>
      <w:tr w:rsidR="005C495B" w:rsidRPr="00E23906" w14:paraId="05CEAE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1081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3DC8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861159.62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3F13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2706182.38</w:t>
            </w:r>
          </w:p>
        </w:tc>
      </w:tr>
      <w:tr w:rsidR="005C495B" w:rsidRPr="00E23906" w14:paraId="293DF42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010E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9CA2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0EC2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2706177.87</w:t>
            </w:r>
          </w:p>
        </w:tc>
      </w:tr>
    </w:tbl>
    <w:p w14:paraId="48CB4D4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A60C54F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CD39D44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7E2EB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695 кв.м</w:t>
            </w:r>
          </w:p>
        </w:tc>
      </w:tr>
      <w:tr w:rsidR="005C495B" w:rsidRPr="00E23906" w14:paraId="1DC3B06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4511A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22977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532C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E860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C128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69BB29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E986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E719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861193.81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DABD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2706215.99</w:t>
            </w:r>
          </w:p>
        </w:tc>
      </w:tr>
      <w:tr w:rsidR="005C495B" w:rsidRPr="00E23906" w14:paraId="6363E0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1E4E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C3C3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861196.54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2D42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2706227.14</w:t>
            </w:r>
          </w:p>
        </w:tc>
      </w:tr>
      <w:tr w:rsidR="005C495B" w:rsidRPr="00E23906" w14:paraId="7DDEB6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A3DA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11CD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F9EB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2706237.36</w:t>
            </w:r>
          </w:p>
        </w:tc>
      </w:tr>
      <w:tr w:rsidR="005C495B" w:rsidRPr="00E23906" w14:paraId="5BC8F06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0E2C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C14B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8044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2706233.13</w:t>
            </w:r>
          </w:p>
        </w:tc>
      </w:tr>
      <w:tr w:rsidR="005C495B" w:rsidRPr="00E23906" w14:paraId="3B9AEB6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BB5C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CF3C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861176.79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5868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2706233.50</w:t>
            </w:r>
          </w:p>
        </w:tc>
      </w:tr>
      <w:tr w:rsidR="005C495B" w:rsidRPr="00E23906" w14:paraId="3C0A149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4647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3C8A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303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2706237.58</w:t>
            </w:r>
          </w:p>
        </w:tc>
      </w:tr>
      <w:tr w:rsidR="005C495B" w:rsidRPr="00E23906" w14:paraId="273CC2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C453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BA7D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861162.30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7889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2706238.00</w:t>
            </w:r>
          </w:p>
        </w:tc>
      </w:tr>
      <w:tr w:rsidR="005C495B" w:rsidRPr="00E23906" w14:paraId="231E1C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F734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B46F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861156.42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37EA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2706239.38</w:t>
            </w:r>
          </w:p>
        </w:tc>
      </w:tr>
      <w:tr w:rsidR="005C495B" w:rsidRPr="00E23906" w14:paraId="69CA781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2FA8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57BF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861149.59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67E5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2706242.14</w:t>
            </w:r>
          </w:p>
        </w:tc>
      </w:tr>
      <w:tr w:rsidR="005C495B" w:rsidRPr="00E23906" w14:paraId="0817ED1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6ED5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FA43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861145.59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02B6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2706243.11</w:t>
            </w:r>
          </w:p>
        </w:tc>
      </w:tr>
      <w:tr w:rsidR="005C495B" w:rsidRPr="00E23906" w14:paraId="556B060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EEFA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1DF8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861140.73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C862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2706229.16</w:t>
            </w:r>
          </w:p>
        </w:tc>
      </w:tr>
      <w:tr w:rsidR="005C495B" w:rsidRPr="00E23906" w14:paraId="1BFA13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D419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DAC2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762F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2706225.39</w:t>
            </w:r>
          </w:p>
        </w:tc>
      </w:tr>
      <w:tr w:rsidR="005C495B" w:rsidRPr="00E23906" w14:paraId="4DC11DB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CCBB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43D3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273F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2706219.41</w:t>
            </w:r>
          </w:p>
        </w:tc>
      </w:tr>
      <w:tr w:rsidR="005C495B" w:rsidRPr="00E23906" w14:paraId="2608763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9CE2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9AA7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861193.81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284C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2706215.99</w:t>
            </w:r>
          </w:p>
        </w:tc>
      </w:tr>
    </w:tbl>
    <w:p w14:paraId="2DAD0C8E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2C769DE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ЗУ:19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3988AF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35520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639 кв.м</w:t>
            </w:r>
          </w:p>
        </w:tc>
      </w:tr>
      <w:tr w:rsidR="005C495B" w:rsidRPr="00E23906" w14:paraId="62CCFC74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1911C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D270B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FDC8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F659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D31D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58D53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37F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4385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D97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2706233.13</w:t>
            </w:r>
          </w:p>
        </w:tc>
      </w:tr>
      <w:tr w:rsidR="005C495B" w:rsidRPr="00E23906" w14:paraId="70C195F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CFC2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7214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8F62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2706237.36</w:t>
            </w:r>
          </w:p>
        </w:tc>
      </w:tr>
      <w:tr w:rsidR="005C495B" w:rsidRPr="00E23906" w14:paraId="5E665C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A244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2B99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B928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2706247.23</w:t>
            </w:r>
          </w:p>
        </w:tc>
      </w:tr>
      <w:tr w:rsidR="005C495B" w:rsidRPr="00E23906" w14:paraId="26D3E55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09F8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95E9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861169.49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2AC4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2706254.79</w:t>
            </w:r>
          </w:p>
        </w:tc>
      </w:tr>
      <w:tr w:rsidR="005C495B" w:rsidRPr="00E23906" w14:paraId="18CD2DF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1132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C3F1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106A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2706263.12</w:t>
            </w:r>
          </w:p>
        </w:tc>
      </w:tr>
      <w:tr w:rsidR="005C495B" w:rsidRPr="00E23906" w14:paraId="7C8F46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68BE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4E40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861155.48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18A5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2706271.48</w:t>
            </w:r>
          </w:p>
        </w:tc>
      </w:tr>
      <w:tr w:rsidR="005C495B" w:rsidRPr="00E23906" w14:paraId="2B7596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84F9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5B0D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861145.59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278D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2706243.11</w:t>
            </w:r>
          </w:p>
        </w:tc>
      </w:tr>
      <w:tr w:rsidR="005C495B" w:rsidRPr="00E23906" w14:paraId="1EB1D24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101D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3C7B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861149.59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4E44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2706242.14</w:t>
            </w:r>
          </w:p>
        </w:tc>
      </w:tr>
      <w:tr w:rsidR="005C495B" w:rsidRPr="00E23906" w14:paraId="40F2BF7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DBA5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5819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861156.42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C5D1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2706239.38</w:t>
            </w:r>
          </w:p>
        </w:tc>
      </w:tr>
      <w:tr w:rsidR="005C495B" w:rsidRPr="00E23906" w14:paraId="65CAA84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A6F7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63F6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861162.30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F623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2706238.00</w:t>
            </w:r>
          </w:p>
        </w:tc>
      </w:tr>
      <w:tr w:rsidR="005C495B" w:rsidRPr="00E23906" w14:paraId="6016995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A79C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1B08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3324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2706237.58</w:t>
            </w:r>
          </w:p>
        </w:tc>
      </w:tr>
      <w:tr w:rsidR="005C495B" w:rsidRPr="00E23906" w14:paraId="16010F7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04AD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6E3E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861176.79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5543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2706233.50</w:t>
            </w:r>
          </w:p>
        </w:tc>
      </w:tr>
      <w:tr w:rsidR="005C495B" w:rsidRPr="00E23906" w14:paraId="3990FD4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BB2A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616F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861178.27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F928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2706233.13</w:t>
            </w:r>
          </w:p>
        </w:tc>
      </w:tr>
    </w:tbl>
    <w:p w14:paraId="0A511CD5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4CBC5E8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0D8350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744DC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789 кв.м</w:t>
            </w:r>
          </w:p>
        </w:tc>
      </w:tr>
      <w:tr w:rsidR="005C495B" w:rsidRPr="00E23906" w14:paraId="04BE620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779C9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0F424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C2BF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458D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57A8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439F71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2572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A21A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D324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2706263.12</w:t>
            </w:r>
          </w:p>
        </w:tc>
      </w:tr>
      <w:tr w:rsidR="005C495B" w:rsidRPr="00E23906" w14:paraId="1C0CAE2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C83D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F176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861193.84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646F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2706293.11</w:t>
            </w:r>
          </w:p>
        </w:tc>
      </w:tr>
      <w:tr w:rsidR="005C495B" w:rsidRPr="00E23906" w14:paraId="7BD298D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8154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A368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861183.12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E4C7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2706300.41</w:t>
            </w:r>
          </w:p>
        </w:tc>
      </w:tr>
      <w:tr w:rsidR="005C495B" w:rsidRPr="00E23906" w14:paraId="3C2DF3E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3EF4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2A74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861177.05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D0ED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2706302.98</w:t>
            </w:r>
          </w:p>
        </w:tc>
      </w:tr>
      <w:tr w:rsidR="005C495B" w:rsidRPr="00E23906" w14:paraId="495DADE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F2C1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05A4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861166.73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8CEC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2706291.57</w:t>
            </w:r>
          </w:p>
        </w:tc>
      </w:tr>
      <w:tr w:rsidR="005C495B" w:rsidRPr="00E23906" w14:paraId="0FE5FF1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E57A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87CC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861158.01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CC18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2706278.75</w:t>
            </w:r>
          </w:p>
        </w:tc>
      </w:tr>
      <w:tr w:rsidR="005C495B" w:rsidRPr="00E23906" w14:paraId="12B52C2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78D7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EF11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861155.48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8F8A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2706271.48</w:t>
            </w:r>
          </w:p>
        </w:tc>
      </w:tr>
      <w:tr w:rsidR="005C495B" w:rsidRPr="00E23906" w14:paraId="5C6938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6BB0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5B50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22E2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2706263.12</w:t>
            </w:r>
          </w:p>
        </w:tc>
      </w:tr>
    </w:tbl>
    <w:p w14:paraId="4B9DF802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6404BC2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00E867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A6FB9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1068 кв.м</w:t>
            </w:r>
          </w:p>
        </w:tc>
      </w:tr>
      <w:tr w:rsidR="005C495B" w:rsidRPr="00E23906" w14:paraId="552AAAE4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49E03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12AB9D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EAD4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DF88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7B10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6262E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286A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8906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C2FB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2706237.36</w:t>
            </w:r>
          </w:p>
        </w:tc>
      </w:tr>
      <w:tr w:rsidR="005C495B" w:rsidRPr="00E23906" w14:paraId="12C9B2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33D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D9A6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861210.46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D8AF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2706281.80</w:t>
            </w:r>
          </w:p>
        </w:tc>
      </w:tr>
      <w:tr w:rsidR="005C495B" w:rsidRPr="00E23906" w14:paraId="4401E0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C551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DC02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861193.84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5293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2706293.11</w:t>
            </w:r>
          </w:p>
        </w:tc>
      </w:tr>
      <w:tr w:rsidR="005C495B" w:rsidRPr="00E23906" w14:paraId="79383E6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0ECD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E595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861173.43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94DE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2706263.12</w:t>
            </w:r>
          </w:p>
        </w:tc>
      </w:tr>
      <w:tr w:rsidR="005C495B" w:rsidRPr="00E23906" w14:paraId="1ADC289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BFB4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867C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861169.49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69B8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2706254.79</w:t>
            </w:r>
          </w:p>
        </w:tc>
      </w:tr>
      <w:tr w:rsidR="005C495B" w:rsidRPr="00E23906" w14:paraId="16AA4E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0EF7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2AD2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861164.47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D95B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2706247.23</w:t>
            </w:r>
          </w:p>
        </w:tc>
      </w:tr>
      <w:tr w:rsidR="005C495B" w:rsidRPr="00E23906" w14:paraId="68415F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9265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5974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D137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2706237.36</w:t>
            </w:r>
          </w:p>
        </w:tc>
      </w:tr>
    </w:tbl>
    <w:p w14:paraId="2EFF557F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47FBC1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A4F273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5F4E6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1027 кв.м</w:t>
            </w:r>
          </w:p>
        </w:tc>
      </w:tr>
      <w:tr w:rsidR="005C495B" w:rsidRPr="00E23906" w14:paraId="2E87ACD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A087D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6C6EBE4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FF03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2524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F42C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60E8D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857D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19AB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861196.54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E40E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2706227.14</w:t>
            </w:r>
          </w:p>
        </w:tc>
      </w:tr>
      <w:tr w:rsidR="005C495B" w:rsidRPr="00E23906" w14:paraId="77F7B21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5107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A696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861226.37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EE4C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2706270.98</w:t>
            </w:r>
          </w:p>
        </w:tc>
      </w:tr>
      <w:tr w:rsidR="005C495B" w:rsidRPr="00E23906" w14:paraId="348ACEC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770B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F9234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861210.46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CB04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2706281.80</w:t>
            </w:r>
          </w:p>
        </w:tc>
      </w:tr>
      <w:tr w:rsidR="005C495B" w:rsidRPr="00E23906" w14:paraId="1B306E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2B67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3291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861180.22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10664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2706237.36</w:t>
            </w:r>
          </w:p>
        </w:tc>
      </w:tr>
      <w:tr w:rsidR="005C495B" w:rsidRPr="00E23906" w14:paraId="3DFD396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0B69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E7E1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861196.54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C6A6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2706227.14</w:t>
            </w:r>
          </w:p>
        </w:tc>
      </w:tr>
    </w:tbl>
    <w:p w14:paraId="36908787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1AC0EB9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824B65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DB06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1106 кв.м</w:t>
            </w:r>
          </w:p>
        </w:tc>
      </w:tr>
      <w:tr w:rsidR="005C495B" w:rsidRPr="00E23906" w14:paraId="4E0D9CB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74AC9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EA9F1D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4197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63E1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DFD9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9A1A7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B02D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705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38EB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2705786.70</w:t>
            </w:r>
          </w:p>
        </w:tc>
      </w:tr>
      <w:tr w:rsidR="005C495B" w:rsidRPr="00E23906" w14:paraId="65BC4F2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A6E1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2065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861030.22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DA53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2705831.69</w:t>
            </w:r>
          </w:p>
        </w:tc>
      </w:tr>
      <w:tr w:rsidR="005C495B" w:rsidRPr="00E23906" w14:paraId="40F457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3589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E8B0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C4C6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2705830.66</w:t>
            </w:r>
          </w:p>
        </w:tc>
      </w:tr>
      <w:tr w:rsidR="005C495B" w:rsidRPr="00E23906" w14:paraId="4A51E9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C948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DD37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861007.09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F10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2705785.70</w:t>
            </w:r>
          </w:p>
        </w:tc>
      </w:tr>
      <w:tr w:rsidR="005C495B" w:rsidRPr="00E23906" w14:paraId="34AB270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8A8C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2E22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861031.19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E9C8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2705786.70</w:t>
            </w:r>
          </w:p>
        </w:tc>
      </w:tr>
    </w:tbl>
    <w:p w14:paraId="2506299E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78774A97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1F84D8F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758BE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32ACE4B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83359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8D403B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CEEC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5AFC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8AD9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FC245F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9F71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E260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861007.09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AC1C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2705785.70</w:t>
            </w:r>
          </w:p>
        </w:tc>
      </w:tr>
      <w:tr w:rsidR="005C495B" w:rsidRPr="00E23906" w14:paraId="19A5E4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02D7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371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861005.23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1A2F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2705830.66</w:t>
            </w:r>
          </w:p>
        </w:tc>
      </w:tr>
      <w:tr w:rsidR="005C495B" w:rsidRPr="00E23906" w14:paraId="5DA2607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4E7F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7A3C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860982.25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6E04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2705829.71</w:t>
            </w:r>
          </w:p>
        </w:tc>
      </w:tr>
      <w:tr w:rsidR="005C495B" w:rsidRPr="00E23906" w14:paraId="759CA86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5B07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3F61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7A51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2705784.75</w:t>
            </w:r>
          </w:p>
        </w:tc>
      </w:tr>
      <w:tr w:rsidR="005C495B" w:rsidRPr="00E23906" w14:paraId="22850A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F62F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7A83B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861007.09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1BD9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2705785.70</w:t>
            </w:r>
          </w:p>
        </w:tc>
      </w:tr>
    </w:tbl>
    <w:p w14:paraId="64E83F2D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CCC8514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E724F2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1A210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71C43D9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527E4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2B80ED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7BC0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8524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D501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D850A3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1ECA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3BA8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4AF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2705784.75</w:t>
            </w:r>
          </w:p>
        </w:tc>
      </w:tr>
      <w:tr w:rsidR="005C495B" w:rsidRPr="00E23906" w14:paraId="5EDFB7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E4B3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CCA3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860982.25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A82D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2705829.71</w:t>
            </w:r>
          </w:p>
        </w:tc>
      </w:tr>
      <w:tr w:rsidR="005C495B" w:rsidRPr="00E23906" w14:paraId="3BDFB7B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84D9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86BA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860959.27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B871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2705828.76</w:t>
            </w:r>
          </w:p>
        </w:tc>
      </w:tr>
      <w:tr w:rsidR="005C495B" w:rsidRPr="00E23906" w14:paraId="687EF39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96F2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F0FC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860961.13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1D4F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2705783.80</w:t>
            </w:r>
          </w:p>
        </w:tc>
      </w:tr>
      <w:tr w:rsidR="005C495B" w:rsidRPr="00E23906" w14:paraId="0FA5B43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5363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0EFE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4809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2705784.75</w:t>
            </w:r>
          </w:p>
        </w:tc>
      </w:tr>
    </w:tbl>
    <w:p w14:paraId="62FE5B58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3032ADD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A4E8A0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904FB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4BA1989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12F08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60575B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68ED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5C89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1AE1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821048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6CE3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6B8B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860961.13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D0ED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2705783.80</w:t>
            </w:r>
          </w:p>
        </w:tc>
      </w:tr>
      <w:tr w:rsidR="005C495B" w:rsidRPr="00E23906" w14:paraId="6F959C4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B755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4E90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860959.27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18E1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2705828.76</w:t>
            </w:r>
          </w:p>
        </w:tc>
      </w:tr>
      <w:tr w:rsidR="005C495B" w:rsidRPr="00E23906" w14:paraId="7F9891B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9A57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2D93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860936.29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8D9B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2705827.81</w:t>
            </w:r>
          </w:p>
        </w:tc>
      </w:tr>
      <w:tr w:rsidR="005C495B" w:rsidRPr="00E23906" w14:paraId="4895A6B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1AB0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E8B6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860938.15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A2EE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2705782.85</w:t>
            </w:r>
          </w:p>
        </w:tc>
      </w:tr>
      <w:tr w:rsidR="005C495B" w:rsidRPr="00E23906" w14:paraId="436EE2F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29FF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3786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860961.13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35A1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2705783.80</w:t>
            </w:r>
          </w:p>
        </w:tc>
      </w:tr>
    </w:tbl>
    <w:p w14:paraId="100595F1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155F639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B9EE93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D3C0F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6B6ED41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66F91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79BFB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CACC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0A63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A0C4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BB50A1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0405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455B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860938.15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DF33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2705782.85</w:t>
            </w:r>
          </w:p>
        </w:tc>
      </w:tr>
      <w:tr w:rsidR="005C495B" w:rsidRPr="00E23906" w14:paraId="7D3A55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5165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B4B7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860936.29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F7D1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2705827.81</w:t>
            </w:r>
          </w:p>
        </w:tc>
      </w:tr>
      <w:tr w:rsidR="005C495B" w:rsidRPr="00E23906" w14:paraId="29F646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F9E5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EDCA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860913.31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7441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2705826.86</w:t>
            </w:r>
          </w:p>
        </w:tc>
      </w:tr>
      <w:tr w:rsidR="005C495B" w:rsidRPr="00E23906" w14:paraId="59B7BAA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07EB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F138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0353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2705781.90</w:t>
            </w:r>
          </w:p>
        </w:tc>
      </w:tr>
      <w:tr w:rsidR="005C495B" w:rsidRPr="00E23906" w14:paraId="5C255A0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80C0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57B0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860938.15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2AF5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2705782.85</w:t>
            </w:r>
          </w:p>
        </w:tc>
      </w:tr>
    </w:tbl>
    <w:p w14:paraId="1FFB5EC4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96F3CB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DACD99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7975E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1283 кв.м</w:t>
            </w:r>
          </w:p>
        </w:tc>
      </w:tr>
      <w:tr w:rsidR="005C495B" w:rsidRPr="00E23906" w14:paraId="369D04A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2431F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233032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C953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8659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2269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81D23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0C4A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9F7D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9249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2705781.90</w:t>
            </w:r>
          </w:p>
        </w:tc>
      </w:tr>
      <w:tr w:rsidR="005C495B" w:rsidRPr="00E23906" w14:paraId="7EE6C60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B7D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7B65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860913.31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EE45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2705826.86</w:t>
            </w:r>
          </w:p>
        </w:tc>
      </w:tr>
      <w:tr w:rsidR="005C495B" w:rsidRPr="00E23906" w14:paraId="05DC463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493B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6E9A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860895.16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1C04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2705826.11</w:t>
            </w:r>
          </w:p>
        </w:tc>
      </w:tr>
      <w:tr w:rsidR="005C495B" w:rsidRPr="00E23906" w14:paraId="46ABC5A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7DCD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3E79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860890.42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BDB3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2705827.08</w:t>
            </w:r>
          </w:p>
        </w:tc>
      </w:tr>
      <w:tr w:rsidR="005C495B" w:rsidRPr="00E23906" w14:paraId="39F2B42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C9EF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0199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74A5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2705782.99</w:t>
            </w:r>
          </w:p>
        </w:tc>
      </w:tr>
      <w:tr w:rsidR="005C495B" w:rsidRPr="00E23906" w14:paraId="2CE0A96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F604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0AFB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860891.52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52DC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2705780.92</w:t>
            </w:r>
          </w:p>
        </w:tc>
      </w:tr>
      <w:tr w:rsidR="005C495B" w:rsidRPr="00E23906" w14:paraId="2F57D5D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CEDA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A199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7C29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2705781.90</w:t>
            </w:r>
          </w:p>
        </w:tc>
      </w:tr>
    </w:tbl>
    <w:p w14:paraId="57B4A7C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8962A81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ЗУ:29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EB4EE2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E9783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27F4637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204B4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C9E5B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98BE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CE08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1CA9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09BE2E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368C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B1DC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5BD2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2705782.99</w:t>
            </w:r>
          </w:p>
        </w:tc>
      </w:tr>
      <w:tr w:rsidR="005C495B" w:rsidRPr="00E23906" w14:paraId="075182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5C22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9591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860890.42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08F2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2705827.08</w:t>
            </w:r>
          </w:p>
        </w:tc>
      </w:tr>
      <w:tr w:rsidR="005C495B" w:rsidRPr="00E23906" w14:paraId="54CAC8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028B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AC32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100C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2705831.69</w:t>
            </w:r>
          </w:p>
        </w:tc>
      </w:tr>
      <w:tr w:rsidR="005C495B" w:rsidRPr="00E23906" w14:paraId="0B1677E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7A38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D49A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2C6B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2705787.61</w:t>
            </w:r>
          </w:p>
        </w:tc>
      </w:tr>
      <w:tr w:rsidR="005C495B" w:rsidRPr="00E23906" w14:paraId="55D7DEC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01B0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E1EB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1B27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2705782.99</w:t>
            </w:r>
          </w:p>
        </w:tc>
      </w:tr>
    </w:tbl>
    <w:p w14:paraId="558B5CA7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E6E4802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F67C78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CD70A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0CB698B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5D7DF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362B65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0C92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6F17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EC0AB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6F88F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F8FF2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6071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FFD7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2705787.61</w:t>
            </w:r>
          </w:p>
        </w:tc>
      </w:tr>
      <w:tr w:rsidR="005C495B" w:rsidRPr="00E23906" w14:paraId="761250D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AC84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71E1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860867.89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F56A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2705831.69</w:t>
            </w:r>
          </w:p>
        </w:tc>
      </w:tr>
      <w:tr w:rsidR="005C495B" w:rsidRPr="00E23906" w14:paraId="156702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B53C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E48A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A783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2705836.31</w:t>
            </w:r>
          </w:p>
        </w:tc>
      </w:tr>
      <w:tr w:rsidR="005C495B" w:rsidRPr="00E23906" w14:paraId="03383B2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D28E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B130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860836.33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8CFF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2705792.23</w:t>
            </w:r>
          </w:p>
        </w:tc>
      </w:tr>
      <w:tr w:rsidR="005C495B" w:rsidRPr="00E23906" w14:paraId="637313E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4120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9815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860858.86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7B3A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2705787.61</w:t>
            </w:r>
          </w:p>
        </w:tc>
      </w:tr>
    </w:tbl>
    <w:p w14:paraId="50CE888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E58DBE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8E3F1A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F897C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12BBF11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B7D1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510866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1CEF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237E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A716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EEB8FC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0121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6433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860821.63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2148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2705795.24</w:t>
            </w:r>
          </w:p>
        </w:tc>
      </w:tr>
      <w:tr w:rsidR="005C495B" w:rsidRPr="00E23906" w14:paraId="3D0B67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F73F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3E72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860830.66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C87A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2705839.33</w:t>
            </w:r>
          </w:p>
        </w:tc>
      </w:tr>
      <w:tr w:rsidR="005C495B" w:rsidRPr="00E23906" w14:paraId="66597D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8C97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ACF6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860808.13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86D3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2705843.94</w:t>
            </w:r>
          </w:p>
        </w:tc>
      </w:tr>
      <w:tr w:rsidR="005C495B" w:rsidRPr="00E23906" w14:paraId="4398D25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34EF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CEA7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F83F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2705799.86</w:t>
            </w:r>
          </w:p>
        </w:tc>
      </w:tr>
      <w:tr w:rsidR="005C495B" w:rsidRPr="00E23906" w14:paraId="0D2E9A6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CAE3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7606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860821.63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E80C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2705795.24</w:t>
            </w:r>
          </w:p>
        </w:tc>
      </w:tr>
    </w:tbl>
    <w:p w14:paraId="4FE66D15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5F3AEA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49A4AB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7FDEF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1035 кв.м</w:t>
            </w:r>
          </w:p>
        </w:tc>
      </w:tr>
      <w:tr w:rsidR="005C495B" w:rsidRPr="00E23906" w14:paraId="0385215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31B1F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02553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5D64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E9E2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B497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6D5511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170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4C7D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77A3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2705799.86</w:t>
            </w:r>
          </w:p>
        </w:tc>
      </w:tr>
      <w:tr w:rsidR="005C495B" w:rsidRPr="00E23906" w14:paraId="5E89F8F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958F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AE92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860808.13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8DE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2705843.94</w:t>
            </w:r>
          </w:p>
        </w:tc>
      </w:tr>
      <w:tr w:rsidR="005C495B" w:rsidRPr="00E23906" w14:paraId="4B789B5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21C0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D0964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860785.60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21CB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2705848.55</w:t>
            </w:r>
          </w:p>
        </w:tc>
      </w:tr>
      <w:tr w:rsidR="005C495B" w:rsidRPr="00E23906" w14:paraId="78DF869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EBAF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C8B2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6FC4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2705804.47</w:t>
            </w:r>
          </w:p>
        </w:tc>
      </w:tr>
      <w:tr w:rsidR="005C495B" w:rsidRPr="00E23906" w14:paraId="517D38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3BD6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B319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E9E8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2705799.86</w:t>
            </w:r>
          </w:p>
        </w:tc>
      </w:tr>
    </w:tbl>
    <w:p w14:paraId="4BF14A81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2C4198C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10DB5D4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14CBC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1274 кв.м</w:t>
            </w:r>
          </w:p>
        </w:tc>
      </w:tr>
      <w:tr w:rsidR="005C495B" w:rsidRPr="00E23906" w14:paraId="27341B7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973E0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1794E0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0F6F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23AA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4913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CF46B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B40C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4066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B3E8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2705804.47</w:t>
            </w:r>
          </w:p>
        </w:tc>
      </w:tr>
      <w:tr w:rsidR="005C495B" w:rsidRPr="00E23906" w14:paraId="184C180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D013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8B4C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860785.60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0119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2705848.55</w:t>
            </w:r>
          </w:p>
        </w:tc>
      </w:tr>
      <w:tr w:rsidR="005C495B" w:rsidRPr="00E23906" w14:paraId="2D78DA7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436F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27FD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3BC8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2705855.23</w:t>
            </w:r>
          </w:p>
        </w:tc>
      </w:tr>
      <w:tr w:rsidR="005C495B" w:rsidRPr="00E23906" w14:paraId="627C0E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6146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D74C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860753.67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90CF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2705809.16</w:t>
            </w:r>
          </w:p>
        </w:tc>
      </w:tr>
      <w:tr w:rsidR="005C495B" w:rsidRPr="00E23906" w14:paraId="29AAD7F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45C2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4985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99B4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2705804.47</w:t>
            </w:r>
          </w:p>
        </w:tc>
      </w:tr>
    </w:tbl>
    <w:p w14:paraId="1A2C04EF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5C61560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BC0D7E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2EC17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1698 кв.м</w:t>
            </w:r>
          </w:p>
        </w:tc>
      </w:tr>
      <w:tr w:rsidR="005C495B" w:rsidRPr="00E23906" w14:paraId="11C16BB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27CBC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64DCB6E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4EC7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5B22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3694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DB1988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61E0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DE84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9BAFB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2705855.28</w:t>
            </w:r>
          </w:p>
        </w:tc>
      </w:tr>
      <w:tr w:rsidR="005C495B" w:rsidRPr="00E23906" w14:paraId="485582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5A6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3E51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C4CF6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2705890.68</w:t>
            </w:r>
          </w:p>
        </w:tc>
      </w:tr>
      <w:tr w:rsidR="005C495B" w:rsidRPr="00E23906" w14:paraId="74AB3D9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6CF7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64FA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860983.74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D912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2705892.46</w:t>
            </w:r>
          </w:p>
        </w:tc>
      </w:tr>
      <w:tr w:rsidR="005C495B" w:rsidRPr="00E23906" w14:paraId="69D455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65B0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2A59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860977.52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B6E0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2705893.46</w:t>
            </w:r>
          </w:p>
        </w:tc>
      </w:tr>
      <w:tr w:rsidR="005C495B" w:rsidRPr="00E23906" w14:paraId="161252E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C62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C430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860965.75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73F1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2705897.98</w:t>
            </w:r>
          </w:p>
        </w:tc>
      </w:tr>
      <w:tr w:rsidR="005C495B" w:rsidRPr="00E23906" w14:paraId="740F349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404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3E90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860958.18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30ED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2705899.49</w:t>
            </w:r>
          </w:p>
        </w:tc>
      </w:tr>
      <w:tr w:rsidR="005C495B" w:rsidRPr="00E23906" w14:paraId="550211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198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1D20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860952.77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8366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2705897.84</w:t>
            </w:r>
          </w:p>
        </w:tc>
      </w:tr>
      <w:tr w:rsidR="005C495B" w:rsidRPr="00E23906" w14:paraId="413C51E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532E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652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151E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2705889.19</w:t>
            </w:r>
          </w:p>
        </w:tc>
      </w:tr>
      <w:tr w:rsidR="005C495B" w:rsidRPr="00E23906" w14:paraId="48FF1E0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1DCC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4A7B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475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2705853.62</w:t>
            </w:r>
          </w:p>
        </w:tc>
      </w:tr>
      <w:tr w:rsidR="005C495B" w:rsidRPr="00E23906" w14:paraId="205FC3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30EB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D60D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BF7E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2705855.28</w:t>
            </w:r>
          </w:p>
        </w:tc>
      </w:tr>
    </w:tbl>
    <w:p w14:paraId="14D8059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3E5B03B0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FDFE4B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A9599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1141 кв.м</w:t>
            </w:r>
          </w:p>
        </w:tc>
      </w:tr>
      <w:tr w:rsidR="005C495B" w:rsidRPr="00E23906" w14:paraId="61C93F6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55B33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177AF72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9297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D2B8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12D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22FCB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68A1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153C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B43A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2705853.62</w:t>
            </w:r>
          </w:p>
        </w:tc>
      </w:tr>
      <w:tr w:rsidR="005C495B" w:rsidRPr="00E23906" w14:paraId="444FF35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A236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1098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C67A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2705889.19</w:t>
            </w:r>
          </w:p>
        </w:tc>
      </w:tr>
      <w:tr w:rsidR="005C495B" w:rsidRPr="00E23906" w14:paraId="6C6ACB5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37DA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B8D9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860952.77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8903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2705897.84</w:t>
            </w:r>
          </w:p>
        </w:tc>
      </w:tr>
      <w:tr w:rsidR="005C495B" w:rsidRPr="00E23906" w14:paraId="0426D77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6A4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0D8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00F7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2705889.74</w:t>
            </w:r>
          </w:p>
        </w:tc>
      </w:tr>
      <w:tr w:rsidR="005C495B" w:rsidRPr="00E23906" w14:paraId="77CF6C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23A2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0BC5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9838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2705852.47</w:t>
            </w:r>
          </w:p>
        </w:tc>
      </w:tr>
      <w:tr w:rsidR="005C495B" w:rsidRPr="00E23906" w14:paraId="11F815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8E9A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CC84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860955.52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B0B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2705853.62</w:t>
            </w:r>
          </w:p>
        </w:tc>
      </w:tr>
    </w:tbl>
    <w:p w14:paraId="7563FFF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8604F99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3A8E92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DA6D8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1169 кв.м</w:t>
            </w:r>
          </w:p>
        </w:tc>
      </w:tr>
      <w:tr w:rsidR="005C495B" w:rsidRPr="00E23906" w14:paraId="0ED41CE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05427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6BF14B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65E1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8010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7F2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67B4F1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8B29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D3EA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C4BC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2705852.47</w:t>
            </w:r>
          </w:p>
        </w:tc>
      </w:tr>
      <w:tr w:rsidR="005C495B" w:rsidRPr="00E23906" w14:paraId="00699A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9629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6E9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FDF3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2705889.74</w:t>
            </w:r>
          </w:p>
        </w:tc>
      </w:tr>
      <w:tr w:rsidR="005C495B" w:rsidRPr="00E23906" w14:paraId="70CEC4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52EF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B5DB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AC79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2705890.30</w:t>
            </w:r>
          </w:p>
        </w:tc>
      </w:tr>
      <w:tr w:rsidR="005C495B" w:rsidRPr="00E23906" w14:paraId="14A96E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4ACF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0046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8FCC9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2705878.75</w:t>
            </w:r>
          </w:p>
        </w:tc>
      </w:tr>
      <w:tr w:rsidR="005C495B" w:rsidRPr="00E23906" w14:paraId="360E2B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FAC8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DCB9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D6E4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2705851.04</w:t>
            </w:r>
          </w:p>
        </w:tc>
      </w:tr>
      <w:tr w:rsidR="005C495B" w:rsidRPr="00E23906" w14:paraId="0179288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BA5C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7C9C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7F80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2705852.47</w:t>
            </w:r>
          </w:p>
        </w:tc>
      </w:tr>
    </w:tbl>
    <w:p w14:paraId="2014654A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97E7BBC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9F3A1B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5DB4F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1162 кв.м</w:t>
            </w:r>
          </w:p>
        </w:tc>
      </w:tr>
      <w:tr w:rsidR="005C495B" w:rsidRPr="00E23906" w14:paraId="504289B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91039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EE906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AA52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3D1E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D469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9EB2B9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99CF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B682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B856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2705851.04</w:t>
            </w:r>
          </w:p>
        </w:tc>
      </w:tr>
      <w:tr w:rsidR="005C495B" w:rsidRPr="00E23906" w14:paraId="7B9F17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F539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B422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9127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2705878.75</w:t>
            </w:r>
          </w:p>
        </w:tc>
      </w:tr>
      <w:tr w:rsidR="005C495B" w:rsidRPr="00E23906" w14:paraId="538B2D7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55CD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B71B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860860.53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9C5C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2705883.99</w:t>
            </w:r>
          </w:p>
        </w:tc>
      </w:tr>
      <w:tr w:rsidR="005C495B" w:rsidRPr="00E23906" w14:paraId="412416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5BBC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4E8F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860858.39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D929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2705884.97</w:t>
            </w:r>
          </w:p>
        </w:tc>
      </w:tr>
      <w:tr w:rsidR="005C495B" w:rsidRPr="00E23906" w14:paraId="0EF321C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81EA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11E5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860848.67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9C15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2705859.25</w:t>
            </w:r>
          </w:p>
        </w:tc>
      </w:tr>
      <w:tr w:rsidR="005C495B" w:rsidRPr="00E23906" w14:paraId="21A42D9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63B6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5ED7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860893.10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8C7C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2705851.04</w:t>
            </w:r>
          </w:p>
        </w:tc>
      </w:tr>
    </w:tbl>
    <w:p w14:paraId="3274A882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07149BC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244746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26883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4551 кв.м</w:t>
            </w:r>
          </w:p>
        </w:tc>
      </w:tr>
      <w:tr w:rsidR="005C495B" w:rsidRPr="00E23906" w14:paraId="6DDA136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33809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8260C6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262B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6E47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A8C8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611B7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B78B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5EBA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866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2705890.68</w:t>
            </w:r>
          </w:p>
        </w:tc>
      </w:tr>
      <w:tr w:rsidR="005C495B" w:rsidRPr="00E23906" w14:paraId="11E14D4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BBA0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0AB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F6B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2705907.24</w:t>
            </w:r>
          </w:p>
        </w:tc>
      </w:tr>
      <w:tr w:rsidR="005C495B" w:rsidRPr="00E23906" w14:paraId="109725F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5ED2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C6B79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861011.75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7DA7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2705959.76</w:t>
            </w:r>
          </w:p>
        </w:tc>
      </w:tr>
      <w:tr w:rsidR="005C495B" w:rsidRPr="00E23906" w14:paraId="0C8D11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9847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F9F5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861013.48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38BB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2705978.95</w:t>
            </w:r>
          </w:p>
        </w:tc>
      </w:tr>
      <w:tr w:rsidR="005C495B" w:rsidRPr="00E23906" w14:paraId="1BDC81B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D945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5916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861014.82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B005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2705991.80</w:t>
            </w:r>
          </w:p>
        </w:tc>
      </w:tr>
      <w:tr w:rsidR="005C495B" w:rsidRPr="00E23906" w14:paraId="2AB7D72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6817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5880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861014.23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5213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2705991.84</w:t>
            </w:r>
          </w:p>
        </w:tc>
      </w:tr>
      <w:tr w:rsidR="005C495B" w:rsidRPr="00E23906" w14:paraId="48F4CBF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C6F4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99D9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861010.31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3D8A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2705992.09</w:t>
            </w:r>
          </w:p>
        </w:tc>
      </w:tr>
      <w:tr w:rsidR="005C495B" w:rsidRPr="00E23906" w14:paraId="3E6CBB9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40D4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1438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860961.47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D362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2705993.15</w:t>
            </w:r>
          </w:p>
        </w:tc>
      </w:tr>
      <w:tr w:rsidR="005C495B" w:rsidRPr="00E23906" w14:paraId="1B32631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656C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FC1E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860956.18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31D7D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2705969.79</w:t>
            </w:r>
          </w:p>
        </w:tc>
      </w:tr>
      <w:tr w:rsidR="005C495B" w:rsidRPr="00E23906" w14:paraId="03E09E2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1154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D38F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41AE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2705958.67</w:t>
            </w:r>
          </w:p>
        </w:tc>
      </w:tr>
      <w:tr w:rsidR="005C495B" w:rsidRPr="00E23906" w14:paraId="21A50F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1F1E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925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860972.41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7E3A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2705956.47</w:t>
            </w:r>
          </w:p>
        </w:tc>
      </w:tr>
      <w:tr w:rsidR="005C495B" w:rsidRPr="00E23906" w14:paraId="4AE462D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5CB5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AA8F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860969.40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573D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2705938.45</w:t>
            </w:r>
          </w:p>
        </w:tc>
      </w:tr>
      <w:tr w:rsidR="005C495B" w:rsidRPr="00E23906" w14:paraId="78155B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1B1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F411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4138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2705931.12</w:t>
            </w:r>
          </w:p>
        </w:tc>
      </w:tr>
      <w:tr w:rsidR="005C495B" w:rsidRPr="00E23906" w14:paraId="59F8772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57FA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2F55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F026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2705925.88</w:t>
            </w:r>
          </w:p>
        </w:tc>
      </w:tr>
      <w:tr w:rsidR="005C495B" w:rsidRPr="00E23906" w14:paraId="69B7597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FF46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3877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860958.18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3FC6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2705899.49</w:t>
            </w:r>
          </w:p>
        </w:tc>
      </w:tr>
      <w:tr w:rsidR="005C495B" w:rsidRPr="00E23906" w14:paraId="5FD44AA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F0BF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E855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860965.75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12B5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2705897.98</w:t>
            </w:r>
          </w:p>
        </w:tc>
      </w:tr>
      <w:tr w:rsidR="005C495B" w:rsidRPr="00E23906" w14:paraId="50E9F7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413E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810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860977.52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7BD0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2705893.46</w:t>
            </w:r>
          </w:p>
        </w:tc>
      </w:tr>
      <w:tr w:rsidR="005C495B" w:rsidRPr="00E23906" w14:paraId="7F036EB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CC26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EA59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860983.74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0BD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2705892.46</w:t>
            </w:r>
          </w:p>
        </w:tc>
      </w:tr>
      <w:tr w:rsidR="005C495B" w:rsidRPr="00E23906" w14:paraId="2A0B20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BB23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5711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58A6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2705890.68</w:t>
            </w:r>
          </w:p>
        </w:tc>
      </w:tr>
    </w:tbl>
    <w:p w14:paraId="07EDEAE5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D5902D8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ЗУ:39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334EFB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CF066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1355 кв.м</w:t>
            </w:r>
          </w:p>
        </w:tc>
      </w:tr>
      <w:tr w:rsidR="005C495B" w:rsidRPr="00E23906" w14:paraId="788C653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CFAC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BAC65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1434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3CF7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F199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F3B4FD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D132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8BAD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860958.18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9550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2705899.49</w:t>
            </w:r>
          </w:p>
        </w:tc>
      </w:tr>
      <w:tr w:rsidR="005C495B" w:rsidRPr="00E23906" w14:paraId="77D166F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7301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FBA1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7D95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2705925.88</w:t>
            </w:r>
          </w:p>
        </w:tc>
      </w:tr>
      <w:tr w:rsidR="005C495B" w:rsidRPr="00E23906" w14:paraId="2383297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672C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179C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CBBF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2705931.12</w:t>
            </w:r>
          </w:p>
        </w:tc>
      </w:tr>
      <w:tr w:rsidR="005C495B" w:rsidRPr="00E23906" w14:paraId="6216EEF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DB0A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35A6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860929.15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541E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2705933.50</w:t>
            </w:r>
          </w:p>
        </w:tc>
      </w:tr>
      <w:tr w:rsidR="005C495B" w:rsidRPr="00E23906" w14:paraId="1708C63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D9E6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6B96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66B3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2705889.74</w:t>
            </w:r>
          </w:p>
        </w:tc>
      </w:tr>
      <w:tr w:rsidR="005C495B" w:rsidRPr="00E23906" w14:paraId="017B96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A95D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7A03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860952.77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E0F0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2705897.84</w:t>
            </w:r>
          </w:p>
        </w:tc>
      </w:tr>
      <w:tr w:rsidR="005C495B" w:rsidRPr="00E23906" w14:paraId="7F17CB9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4389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2DE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860958.18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28FA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2705899.49</w:t>
            </w:r>
          </w:p>
        </w:tc>
      </w:tr>
    </w:tbl>
    <w:p w14:paraId="4EEA5BB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FCD38B3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0B26120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04EDD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1315 кв.м</w:t>
            </w:r>
          </w:p>
        </w:tc>
      </w:tr>
      <w:tr w:rsidR="005C495B" w:rsidRPr="00E23906" w14:paraId="438995B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8E48B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B0DB63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4053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D642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B872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2E9DD0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1490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E94F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8D47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2705889.74</w:t>
            </w:r>
          </w:p>
        </w:tc>
      </w:tr>
      <w:tr w:rsidR="005C495B" w:rsidRPr="00E23906" w14:paraId="0BFD59F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D17C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ACEE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860929.15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D63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2705933.50</w:t>
            </w:r>
          </w:p>
        </w:tc>
      </w:tr>
      <w:tr w:rsidR="005C495B" w:rsidRPr="00E23906" w14:paraId="0DF9140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7177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10C5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860898.08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65A8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2705934.33</w:t>
            </w:r>
          </w:p>
        </w:tc>
      </w:tr>
      <w:tr w:rsidR="005C495B" w:rsidRPr="00E23906" w14:paraId="197833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8186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06BE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CBE7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2705900.34</w:t>
            </w:r>
          </w:p>
        </w:tc>
      </w:tr>
      <w:tr w:rsidR="005C495B" w:rsidRPr="00E23906" w14:paraId="3A88EAE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5315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6289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860897.65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4A39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2705890.30</w:t>
            </w:r>
          </w:p>
        </w:tc>
      </w:tr>
      <w:tr w:rsidR="005C495B" w:rsidRPr="00E23906" w14:paraId="286ECE6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A95D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623F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860926.02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22D5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2705889.74</w:t>
            </w:r>
          </w:p>
        </w:tc>
      </w:tr>
    </w:tbl>
    <w:p w14:paraId="3DF0892D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FCB5BB0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99CE1B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894EB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1288 кв.м</w:t>
            </w:r>
          </w:p>
        </w:tc>
      </w:tr>
      <w:tr w:rsidR="005C495B" w:rsidRPr="00E23906" w14:paraId="5148DF8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8D497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201CB8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B340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B71E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271F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AC340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E9C5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A6F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A86F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2705863.29</w:t>
            </w:r>
          </w:p>
        </w:tc>
      </w:tr>
      <w:tr w:rsidR="005C495B" w:rsidRPr="00E23906" w14:paraId="4C61D7F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89AD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DD15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8C81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2705883.92</w:t>
            </w:r>
          </w:p>
        </w:tc>
      </w:tr>
      <w:tr w:rsidR="005C495B" w:rsidRPr="00E23906" w14:paraId="389BA2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A7CB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44DE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05F5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2705899.72</w:t>
            </w:r>
          </w:p>
        </w:tc>
      </w:tr>
      <w:tr w:rsidR="005C495B" w:rsidRPr="00E23906" w14:paraId="52047A8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AC68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3050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86A2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2705873.72</w:t>
            </w:r>
          </w:p>
        </w:tc>
      </w:tr>
      <w:tr w:rsidR="005C495B" w:rsidRPr="00E23906" w14:paraId="5B43676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DDBD2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AD48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860838.23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D346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2705863.29</w:t>
            </w:r>
          </w:p>
        </w:tc>
      </w:tr>
    </w:tbl>
    <w:p w14:paraId="43E28CE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544FD8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D53D67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BFA61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1185 кв.м</w:t>
            </w:r>
          </w:p>
        </w:tc>
      </w:tr>
      <w:tr w:rsidR="005C495B" w:rsidRPr="00E23906" w14:paraId="7FC2183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5659D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76B335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831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03B4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248E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83E88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9C57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DCA3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727D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2705873.72</w:t>
            </w:r>
          </w:p>
        </w:tc>
      </w:tr>
      <w:tr w:rsidR="005C495B" w:rsidRPr="00E23906" w14:paraId="357569F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FF15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F1B6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F300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2705899.72</w:t>
            </w:r>
          </w:p>
        </w:tc>
      </w:tr>
      <w:tr w:rsidR="005C495B" w:rsidRPr="00E23906" w14:paraId="43A40A7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6E10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8F0D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0BCC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2705913.34</w:t>
            </w:r>
          </w:p>
        </w:tc>
      </w:tr>
      <w:tr w:rsidR="005C495B" w:rsidRPr="00E23906" w14:paraId="1739371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32AC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FE94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860752.56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88A5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2705880.85</w:t>
            </w:r>
          </w:p>
        </w:tc>
      </w:tr>
      <w:tr w:rsidR="005C495B" w:rsidRPr="00E23906" w14:paraId="576B6A9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040E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A783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CCE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2705873.72</w:t>
            </w:r>
          </w:p>
        </w:tc>
      </w:tr>
    </w:tbl>
    <w:p w14:paraId="4EE58F2E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7B2AD81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148FB77D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B706E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1463 кв.м</w:t>
            </w:r>
          </w:p>
        </w:tc>
      </w:tr>
      <w:tr w:rsidR="005C495B" w:rsidRPr="00E23906" w14:paraId="68DC6FC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7EF07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D0E2FE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82D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B5B6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359E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4849A5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515D0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69DB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0D62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2705883.92</w:t>
            </w:r>
          </w:p>
        </w:tc>
      </w:tr>
      <w:tr w:rsidR="005C495B" w:rsidRPr="00E23906" w14:paraId="302ED3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224A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903E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860855.78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AA66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2705909.32</w:t>
            </w:r>
          </w:p>
        </w:tc>
      </w:tr>
      <w:tr w:rsidR="005C495B" w:rsidRPr="00E23906" w14:paraId="32D2980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7685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E443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860803.49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F0C5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2705925.61</w:t>
            </w:r>
          </w:p>
        </w:tc>
      </w:tr>
      <w:tr w:rsidR="005C495B" w:rsidRPr="00E23906" w14:paraId="3B2B063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000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AF61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45A0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2705899.72</w:t>
            </w:r>
          </w:p>
        </w:tc>
      </w:tr>
      <w:tr w:rsidR="005C495B" w:rsidRPr="00E23906" w14:paraId="625235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9B7E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423F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9B71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2705883.92</w:t>
            </w:r>
          </w:p>
        </w:tc>
      </w:tr>
    </w:tbl>
    <w:p w14:paraId="06E0FAC6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0012CC4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7C87A4F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1EFC7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1361 кв.м</w:t>
            </w:r>
          </w:p>
        </w:tc>
      </w:tr>
      <w:tr w:rsidR="005C495B" w:rsidRPr="00E23906" w14:paraId="244E1BC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0913E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109490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8D63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3CC7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B814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5A5D06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448B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AAAE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040E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2705899.72</w:t>
            </w:r>
          </w:p>
        </w:tc>
      </w:tr>
      <w:tr w:rsidR="005C495B" w:rsidRPr="00E23906" w14:paraId="7408484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39DC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D8CA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860803.49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E3B0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2705925.61</w:t>
            </w:r>
          </w:p>
        </w:tc>
      </w:tr>
      <w:tr w:rsidR="005C495B" w:rsidRPr="00E23906" w14:paraId="403517C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C971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1EFA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860750.95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6A6F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2705942.00</w:t>
            </w:r>
          </w:p>
        </w:tc>
      </w:tr>
      <w:tr w:rsidR="005C495B" w:rsidRPr="00E23906" w14:paraId="0F81054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DD22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8AFF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6D7D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2705913.34</w:t>
            </w:r>
          </w:p>
        </w:tc>
      </w:tr>
      <w:tr w:rsidR="005C495B" w:rsidRPr="00E23906" w14:paraId="45A48B2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B572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FE36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7A3D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2705899.72</w:t>
            </w:r>
          </w:p>
        </w:tc>
      </w:tr>
      <w:tr w:rsidR="005C495B" w:rsidRPr="00E23906" w14:paraId="0E3A7A4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7B034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</w:t>
            </w:r>
          </w:p>
        </w:tc>
      </w:tr>
      <w:tr w:rsidR="005C495B" w:rsidRPr="00E23906" w14:paraId="591C1E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7230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ADA4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DF0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103BE7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D167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6965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7664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2705921.35</w:t>
            </w:r>
          </w:p>
        </w:tc>
      </w:tr>
      <w:tr w:rsidR="005C495B" w:rsidRPr="00E23906" w14:paraId="1834B1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AEB5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6B04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A9E1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2705922.83</w:t>
            </w:r>
          </w:p>
        </w:tc>
      </w:tr>
      <w:tr w:rsidR="005C495B" w:rsidRPr="00E23906" w14:paraId="52E679A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8BFD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0A0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9C22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2705922.15</w:t>
            </w:r>
          </w:p>
        </w:tc>
      </w:tr>
      <w:tr w:rsidR="005C495B" w:rsidRPr="00E23906" w14:paraId="4A85CC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D4D9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A6E0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860795.51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10B1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2705920.68</w:t>
            </w:r>
          </w:p>
        </w:tc>
      </w:tr>
      <w:tr w:rsidR="005C495B" w:rsidRPr="00E23906" w14:paraId="421B2B2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108A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94CF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860799.73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DFE3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2705921.35</w:t>
            </w:r>
          </w:p>
        </w:tc>
      </w:tr>
    </w:tbl>
    <w:p w14:paraId="2752A5DF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8B232C8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1E1D18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52E32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2454 кв.м</w:t>
            </w:r>
          </w:p>
        </w:tc>
      </w:tr>
      <w:tr w:rsidR="005C495B" w:rsidRPr="00E23906" w14:paraId="15FA7D8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2FC08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21065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AF30D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F063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3700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1F322A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0ADF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22FD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6BB4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2705931.69</w:t>
            </w:r>
          </w:p>
        </w:tc>
      </w:tr>
      <w:tr w:rsidR="005C495B" w:rsidRPr="00E23906" w14:paraId="0B7D1A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8677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AA1B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EC62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2705958.82</w:t>
            </w:r>
          </w:p>
        </w:tc>
      </w:tr>
      <w:tr w:rsidR="005C495B" w:rsidRPr="00E23906" w14:paraId="7B60164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7249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7BBA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9F4D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2705959.22</w:t>
            </w:r>
          </w:p>
        </w:tc>
      </w:tr>
      <w:tr w:rsidR="005C495B" w:rsidRPr="00E23906" w14:paraId="6DC42BD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4484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937E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860835.26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750E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2705958.99</w:t>
            </w:r>
          </w:p>
        </w:tc>
      </w:tr>
      <w:tr w:rsidR="005C495B" w:rsidRPr="00E23906" w14:paraId="7CFADC3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D227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4052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860834.68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B91F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2705956.66</w:t>
            </w:r>
          </w:p>
        </w:tc>
      </w:tr>
      <w:tr w:rsidR="005C495B" w:rsidRPr="00E23906" w14:paraId="2009977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E060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8C7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860785.35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70DE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2705965.96</w:t>
            </w:r>
          </w:p>
        </w:tc>
      </w:tr>
      <w:tr w:rsidR="005C495B" w:rsidRPr="00E23906" w14:paraId="453908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0435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78D8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860777.64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1F98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2705942.76</w:t>
            </w:r>
          </w:p>
        </w:tc>
      </w:tr>
      <w:tr w:rsidR="005C495B" w:rsidRPr="00E23906" w14:paraId="7E8ABD0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FD18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9AE2A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F6B5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2705933.59</w:t>
            </w:r>
          </w:p>
        </w:tc>
      </w:tr>
      <w:tr w:rsidR="005C495B" w:rsidRPr="00E23906" w14:paraId="4D35AD4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81C0C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CE78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860829.58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03D6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2705928.46</w:t>
            </w:r>
          </w:p>
        </w:tc>
      </w:tr>
      <w:tr w:rsidR="005C495B" w:rsidRPr="00E23906" w14:paraId="2F3D61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44FF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15CC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4FC4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2705927.79</w:t>
            </w:r>
          </w:p>
        </w:tc>
      </w:tr>
      <w:tr w:rsidR="005C495B" w:rsidRPr="00E23906" w14:paraId="3F6464F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DC2A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4F38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860836.30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342B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2705929.35</w:t>
            </w:r>
          </w:p>
        </w:tc>
      </w:tr>
      <w:tr w:rsidR="005C495B" w:rsidRPr="00E23906" w14:paraId="3E9956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8250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54CA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E6AD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2705929.16</w:t>
            </w:r>
          </w:p>
        </w:tc>
      </w:tr>
      <w:tr w:rsidR="005C495B" w:rsidRPr="00E23906" w14:paraId="472498B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AB20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ABE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0FBF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2705931.69</w:t>
            </w:r>
          </w:p>
        </w:tc>
      </w:tr>
    </w:tbl>
    <w:p w14:paraId="6202F5F3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6A24CD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DFA922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6A744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1145 кв.м</w:t>
            </w:r>
          </w:p>
        </w:tc>
      </w:tr>
      <w:tr w:rsidR="005C495B" w:rsidRPr="00E23906" w14:paraId="2214754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C64A1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1D8D8D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E3C5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09E1F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2EFE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A219CD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036C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5AAD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CF4F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2705958.82</w:t>
            </w:r>
          </w:p>
        </w:tc>
      </w:tr>
      <w:tr w:rsidR="005C495B" w:rsidRPr="00E23906" w14:paraId="050CB57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8A4D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D6A0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860879.66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D1E3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2705987.41</w:t>
            </w:r>
          </w:p>
        </w:tc>
      </w:tr>
      <w:tr w:rsidR="005C495B" w:rsidRPr="00E23906" w14:paraId="756DA1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9962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5E05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10BE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2705995.04</w:t>
            </w:r>
          </w:p>
        </w:tc>
      </w:tr>
      <w:tr w:rsidR="005C495B" w:rsidRPr="00E23906" w14:paraId="2B079B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EC6B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D20E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854D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2705977.84</w:t>
            </w:r>
          </w:p>
        </w:tc>
      </w:tr>
      <w:tr w:rsidR="005C495B" w:rsidRPr="00E23906" w14:paraId="0BEA75F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E937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D25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5EF5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2705959.22</w:t>
            </w:r>
          </w:p>
        </w:tc>
      </w:tr>
      <w:tr w:rsidR="005C495B" w:rsidRPr="00E23906" w14:paraId="7839EF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BB70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C754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860873.90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FBFD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2705958.82</w:t>
            </w:r>
          </w:p>
        </w:tc>
      </w:tr>
    </w:tbl>
    <w:p w14:paraId="619A321F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7381AAE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37A71D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86190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2940 кв.м</w:t>
            </w:r>
          </w:p>
        </w:tc>
      </w:tr>
      <w:tr w:rsidR="005C495B" w:rsidRPr="00E23906" w14:paraId="3419D79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6D1DB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82D196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6F80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975E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06CE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FE1C3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339B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DC4C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5D6B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2705959.22</w:t>
            </w:r>
          </w:p>
        </w:tc>
      </w:tr>
      <w:tr w:rsidR="005C495B" w:rsidRPr="00E23906" w14:paraId="3D9B2D9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15A1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EDE89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014A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2705977.84</w:t>
            </w:r>
          </w:p>
        </w:tc>
      </w:tr>
      <w:tr w:rsidR="005C495B" w:rsidRPr="00E23906" w14:paraId="020B46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3194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0EB9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DFCE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2705995.04</w:t>
            </w:r>
          </w:p>
        </w:tc>
      </w:tr>
      <w:tr w:rsidR="005C495B" w:rsidRPr="00E23906" w14:paraId="2B205E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AF03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382A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C0EB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2706001.55</w:t>
            </w:r>
          </w:p>
        </w:tc>
      </w:tr>
      <w:tr w:rsidR="005C495B" w:rsidRPr="00E23906" w14:paraId="3C34D2E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CDBD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DF83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C1AD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2706009.92</w:t>
            </w:r>
          </w:p>
        </w:tc>
      </w:tr>
      <w:tr w:rsidR="005C495B" w:rsidRPr="00E23906" w14:paraId="2E2EEE7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8BF4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3A89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860763.79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A997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2705946.82</w:t>
            </w:r>
          </w:p>
        </w:tc>
      </w:tr>
      <w:tr w:rsidR="005C495B" w:rsidRPr="00E23906" w14:paraId="4380DFF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7F81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BA495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860777.64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F906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2705942.76</w:t>
            </w:r>
          </w:p>
        </w:tc>
      </w:tr>
      <w:tr w:rsidR="005C495B" w:rsidRPr="00E23906" w14:paraId="569D04C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1D53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0E0C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860785.35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0F86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2705965.96</w:t>
            </w:r>
          </w:p>
        </w:tc>
      </w:tr>
      <w:tr w:rsidR="005C495B" w:rsidRPr="00E23906" w14:paraId="7CEBFB1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CC6E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B15C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860834.68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653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2705956.66</w:t>
            </w:r>
          </w:p>
        </w:tc>
      </w:tr>
      <w:tr w:rsidR="005C495B" w:rsidRPr="00E23906" w14:paraId="2EED379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0CD9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0D7BA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860835.26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D5C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2705958.99</w:t>
            </w:r>
          </w:p>
        </w:tc>
      </w:tr>
      <w:tr w:rsidR="005C495B" w:rsidRPr="00E23906" w14:paraId="79BC076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7AEB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B153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E2D9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2705959.22</w:t>
            </w:r>
          </w:p>
        </w:tc>
      </w:tr>
    </w:tbl>
    <w:p w14:paraId="3D760930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744B449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44B78D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9319A5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1591 кв.м</w:t>
            </w:r>
          </w:p>
        </w:tc>
      </w:tr>
      <w:tr w:rsidR="005C495B" w:rsidRPr="00E23906" w14:paraId="0606FFE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67251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FACF12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9345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EA05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E93B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A5285D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AB46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B86E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860879.66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740E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2705987.41</w:t>
            </w:r>
          </w:p>
        </w:tc>
      </w:tr>
      <w:tr w:rsidR="005C495B" w:rsidRPr="00E23906" w14:paraId="13F0581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E62B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1256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860887.30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7B22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2706025.20</w:t>
            </w:r>
          </w:p>
        </w:tc>
      </w:tr>
      <w:tr w:rsidR="005C495B" w:rsidRPr="00E23906" w14:paraId="36E6DB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715E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389D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EDEE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2706032.71</w:t>
            </w:r>
          </w:p>
        </w:tc>
      </w:tr>
      <w:tr w:rsidR="005C495B" w:rsidRPr="00E23906" w14:paraId="43ABB61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8AB2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EB8B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4596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2706025.65</w:t>
            </w:r>
          </w:p>
        </w:tc>
      </w:tr>
      <w:tr w:rsidR="005C495B" w:rsidRPr="00E23906" w14:paraId="7F01E2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7496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CDBE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1364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2705995.04</w:t>
            </w:r>
          </w:p>
        </w:tc>
      </w:tr>
      <w:tr w:rsidR="005C495B" w:rsidRPr="00E23906" w14:paraId="194B4DE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6892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563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860879.66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44A3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2705987.41</w:t>
            </w:r>
          </w:p>
        </w:tc>
      </w:tr>
    </w:tbl>
    <w:p w14:paraId="78F762A3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590065E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ЗУ:49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162744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51276E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3022 кв.м</w:t>
            </w:r>
          </w:p>
        </w:tc>
      </w:tr>
      <w:tr w:rsidR="005C495B" w:rsidRPr="00E23906" w14:paraId="2F46F31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3FFB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30FD27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E895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C572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419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085B1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0A33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55D5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DD8D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2705995.04</w:t>
            </w:r>
          </w:p>
        </w:tc>
      </w:tr>
      <w:tr w:rsidR="005C495B" w:rsidRPr="00E23906" w14:paraId="6365628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F797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8D29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7681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2706025.65</w:t>
            </w:r>
          </w:p>
        </w:tc>
      </w:tr>
      <w:tr w:rsidR="005C495B" w:rsidRPr="00E23906" w14:paraId="247F872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82E2C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4232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9357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2706032.71</w:t>
            </w:r>
          </w:p>
        </w:tc>
      </w:tr>
      <w:tr w:rsidR="005C495B" w:rsidRPr="00E23906" w14:paraId="5972212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71DA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D79A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860840.01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5560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2706033.45</w:t>
            </w:r>
          </w:p>
        </w:tc>
      </w:tr>
      <w:tr w:rsidR="005C495B" w:rsidRPr="00E23906" w14:paraId="46CEE1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6FB7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D429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860833.85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44E9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2706034.11</w:t>
            </w:r>
          </w:p>
        </w:tc>
      </w:tr>
      <w:tr w:rsidR="005C495B" w:rsidRPr="00E23906" w14:paraId="108EBCC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B43C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7963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860804.60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F8B0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2706036.53</w:t>
            </w:r>
          </w:p>
        </w:tc>
      </w:tr>
      <w:tr w:rsidR="005C495B" w:rsidRPr="00E23906" w14:paraId="75078F1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EDE2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200D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860794.69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A391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2706037.82</w:t>
            </w:r>
          </w:p>
        </w:tc>
      </w:tr>
      <w:tr w:rsidR="005C495B" w:rsidRPr="00E23906" w14:paraId="5C37C8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0AA0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C6F0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860783.35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0CC6E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2706037.83</w:t>
            </w:r>
          </w:p>
        </w:tc>
      </w:tr>
      <w:tr w:rsidR="005C495B" w:rsidRPr="00E23906" w14:paraId="0250E2F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08AB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9D30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860751.00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5B72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2705955.00</w:t>
            </w:r>
          </w:p>
        </w:tc>
      </w:tr>
      <w:tr w:rsidR="005C495B" w:rsidRPr="00E23906" w14:paraId="19756E1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1F0CA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35E3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5810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2705950.23</w:t>
            </w:r>
          </w:p>
        </w:tc>
      </w:tr>
      <w:tr w:rsidR="005C495B" w:rsidRPr="00E23906" w14:paraId="06A124B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0CB98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3635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860759.90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B7F79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2705947.96</w:t>
            </w:r>
          </w:p>
        </w:tc>
      </w:tr>
      <w:tr w:rsidR="005C495B" w:rsidRPr="00E23906" w14:paraId="3AC9B5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0AF6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9E3F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860763.79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0805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2705946.82</w:t>
            </w:r>
          </w:p>
        </w:tc>
      </w:tr>
      <w:tr w:rsidR="005C495B" w:rsidRPr="00E23906" w14:paraId="0F111DB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451A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1314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860787.05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006A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2706009.92</w:t>
            </w:r>
          </w:p>
        </w:tc>
      </w:tr>
      <w:tr w:rsidR="005C495B" w:rsidRPr="00E23906" w14:paraId="6777696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ACF4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3F07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0888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2706001.55</w:t>
            </w:r>
          </w:p>
        </w:tc>
      </w:tr>
      <w:tr w:rsidR="005C495B" w:rsidRPr="00E23906" w14:paraId="6A61DA8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13ED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81F0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F1F5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2705995.04</w:t>
            </w:r>
          </w:p>
        </w:tc>
      </w:tr>
    </w:tbl>
    <w:p w14:paraId="470924DD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44D8187D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3ABF1F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3043F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2279 кв.м</w:t>
            </w:r>
          </w:p>
        </w:tc>
      </w:tr>
      <w:tr w:rsidR="005C495B" w:rsidRPr="00E23906" w14:paraId="1B41E4B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6E29A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F25813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EFCE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C610D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8180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7911A0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DA0AB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DB01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E79D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2706028.83</w:t>
            </w:r>
          </w:p>
        </w:tc>
      </w:tr>
      <w:tr w:rsidR="005C495B" w:rsidRPr="00E23906" w14:paraId="79F562A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9F53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46FC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861061.99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425CF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2706095.06</w:t>
            </w:r>
          </w:p>
        </w:tc>
      </w:tr>
      <w:tr w:rsidR="005C495B" w:rsidRPr="00E23906" w14:paraId="282F5B6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D72C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CEABF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861049.19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A78F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2706097.47</w:t>
            </w:r>
          </w:p>
        </w:tc>
      </w:tr>
      <w:tr w:rsidR="005C495B" w:rsidRPr="00E23906" w14:paraId="35C8AFA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D227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3022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ACD0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2706103.52</w:t>
            </w:r>
          </w:p>
        </w:tc>
      </w:tr>
      <w:tr w:rsidR="005C495B" w:rsidRPr="00E23906" w14:paraId="3B35DE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0831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526C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861002.54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1C21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2706090.12</w:t>
            </w:r>
          </w:p>
        </w:tc>
      </w:tr>
      <w:tr w:rsidR="005C495B" w:rsidRPr="00E23906" w14:paraId="3992AC6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9A9E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C528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B98E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2706085.43</w:t>
            </w:r>
          </w:p>
        </w:tc>
      </w:tr>
      <w:tr w:rsidR="005C495B" w:rsidRPr="00E23906" w14:paraId="0B5D64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EDAB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D999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D841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2706030.66</w:t>
            </w:r>
          </w:p>
        </w:tc>
      </w:tr>
      <w:tr w:rsidR="005C495B" w:rsidRPr="00E23906" w14:paraId="4A667A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F82C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D02E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9886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2706028.83</w:t>
            </w:r>
          </w:p>
        </w:tc>
      </w:tr>
    </w:tbl>
    <w:p w14:paraId="5876FBA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7A156D6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D947BD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8D44C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1731 кв.м</w:t>
            </w:r>
          </w:p>
        </w:tc>
      </w:tr>
      <w:tr w:rsidR="005C495B" w:rsidRPr="00E23906" w14:paraId="0F702D1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605A2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B13C4B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7F974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DBBE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3A9F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4A9DCC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6E92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00834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B9F9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2706030.66</w:t>
            </w:r>
          </w:p>
        </w:tc>
      </w:tr>
      <w:tr w:rsidR="005C495B" w:rsidRPr="00E23906" w14:paraId="5526DC3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88A8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A51C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4863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2706085.43</w:t>
            </w:r>
          </w:p>
        </w:tc>
      </w:tr>
      <w:tr w:rsidR="005C495B" w:rsidRPr="00E23906" w14:paraId="301A268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DAA2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8CE9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861002.54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E59F3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2706090.12</w:t>
            </w:r>
          </w:p>
        </w:tc>
      </w:tr>
      <w:tr w:rsidR="005C495B" w:rsidRPr="00E23906" w14:paraId="664F04B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43B9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2A2B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860996.74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CCFE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2706037.51</w:t>
            </w:r>
          </w:p>
        </w:tc>
      </w:tr>
      <w:tr w:rsidR="005C495B" w:rsidRPr="00E23906" w14:paraId="66D980B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7422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6872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860999.27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0F025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2706032.59</w:t>
            </w:r>
          </w:p>
        </w:tc>
      </w:tr>
      <w:tr w:rsidR="005C495B" w:rsidRPr="00E23906" w14:paraId="20125ED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2B7A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128B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861027.28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8ADB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2706030.66</w:t>
            </w:r>
          </w:p>
        </w:tc>
      </w:tr>
    </w:tbl>
    <w:p w14:paraId="7BCC31B1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39B5539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2079D6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216AB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1411 кв.м</w:t>
            </w:r>
          </w:p>
        </w:tc>
      </w:tr>
      <w:tr w:rsidR="005C495B" w:rsidRPr="00E23906" w14:paraId="58685BF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2DAD91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1520F71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9D90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CC33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D12F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E18F7B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B520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9D55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861049.19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F8D5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2706097.47</w:t>
            </w:r>
          </w:p>
        </w:tc>
      </w:tr>
      <w:tr w:rsidR="005C495B" w:rsidRPr="00E23906" w14:paraId="6A7C93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E546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DD26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1C5F3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2706124.16</w:t>
            </w:r>
          </w:p>
        </w:tc>
      </w:tr>
      <w:tr w:rsidR="005C495B" w:rsidRPr="00E23906" w14:paraId="771A8E0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28C2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CAFA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861032.91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F528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2706126.90</w:t>
            </w:r>
          </w:p>
        </w:tc>
      </w:tr>
      <w:tr w:rsidR="005C495B" w:rsidRPr="00E23906" w14:paraId="560E65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C710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D3275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861025.33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9A57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2706128.12</w:t>
            </w:r>
          </w:p>
        </w:tc>
      </w:tr>
      <w:tr w:rsidR="005C495B" w:rsidRPr="00E23906" w14:paraId="0CD4556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676C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B8D1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3C4F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2706131.94</w:t>
            </w:r>
          </w:p>
        </w:tc>
      </w:tr>
      <w:tr w:rsidR="005C495B" w:rsidRPr="00E23906" w14:paraId="36F0766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DC28E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1913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1C9E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2706105.13</w:t>
            </w:r>
          </w:p>
        </w:tc>
      </w:tr>
      <w:tr w:rsidR="005C495B" w:rsidRPr="00E23906" w14:paraId="1F160C2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FA8C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DFAC5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861004.02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E3E0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2706103.52</w:t>
            </w:r>
          </w:p>
        </w:tc>
      </w:tr>
      <w:tr w:rsidR="005C495B" w:rsidRPr="00E23906" w14:paraId="0D80256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DD73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B484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861049.19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4C91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2706097.47</w:t>
            </w:r>
          </w:p>
        </w:tc>
      </w:tr>
    </w:tbl>
    <w:p w14:paraId="0827B22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75EAD59D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0AB991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11D881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1427 кв.м</w:t>
            </w:r>
          </w:p>
        </w:tc>
      </w:tr>
      <w:tr w:rsidR="005C495B" w:rsidRPr="00E23906" w14:paraId="54EA0C1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1BF09A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ECBF3B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DF183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B0B67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55E8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7735F3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5176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2F1C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67FB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2706124.16</w:t>
            </w:r>
          </w:p>
        </w:tc>
      </w:tr>
      <w:tr w:rsidR="005C495B" w:rsidRPr="00E23906" w14:paraId="34C3074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FC2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84FE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2796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2706148.91</w:t>
            </w:r>
          </w:p>
        </w:tc>
      </w:tr>
      <w:tr w:rsidR="005C495B" w:rsidRPr="00E23906" w14:paraId="785CAA8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AF8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45C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861009.03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35C1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2706161.82</w:t>
            </w:r>
          </w:p>
        </w:tc>
      </w:tr>
      <w:tr w:rsidR="005C495B" w:rsidRPr="00E23906" w14:paraId="441F095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0822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20F17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DBBE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2706147.57</w:t>
            </w:r>
          </w:p>
        </w:tc>
      </w:tr>
      <w:tr w:rsidR="005C495B" w:rsidRPr="00E23906" w14:paraId="233A09C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B682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BF53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861003.03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EE7C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2706131.94</w:t>
            </w:r>
          </w:p>
        </w:tc>
      </w:tr>
      <w:tr w:rsidR="005C495B" w:rsidRPr="00E23906" w14:paraId="5083515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95CD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00D4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861025.33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D954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2706128.12</w:t>
            </w:r>
          </w:p>
        </w:tc>
      </w:tr>
      <w:tr w:rsidR="005C495B" w:rsidRPr="00E23906" w14:paraId="473420E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D502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DE03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861032.91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2727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2706126.90</w:t>
            </w:r>
          </w:p>
        </w:tc>
      </w:tr>
      <w:tr w:rsidR="005C495B" w:rsidRPr="00E23906" w14:paraId="15A9CAF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DEAA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431B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861053.75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85C3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2706124.16</w:t>
            </w:r>
          </w:p>
        </w:tc>
      </w:tr>
    </w:tbl>
    <w:p w14:paraId="2DDC0175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6C30A0E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C5AD15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9A592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1353 кв.м</w:t>
            </w:r>
          </w:p>
        </w:tc>
      </w:tr>
      <w:tr w:rsidR="005C495B" w:rsidRPr="00E23906" w14:paraId="65075DB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1E85F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2468E8D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A39D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DC79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1FC8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C7F707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B9B9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1605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D676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2706148.91</w:t>
            </w:r>
          </w:p>
        </w:tc>
      </w:tr>
      <w:tr w:rsidR="005C495B" w:rsidRPr="00E23906" w14:paraId="08C0206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0A44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05B4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861058.83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DF8A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2706153.84</w:t>
            </w:r>
          </w:p>
        </w:tc>
      </w:tr>
      <w:tr w:rsidR="005C495B" w:rsidRPr="00E23906" w14:paraId="4FD176A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A765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003D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861062.42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39BB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2706176.52</w:t>
            </w:r>
          </w:p>
        </w:tc>
      </w:tr>
      <w:tr w:rsidR="005C495B" w:rsidRPr="00E23906" w14:paraId="096A3C8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C15D1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1D7B0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861014.18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05611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2706187.52</w:t>
            </w:r>
          </w:p>
        </w:tc>
      </w:tr>
      <w:tr w:rsidR="005C495B" w:rsidRPr="00E23906" w14:paraId="2004CC0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A1792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B108F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861009.03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B27A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2706161.82</w:t>
            </w:r>
          </w:p>
        </w:tc>
      </w:tr>
      <w:tr w:rsidR="005C495B" w:rsidRPr="00E23906" w14:paraId="22FAB1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1453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C130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861057.98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5FD8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2706148.91</w:t>
            </w:r>
          </w:p>
        </w:tc>
      </w:tr>
    </w:tbl>
    <w:p w14:paraId="06789B67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BEE635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6FA0CBE2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6688F3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1874 кв.м</w:t>
            </w:r>
          </w:p>
        </w:tc>
      </w:tr>
      <w:tr w:rsidR="005C495B" w:rsidRPr="00E23906" w14:paraId="3F0F383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BA95B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99227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EC9D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726D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DCC5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A7F935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FE7B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C46DE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B832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2706034.69</w:t>
            </w:r>
          </w:p>
        </w:tc>
      </w:tr>
      <w:tr w:rsidR="005C495B" w:rsidRPr="00E23906" w14:paraId="64428CD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455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83D6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CC50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2706065.11</w:t>
            </w:r>
          </w:p>
        </w:tc>
      </w:tr>
      <w:tr w:rsidR="005C495B" w:rsidRPr="00E23906" w14:paraId="32450EC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2141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DBF8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860930.75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CC43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2706076.43</w:t>
            </w:r>
          </w:p>
        </w:tc>
      </w:tr>
      <w:tr w:rsidR="005C495B" w:rsidRPr="00E23906" w14:paraId="6C41183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5423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D796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860927.34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AEC1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2706041.16</w:t>
            </w:r>
          </w:p>
        </w:tc>
      </w:tr>
      <w:tr w:rsidR="005C495B" w:rsidRPr="00E23906" w14:paraId="7979BA3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4A1CD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40521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860984.37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9955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2706034.69</w:t>
            </w:r>
          </w:p>
        </w:tc>
      </w:tr>
    </w:tbl>
    <w:p w14:paraId="4DEA02C2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578B59A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FE4512A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DBA8B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1680 кв.м</w:t>
            </w:r>
          </w:p>
        </w:tc>
      </w:tr>
      <w:tr w:rsidR="005C495B" w:rsidRPr="00E23906" w14:paraId="158A4D1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0AAC8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672B3F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BCBA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B35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269D7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2054B9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6FFD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4DA2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60742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2706065.11</w:t>
            </w:r>
          </w:p>
        </w:tc>
      </w:tr>
      <w:tr w:rsidR="005C495B" w:rsidRPr="00E23906" w14:paraId="48D8BB3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616D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AF49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860987.36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B23C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2706080.18</w:t>
            </w:r>
          </w:p>
        </w:tc>
      </w:tr>
      <w:tr w:rsidR="005C495B" w:rsidRPr="00E23906" w14:paraId="7BED5C1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93531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E7B4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860974.25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FD06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2706102.22</w:t>
            </w:r>
          </w:p>
        </w:tc>
      </w:tr>
      <w:tr w:rsidR="005C495B" w:rsidRPr="00E23906" w14:paraId="424F38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F3CB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E34B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860945.12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E723A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2706109.14</w:t>
            </w:r>
          </w:p>
        </w:tc>
      </w:tr>
      <w:tr w:rsidR="005C495B" w:rsidRPr="00E23906" w14:paraId="631E1C8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3D0B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F3D25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860940.52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DA20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2706107.90</w:t>
            </w:r>
          </w:p>
        </w:tc>
      </w:tr>
      <w:tr w:rsidR="005C495B" w:rsidRPr="00E23906" w14:paraId="07B7348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3A3AD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F040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E13B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2706092.69</w:t>
            </w:r>
          </w:p>
        </w:tc>
      </w:tr>
      <w:tr w:rsidR="005C495B" w:rsidRPr="00E23906" w14:paraId="108E7CF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669C0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7D480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860930.75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4051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2706076.43</w:t>
            </w:r>
          </w:p>
        </w:tc>
      </w:tr>
      <w:tr w:rsidR="005C495B" w:rsidRPr="00E23906" w14:paraId="35E0693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5BD2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B438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860986.37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F401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2706065.11</w:t>
            </w:r>
          </w:p>
        </w:tc>
      </w:tr>
    </w:tbl>
    <w:p w14:paraId="7D32081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36D971B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ЗУ:57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2C7E51AE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4A893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1561 кв.м</w:t>
            </w:r>
          </w:p>
        </w:tc>
      </w:tr>
      <w:tr w:rsidR="005C495B" w:rsidRPr="00E23906" w14:paraId="5C5ED8C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10461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573559E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AFD3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44CFE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E9462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77E8EA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4C7BA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47E5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860988.65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4C986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2706111.88</w:t>
            </w:r>
          </w:p>
        </w:tc>
      </w:tr>
      <w:tr w:rsidR="005C495B" w:rsidRPr="00E23906" w14:paraId="12969E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32F5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0049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144B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2706152.78</w:t>
            </w:r>
          </w:p>
        </w:tc>
      </w:tr>
      <w:tr w:rsidR="005C495B" w:rsidRPr="00E23906" w14:paraId="2C49D67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5DAB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8616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18B0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2706168.68</w:t>
            </w:r>
          </w:p>
        </w:tc>
      </w:tr>
      <w:tr w:rsidR="005C495B" w:rsidRPr="00E23906" w14:paraId="40E79E3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B63C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3AB7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860950.99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946B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2706128.88</w:t>
            </w:r>
          </w:p>
        </w:tc>
      </w:tr>
      <w:tr w:rsidR="005C495B" w:rsidRPr="00E23906" w14:paraId="1CF8690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AD45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5A93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860988.65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E0FA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2706111.88</w:t>
            </w:r>
          </w:p>
        </w:tc>
      </w:tr>
    </w:tbl>
    <w:p w14:paraId="00E23D23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2502A68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ЗУ:58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B3216A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77E3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1113 кв.м</w:t>
            </w:r>
          </w:p>
        </w:tc>
      </w:tr>
      <w:tr w:rsidR="005C495B" w:rsidRPr="00E23906" w14:paraId="329D767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9BC9E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C928C1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D67B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39FC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93EA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350836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14F8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8CCA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3689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2706152.78</w:t>
            </w:r>
          </w:p>
        </w:tc>
      </w:tr>
      <w:tr w:rsidR="005C495B" w:rsidRPr="00E23906" w14:paraId="6FD167F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CE57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0147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861006.52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2AF3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2706195.41</w:t>
            </w:r>
          </w:p>
        </w:tc>
      </w:tr>
      <w:tr w:rsidR="005C495B" w:rsidRPr="00E23906" w14:paraId="1D8AD6C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8F4DF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AE87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860982.37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94B9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2706200.91</w:t>
            </w:r>
          </w:p>
        </w:tc>
      </w:tr>
      <w:tr w:rsidR="005C495B" w:rsidRPr="00E23906" w14:paraId="4CAA59A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25D46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6F82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860968.33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005A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2706168.68</w:t>
            </w:r>
          </w:p>
        </w:tc>
      </w:tr>
      <w:tr w:rsidR="005C495B" w:rsidRPr="00E23906" w14:paraId="6AA0D8C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3E2A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E861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860997.40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E97E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2706152.78</w:t>
            </w:r>
          </w:p>
        </w:tc>
      </w:tr>
      <w:tr w:rsidR="005C495B" w:rsidRPr="00E23906" w14:paraId="0EF90C2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A9FA6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Контур2</w:t>
            </w:r>
          </w:p>
        </w:tc>
      </w:tr>
      <w:tr w:rsidR="005C495B" w:rsidRPr="00E23906" w14:paraId="230AEFE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5404D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4B842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1A8F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13DE1F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A261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8A5E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860978.28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5B0B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2706173.17</w:t>
            </w:r>
          </w:p>
        </w:tc>
      </w:tr>
      <w:tr w:rsidR="005C495B" w:rsidRPr="00E23906" w14:paraId="47AFB72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6BB3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E005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860979.25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4DF4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2706174.32</w:t>
            </w:r>
          </w:p>
        </w:tc>
      </w:tr>
      <w:tr w:rsidR="005C495B" w:rsidRPr="00E23906" w14:paraId="46E8804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12697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652F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860975.78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CA2B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2706177.39</w:t>
            </w:r>
          </w:p>
        </w:tc>
      </w:tr>
      <w:tr w:rsidR="005C495B" w:rsidRPr="00E23906" w14:paraId="3FBB99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8DC6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F601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860974.81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9ECA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2706176.25</w:t>
            </w:r>
          </w:p>
        </w:tc>
      </w:tr>
      <w:tr w:rsidR="005C495B" w:rsidRPr="00E23906" w14:paraId="157B71A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FD29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2F124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860978.28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E3A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2706173.17</w:t>
            </w:r>
          </w:p>
        </w:tc>
      </w:tr>
    </w:tbl>
    <w:p w14:paraId="3BC4CF1E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84A8080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ЗУ:59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747C1A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3076BB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1722 кв.м</w:t>
            </w:r>
          </w:p>
        </w:tc>
      </w:tr>
      <w:tr w:rsidR="005C495B" w:rsidRPr="00E23906" w14:paraId="0F4B3DA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DD9FE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C1A789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88EB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ACA6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7DA4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503127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91F8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FCDB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7B17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2706038.44</w:t>
            </w:r>
          </w:p>
        </w:tc>
      </w:tr>
      <w:tr w:rsidR="005C495B" w:rsidRPr="00E23906" w14:paraId="1687B10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C0177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5113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860921.12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6C15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2706066.25</w:t>
            </w:r>
          </w:p>
        </w:tc>
      </w:tr>
      <w:tr w:rsidR="005C495B" w:rsidRPr="00E23906" w14:paraId="15A897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9E97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3674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24F3C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2706075.11</w:t>
            </w:r>
          </w:p>
        </w:tc>
      </w:tr>
      <w:tr w:rsidR="005C495B" w:rsidRPr="00E23906" w14:paraId="513245E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CE6E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82801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860923.63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27803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2706085.09</w:t>
            </w:r>
          </w:p>
        </w:tc>
      </w:tr>
      <w:tr w:rsidR="005C495B" w:rsidRPr="00E23906" w14:paraId="4A9F523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B0E6B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9000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8252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2706086.33</w:t>
            </w:r>
          </w:p>
        </w:tc>
      </w:tr>
      <w:tr w:rsidR="005C495B" w:rsidRPr="00E23906" w14:paraId="7B8C6F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22E9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6FDF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860918.92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D821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2706086.93</w:t>
            </w:r>
          </w:p>
        </w:tc>
      </w:tr>
      <w:tr w:rsidR="005C495B" w:rsidRPr="00E23906" w14:paraId="52AD0D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8D021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96FBF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860896.87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4CD5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2706095.56</w:t>
            </w:r>
          </w:p>
        </w:tc>
      </w:tr>
      <w:tr w:rsidR="005C495B" w:rsidRPr="00E23906" w14:paraId="7E5A3DB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EC03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54E5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01A6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2706084.04</w:t>
            </w:r>
          </w:p>
        </w:tc>
      </w:tr>
      <w:tr w:rsidR="005C495B" w:rsidRPr="00E23906" w14:paraId="0634699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FFB1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4402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860884.48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282C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2706067.89</w:t>
            </w:r>
          </w:p>
        </w:tc>
      </w:tr>
      <w:tr w:rsidR="005C495B" w:rsidRPr="00E23906" w14:paraId="4C6B94C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C356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55F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860878.43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80E2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2706051.69</w:t>
            </w:r>
          </w:p>
        </w:tc>
      </w:tr>
      <w:tr w:rsidR="005C495B" w:rsidRPr="00E23906" w14:paraId="37AFF6D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37BA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0D38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860877.18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49EA5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2706045.40</w:t>
            </w:r>
          </w:p>
        </w:tc>
      </w:tr>
      <w:tr w:rsidR="005C495B" w:rsidRPr="00E23906" w14:paraId="75458C3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9CFA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32D40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860915.09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FC75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2706038.44</w:t>
            </w:r>
          </w:p>
        </w:tc>
      </w:tr>
    </w:tbl>
    <w:p w14:paraId="082223B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0C1847E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AC12F0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049B2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2547 кв.м</w:t>
            </w:r>
          </w:p>
        </w:tc>
      </w:tr>
      <w:tr w:rsidR="005C495B" w:rsidRPr="00E23906" w14:paraId="3C7CCA50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356BF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0B4CA0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A6A2D2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527BE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67D4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3619146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AD9F5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C73E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76E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2706086.33</w:t>
            </w:r>
          </w:p>
        </w:tc>
      </w:tr>
      <w:tr w:rsidR="005C495B" w:rsidRPr="00E23906" w14:paraId="363E82C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3187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25DE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E250B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2706101.17</w:t>
            </w:r>
          </w:p>
        </w:tc>
      </w:tr>
      <w:tr w:rsidR="005C495B" w:rsidRPr="00E23906" w14:paraId="715DD2F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2CA6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FE2B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860914.00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E78EC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2706105.97</w:t>
            </w:r>
          </w:p>
        </w:tc>
      </w:tr>
      <w:tr w:rsidR="005C495B" w:rsidRPr="00E23906" w14:paraId="3313989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734A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EC22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860910.94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EC8E1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2706107.66</w:t>
            </w:r>
          </w:p>
        </w:tc>
      </w:tr>
      <w:tr w:rsidR="005C495B" w:rsidRPr="00E23906" w14:paraId="75D7F32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D2A8D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A3DF8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860907.69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C20F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2706109.32</w:t>
            </w:r>
          </w:p>
        </w:tc>
      </w:tr>
      <w:tr w:rsidR="005C495B" w:rsidRPr="00E23906" w14:paraId="0304525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986F3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F087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860907.13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88720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2706108.40</w:t>
            </w:r>
          </w:p>
        </w:tc>
      </w:tr>
      <w:tr w:rsidR="005C495B" w:rsidRPr="00E23906" w14:paraId="6CCC9C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D8AD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8C85C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F59E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2706110.26</w:t>
            </w:r>
          </w:p>
        </w:tc>
      </w:tr>
      <w:tr w:rsidR="005C495B" w:rsidRPr="00E23906" w14:paraId="0CC0D65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9FF5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8D41F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860888.34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28AE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2706116.74</w:t>
            </w:r>
          </w:p>
        </w:tc>
      </w:tr>
      <w:tr w:rsidR="005C495B" w:rsidRPr="00E23906" w14:paraId="4E26DD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EB49A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75EB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860887.06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DBE6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2706117.22</w:t>
            </w:r>
          </w:p>
        </w:tc>
      </w:tr>
      <w:tr w:rsidR="005C495B" w:rsidRPr="00E23906" w14:paraId="110DE7C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019EE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3B1E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1783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2706120.50</w:t>
            </w:r>
          </w:p>
        </w:tc>
      </w:tr>
      <w:tr w:rsidR="005C495B" w:rsidRPr="00E23906" w14:paraId="77B0E5E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8245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9F78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EC5C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2706120.04</w:t>
            </w:r>
          </w:p>
        </w:tc>
      </w:tr>
      <w:tr w:rsidR="005C495B" w:rsidRPr="00E23906" w14:paraId="0F53DBB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6FFE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92715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860874.30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12911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2706125.01</w:t>
            </w:r>
          </w:p>
        </w:tc>
      </w:tr>
      <w:tr w:rsidR="005C495B" w:rsidRPr="00E23906" w14:paraId="1E7192A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20F19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E02BB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F9850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2706131.47</w:t>
            </w:r>
          </w:p>
        </w:tc>
      </w:tr>
      <w:tr w:rsidR="005C495B" w:rsidRPr="00E23906" w14:paraId="5E8BA32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139E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BE31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860853.28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83777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2706120.76</w:t>
            </w:r>
          </w:p>
        </w:tc>
      </w:tr>
      <w:tr w:rsidR="005C495B" w:rsidRPr="00E23906" w14:paraId="23089ED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FE86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854C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E5B2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2706113.17</w:t>
            </w:r>
          </w:p>
        </w:tc>
      </w:tr>
      <w:tr w:rsidR="005C495B" w:rsidRPr="00E23906" w14:paraId="377A5A6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C16A9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2281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860845.31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CF5E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2706115.09</w:t>
            </w:r>
          </w:p>
        </w:tc>
      </w:tr>
      <w:tr w:rsidR="005C495B" w:rsidRPr="00E23906" w14:paraId="5EC937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EA2DB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E927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98F3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2706109.82</w:t>
            </w:r>
          </w:p>
        </w:tc>
      </w:tr>
      <w:tr w:rsidR="005C495B" w:rsidRPr="00E23906" w14:paraId="6E3092A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865C25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DC74F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860844.12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7F21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2706108.10</w:t>
            </w:r>
          </w:p>
        </w:tc>
      </w:tr>
      <w:tr w:rsidR="005C495B" w:rsidRPr="00E23906" w14:paraId="67F1B36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76F9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59B4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860849.04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71E88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2706104.44</w:t>
            </w:r>
          </w:p>
        </w:tc>
      </w:tr>
      <w:tr w:rsidR="005C495B" w:rsidRPr="00E23906" w14:paraId="2FEE64B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7C006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278F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B95B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2706094.09</w:t>
            </w:r>
          </w:p>
        </w:tc>
      </w:tr>
      <w:tr w:rsidR="005C495B" w:rsidRPr="00E23906" w14:paraId="7AA110C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9B933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6C1FD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860877.34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0E5A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2706090.48</w:t>
            </w:r>
          </w:p>
        </w:tc>
      </w:tr>
      <w:tr w:rsidR="005C495B" w:rsidRPr="00E23906" w14:paraId="51EE80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0E097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8D42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311B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2706049.01</w:t>
            </w:r>
          </w:p>
        </w:tc>
      </w:tr>
      <w:tr w:rsidR="005C495B" w:rsidRPr="00E23906" w14:paraId="4FEA8F5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C74E9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1E996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EFAD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2706047.65</w:t>
            </w:r>
          </w:p>
        </w:tc>
      </w:tr>
      <w:tr w:rsidR="005C495B" w:rsidRPr="00E23906" w14:paraId="2510F78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89296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076FB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5500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2706046.73</w:t>
            </w:r>
          </w:p>
        </w:tc>
      </w:tr>
      <w:tr w:rsidR="005C495B" w:rsidRPr="00E23906" w14:paraId="316F86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6F422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E20DC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860865.50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374C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2706048.13</w:t>
            </w:r>
          </w:p>
        </w:tc>
      </w:tr>
      <w:tr w:rsidR="005C495B" w:rsidRPr="00E23906" w14:paraId="059A42B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7CE71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BA218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860877.18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A5903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2706045.40</w:t>
            </w:r>
          </w:p>
        </w:tc>
      </w:tr>
      <w:tr w:rsidR="005C495B" w:rsidRPr="00E23906" w14:paraId="15681F7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FED4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3D5A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860878.43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D43E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2706051.69</w:t>
            </w:r>
          </w:p>
        </w:tc>
      </w:tr>
      <w:tr w:rsidR="005C495B" w:rsidRPr="00E23906" w14:paraId="2620E9A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8CEB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3C3F4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860884.48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5522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2706067.89</w:t>
            </w:r>
          </w:p>
        </w:tc>
      </w:tr>
      <w:tr w:rsidR="005C495B" w:rsidRPr="00E23906" w14:paraId="0CC6220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B036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3185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860892.80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E79E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2706084.04</w:t>
            </w:r>
          </w:p>
        </w:tc>
      </w:tr>
      <w:tr w:rsidR="005C495B" w:rsidRPr="00E23906" w14:paraId="718FA11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146B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5D37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860896.87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2939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2706095.56</w:t>
            </w:r>
          </w:p>
        </w:tc>
      </w:tr>
      <w:tr w:rsidR="005C495B" w:rsidRPr="00E23906" w14:paraId="55A5238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23D50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B0807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860918.92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3DA9B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2706086.93</w:t>
            </w:r>
          </w:p>
        </w:tc>
      </w:tr>
      <w:tr w:rsidR="005C495B" w:rsidRPr="00E23906" w14:paraId="17B796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4FEB0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F812E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860920.46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F929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2706086.33</w:t>
            </w:r>
          </w:p>
        </w:tc>
      </w:tr>
    </w:tbl>
    <w:p w14:paraId="7915FDD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BB85B00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ЗУ:61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EBC6695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8801DD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2041 кв.м</w:t>
            </w:r>
          </w:p>
        </w:tc>
      </w:tr>
      <w:tr w:rsidR="005C495B" w:rsidRPr="00E23906" w14:paraId="43826386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B8402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37829C9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30E4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BF72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99FCC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2F84E6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BDCE8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A804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C37F5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2706047.65</w:t>
            </w:r>
          </w:p>
        </w:tc>
      </w:tr>
      <w:tr w:rsidR="005C495B" w:rsidRPr="00E23906" w14:paraId="1F683D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E552B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A2E2E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E7F9D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2706049.01</w:t>
            </w:r>
          </w:p>
        </w:tc>
      </w:tr>
      <w:tr w:rsidR="005C495B" w:rsidRPr="00E23906" w14:paraId="7A80429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0CC2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87CE0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860877.34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F7E7B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2706090.48</w:t>
            </w:r>
          </w:p>
        </w:tc>
      </w:tr>
      <w:tr w:rsidR="005C495B" w:rsidRPr="00E23906" w14:paraId="242D3B0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87C47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89F89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860867.74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C131C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2706094.09</w:t>
            </w:r>
          </w:p>
        </w:tc>
      </w:tr>
      <w:tr w:rsidR="005C495B" w:rsidRPr="00E23906" w14:paraId="5A48F0F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3E29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DE0D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860849.04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AB723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2706104.44</w:t>
            </w:r>
          </w:p>
        </w:tc>
      </w:tr>
      <w:tr w:rsidR="005C495B" w:rsidRPr="00E23906" w14:paraId="305894E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51C0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63F61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860844.12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E53C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2706108.10</w:t>
            </w:r>
          </w:p>
        </w:tc>
      </w:tr>
      <w:tr w:rsidR="005C495B" w:rsidRPr="00E23906" w14:paraId="5CF612B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542A6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C2A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860841.83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37C10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2706109.82</w:t>
            </w:r>
          </w:p>
        </w:tc>
      </w:tr>
      <w:tr w:rsidR="005C495B" w:rsidRPr="00E23906" w14:paraId="26FECAE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3823F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C954E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860828.33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CB4A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2706089.38</w:t>
            </w:r>
          </w:p>
        </w:tc>
      </w:tr>
      <w:tr w:rsidR="005C495B" w:rsidRPr="00E23906" w14:paraId="4AADCE5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BB4A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32560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860823.33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19ED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2706092.41</w:t>
            </w:r>
          </w:p>
        </w:tc>
      </w:tr>
      <w:tr w:rsidR="005C495B" w:rsidRPr="00E23906" w14:paraId="5BDD354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D2A3E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E667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860813.65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1A95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2706075.98</w:t>
            </w:r>
          </w:p>
        </w:tc>
      </w:tr>
      <w:tr w:rsidR="005C495B" w:rsidRPr="00E23906" w14:paraId="38F7264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051F4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1821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860829.48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D567A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2706069.76</w:t>
            </w:r>
          </w:p>
        </w:tc>
      </w:tr>
      <w:tr w:rsidR="005C495B" w:rsidRPr="00E23906" w14:paraId="38F3DF3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8512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1D808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860840.55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D97F4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2706066.03</w:t>
            </w:r>
          </w:p>
        </w:tc>
      </w:tr>
      <w:tr w:rsidR="005C495B" w:rsidRPr="00E23906" w14:paraId="4E51459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C8264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72AE4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860843.36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D94536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2706062.62</w:t>
            </w:r>
          </w:p>
        </w:tc>
      </w:tr>
      <w:tr w:rsidR="005C495B" w:rsidRPr="00E23906" w14:paraId="7D25A61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E7157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2F096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88EE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2706058.89</w:t>
            </w:r>
          </w:p>
        </w:tc>
      </w:tr>
      <w:tr w:rsidR="005C495B" w:rsidRPr="00E23906" w14:paraId="480CC5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626CB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F2A2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860842.34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3F64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2706055.46</w:t>
            </w:r>
          </w:p>
        </w:tc>
      </w:tr>
      <w:tr w:rsidR="005C495B" w:rsidRPr="00E23906" w14:paraId="5327B35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FDE1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D3A9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860844.08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4D6BA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2706053.16</w:t>
            </w:r>
          </w:p>
        </w:tc>
      </w:tr>
      <w:tr w:rsidR="005C495B" w:rsidRPr="00E23906" w14:paraId="314CAC0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51904D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BDBE1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860846.45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6CC84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2706051.52</w:t>
            </w:r>
          </w:p>
        </w:tc>
      </w:tr>
      <w:tr w:rsidR="005C495B" w:rsidRPr="00E23906" w14:paraId="2B0879EF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71618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B6C2E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860861.20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60938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2706047.65</w:t>
            </w:r>
          </w:p>
        </w:tc>
      </w:tr>
    </w:tbl>
    <w:p w14:paraId="7F3AA222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76AEA2A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ЗУ:62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1D06607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BA611D2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736 кв.м</w:t>
            </w:r>
          </w:p>
        </w:tc>
      </w:tr>
      <w:tr w:rsidR="005C495B" w:rsidRPr="00E23906" w14:paraId="3BE98D81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B03B8F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CBE434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E65C5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7049B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C8FD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ECEF8E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2884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726CF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860832.91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CA31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2706045.39</w:t>
            </w:r>
          </w:p>
        </w:tc>
      </w:tr>
      <w:tr w:rsidR="005C495B" w:rsidRPr="00E23906" w14:paraId="58F1F2E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2F7B4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9A1A7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860840.55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F5BA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2706066.03</w:t>
            </w:r>
          </w:p>
        </w:tc>
      </w:tr>
      <w:tr w:rsidR="005C495B" w:rsidRPr="00E23906" w14:paraId="53E2B1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0078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117A5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860829.48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F8F9F6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2706069.76</w:t>
            </w:r>
          </w:p>
        </w:tc>
      </w:tr>
      <w:tr w:rsidR="005C495B" w:rsidRPr="00E23906" w14:paraId="5A81B54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B58E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33558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860813.65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65628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2706075.98</w:t>
            </w:r>
          </w:p>
        </w:tc>
      </w:tr>
      <w:tr w:rsidR="005C495B" w:rsidRPr="00E23906" w14:paraId="6238859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D133AC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C2DF0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860800.96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FF2D7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2706054.45</w:t>
            </w:r>
          </w:p>
        </w:tc>
      </w:tr>
      <w:tr w:rsidR="005C495B" w:rsidRPr="00E23906" w14:paraId="0692BD6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690B4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E2897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860812.34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BFAE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2706049.74</w:t>
            </w:r>
          </w:p>
        </w:tc>
      </w:tr>
      <w:tr w:rsidR="005C495B" w:rsidRPr="00E23906" w14:paraId="1F3B2E8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77CD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D1119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860832.91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3FAFFF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2706045.39</w:t>
            </w:r>
          </w:p>
        </w:tc>
      </w:tr>
    </w:tbl>
    <w:p w14:paraId="3C75C66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0D49BFA1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ЗУ:63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52F37AB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494546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1237 кв.м</w:t>
            </w:r>
          </w:p>
        </w:tc>
      </w:tr>
      <w:tr w:rsidR="005C495B" w:rsidRPr="00E23906" w14:paraId="47111D27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B710EC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81CCCD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983E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AF26C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7073F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0C6EC27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EB9B0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A7B2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726A8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2706101.17</w:t>
            </w:r>
          </w:p>
        </w:tc>
      </w:tr>
      <w:tr w:rsidR="005C495B" w:rsidRPr="00E23906" w14:paraId="5740CF7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2674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44616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5991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2706119.66</w:t>
            </w:r>
          </w:p>
        </w:tc>
      </w:tr>
      <w:tr w:rsidR="005C495B" w:rsidRPr="00E23906" w14:paraId="60027D82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6437A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B74A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860916.71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B2B6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2706125.50</w:t>
            </w:r>
          </w:p>
        </w:tc>
      </w:tr>
      <w:tr w:rsidR="005C495B" w:rsidRPr="00E23906" w14:paraId="53D2AD1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95DCC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243EED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860875.49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2DEC6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2706144.19</w:t>
            </w:r>
          </w:p>
        </w:tc>
      </w:tr>
      <w:tr w:rsidR="005C495B" w:rsidRPr="00E23906" w14:paraId="767AF64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463ED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E68E6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860869.97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F127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2706137.52</w:t>
            </w:r>
          </w:p>
        </w:tc>
      </w:tr>
      <w:tr w:rsidR="005C495B" w:rsidRPr="00E23906" w14:paraId="6F4CA4C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46AE3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96B5F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860864.14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0CFCF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2706131.47</w:t>
            </w:r>
          </w:p>
        </w:tc>
      </w:tr>
      <w:tr w:rsidR="005C495B" w:rsidRPr="00E23906" w14:paraId="1C13528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5A4A9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D97F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860874.30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9ECCA2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2706125.01</w:t>
            </w:r>
          </w:p>
        </w:tc>
      </w:tr>
      <w:tr w:rsidR="005C495B" w:rsidRPr="00E23906" w14:paraId="77C93FB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52705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1ABBA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860881.26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28441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2706120.04</w:t>
            </w:r>
          </w:p>
        </w:tc>
      </w:tr>
      <w:tr w:rsidR="005C495B" w:rsidRPr="00E23906" w14:paraId="6B1AB21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9EE2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57619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860881.71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46B85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2706120.50</w:t>
            </w:r>
          </w:p>
        </w:tc>
      </w:tr>
      <w:tr w:rsidR="005C495B" w:rsidRPr="00E23906" w14:paraId="5B925567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2E86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E12F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860887.06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D9AB6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2706117.22</w:t>
            </w:r>
          </w:p>
        </w:tc>
      </w:tr>
      <w:tr w:rsidR="005C495B" w:rsidRPr="00E23906" w14:paraId="2EC3A5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E3445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C14A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860888.34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65966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2706116.74</w:t>
            </w:r>
          </w:p>
        </w:tc>
      </w:tr>
      <w:tr w:rsidR="005C495B" w:rsidRPr="00E23906" w14:paraId="25EC1410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AF20F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917F8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860903.52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FD6FE7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2706110.26</w:t>
            </w:r>
          </w:p>
        </w:tc>
      </w:tr>
      <w:tr w:rsidR="005C495B" w:rsidRPr="00E23906" w14:paraId="07E9FF0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CA69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C411C5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860907.13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E9443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2706108.40</w:t>
            </w:r>
          </w:p>
        </w:tc>
      </w:tr>
      <w:tr w:rsidR="005C495B" w:rsidRPr="00E23906" w14:paraId="5F2AF7A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EA0A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9E27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860907.69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610C8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2706109.32</w:t>
            </w:r>
          </w:p>
        </w:tc>
      </w:tr>
      <w:tr w:rsidR="005C495B" w:rsidRPr="00E23906" w14:paraId="36EEDE1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E6C971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EE299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860910.94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BF9C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2706107.66</w:t>
            </w:r>
          </w:p>
        </w:tc>
      </w:tr>
      <w:tr w:rsidR="005C495B" w:rsidRPr="00E23906" w14:paraId="6F002838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4CB7AC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326E1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860914.00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2B5AEC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2706105.97</w:t>
            </w:r>
          </w:p>
        </w:tc>
      </w:tr>
      <w:tr w:rsidR="005C495B" w:rsidRPr="00E23906" w14:paraId="5B8393F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13D13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4D57E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860925.97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D31688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2706101.17</w:t>
            </w:r>
          </w:p>
        </w:tc>
      </w:tr>
    </w:tbl>
    <w:p w14:paraId="61D0B99B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1F6D5CB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ЗУ:64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70C7FF2C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8A46B9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2291 кв.м</w:t>
            </w:r>
          </w:p>
        </w:tc>
      </w:tr>
      <w:tr w:rsidR="005C495B" w:rsidRPr="00E23906" w14:paraId="4AB6E41B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951E4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4D0AF5E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559ABA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C1A5F2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C184A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F23516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89573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E3DC2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B82AC9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2706119.66</w:t>
            </w:r>
          </w:p>
        </w:tc>
      </w:tr>
      <w:tr w:rsidR="005C495B" w:rsidRPr="00E23906" w14:paraId="1632742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6B9A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3C2DD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860943.05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BB6FD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2706158.99</w:t>
            </w:r>
          </w:p>
        </w:tc>
      </w:tr>
      <w:tr w:rsidR="005C495B" w:rsidRPr="00E23906" w14:paraId="1A6E931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9F43E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FDBEA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860908.94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188DC0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2706178.34</w:t>
            </w:r>
          </w:p>
        </w:tc>
      </w:tr>
      <w:tr w:rsidR="005C495B" w:rsidRPr="00E23906" w14:paraId="63185EEC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0E0A2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8A830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860894.17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7632F3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2706170.04</w:t>
            </w:r>
          </w:p>
        </w:tc>
      </w:tr>
      <w:tr w:rsidR="005C495B" w:rsidRPr="00E23906" w14:paraId="433C1F7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FE782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555142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860875.49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F363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2706144.19</w:t>
            </w:r>
          </w:p>
        </w:tc>
      </w:tr>
      <w:tr w:rsidR="005C495B" w:rsidRPr="00E23906" w14:paraId="743D131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48F80C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4C31C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860916.71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61D7C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2706125.50</w:t>
            </w:r>
          </w:p>
        </w:tc>
      </w:tr>
      <w:tr w:rsidR="005C495B" w:rsidRPr="00E23906" w14:paraId="6AF032DA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12FB4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3DBD9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860932.13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9FF11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2706119.66</w:t>
            </w:r>
          </w:p>
        </w:tc>
      </w:tr>
    </w:tbl>
    <w:p w14:paraId="1BDBCF68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AB08625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31AF7043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173094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1022 кв.м</w:t>
            </w:r>
          </w:p>
        </w:tc>
      </w:tr>
      <w:tr w:rsidR="005C495B" w:rsidRPr="00E23906" w14:paraId="70975B4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7293A8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7D48CAE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95F5C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01DF3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DDA67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485C74C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C9CA9F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130CBB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4B9E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2706170.52</w:t>
            </w:r>
          </w:p>
        </w:tc>
      </w:tr>
      <w:tr w:rsidR="005C495B" w:rsidRPr="00E23906" w14:paraId="4F6AF684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DF920C2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6A6ED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860965.34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32C23E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2706197.91</w:t>
            </w:r>
          </w:p>
        </w:tc>
      </w:tr>
      <w:tr w:rsidR="005C495B" w:rsidRPr="00E23906" w14:paraId="5D886341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80015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C154B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860944.44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DB6A4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2706208.05</w:t>
            </w:r>
          </w:p>
        </w:tc>
      </w:tr>
      <w:tr w:rsidR="005C495B" w:rsidRPr="00E23906" w14:paraId="080B6CD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54A96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F49B4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860930.10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8F4F2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2706199.14</w:t>
            </w:r>
          </w:p>
        </w:tc>
      </w:tr>
      <w:tr w:rsidR="005C495B" w:rsidRPr="00E23906" w14:paraId="38E0D53D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5C243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E71CB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860918.36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45692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2706187.42</w:t>
            </w:r>
          </w:p>
        </w:tc>
      </w:tr>
      <w:tr w:rsidR="005C495B" w:rsidRPr="00E23906" w14:paraId="099B205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61629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104E7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860943.66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9EFEA0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2706172.42</w:t>
            </w:r>
          </w:p>
        </w:tc>
      </w:tr>
      <w:tr w:rsidR="005C495B" w:rsidRPr="00E23906" w14:paraId="752E64B6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343F6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271738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860954.43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6956A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2706170.52</w:t>
            </w:r>
          </w:p>
        </w:tc>
      </w:tr>
    </w:tbl>
    <w:p w14:paraId="0FDA99B9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50480E92" w14:textId="77777777" w:rsidR="005C495B" w:rsidRPr="00E23906" w:rsidRDefault="005C495B" w:rsidP="005C495B">
      <w:pPr>
        <w:ind w:firstLine="0"/>
        <w:jc w:val="center"/>
        <w:rPr>
          <w:sz w:val="20"/>
          <w:szCs w:val="20"/>
        </w:rPr>
      </w:pPr>
      <w:r w:rsidRPr="00E23906">
        <w:rPr>
          <w:sz w:val="20"/>
          <w:szCs w:val="20"/>
        </w:rPr>
        <w:t>ЗУ:66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910"/>
        <w:gridCol w:w="1010"/>
      </w:tblGrid>
      <w:tr w:rsidR="005C495B" w:rsidRPr="00E23906" w14:paraId="4B7C3778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63D200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Площадь 727 кв.м</w:t>
            </w:r>
          </w:p>
        </w:tc>
      </w:tr>
      <w:tr w:rsidR="005C495B" w:rsidRPr="00E23906" w14:paraId="0D3EAAE9" w14:textId="77777777" w:rsidTr="005C7E51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68DEF7" w14:textId="77777777" w:rsidR="005C495B" w:rsidRPr="00E23906" w:rsidRDefault="005C495B" w:rsidP="005C7E51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E23906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5C495B" w:rsidRPr="00E23906" w14:paraId="1A67239E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82F65D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61CD1C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0657E7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Y</w:t>
            </w:r>
          </w:p>
        </w:tc>
      </w:tr>
      <w:tr w:rsidR="005C495B" w:rsidRPr="00E23906" w14:paraId="63A40E1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CE310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3C9298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861073.40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D0A703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2706203.34</w:t>
            </w:r>
          </w:p>
        </w:tc>
      </w:tr>
      <w:tr w:rsidR="005C495B" w:rsidRPr="00E23906" w14:paraId="60AB7F39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7BE10DB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995C61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861085.16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79BF4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2706237.06</w:t>
            </w:r>
          </w:p>
        </w:tc>
      </w:tr>
      <w:tr w:rsidR="005C495B" w:rsidRPr="00E23906" w14:paraId="20823543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E3CA0A6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EBCC34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861067.61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F05E72A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2706243.17</w:t>
            </w:r>
          </w:p>
        </w:tc>
      </w:tr>
      <w:tr w:rsidR="005C495B" w:rsidRPr="00E23906" w14:paraId="418B1955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4220AF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9ECAF2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861052.48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07E28D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2706210.87</w:t>
            </w:r>
          </w:p>
        </w:tc>
      </w:tr>
      <w:tr w:rsidR="005C495B" w:rsidRPr="00E23906" w14:paraId="3C29E4CB" w14:textId="77777777" w:rsidTr="005C7E51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57B11E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327A35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861073.40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E870079" w14:textId="77777777" w:rsidR="005C495B" w:rsidRPr="00E23906" w:rsidRDefault="005C495B" w:rsidP="005C7E51">
            <w:pPr>
              <w:ind w:firstLine="0"/>
              <w:jc w:val="center"/>
              <w:rPr>
                <w:sz w:val="20"/>
                <w:szCs w:val="20"/>
              </w:rPr>
            </w:pPr>
            <w:r w:rsidRPr="00E23906">
              <w:rPr>
                <w:sz w:val="20"/>
                <w:szCs w:val="20"/>
              </w:rPr>
              <w:t>2706203.34</w:t>
            </w:r>
          </w:p>
        </w:tc>
      </w:tr>
    </w:tbl>
    <w:p w14:paraId="2E3B1A7C" w14:textId="77777777" w:rsidR="005C495B" w:rsidRPr="00E23906" w:rsidRDefault="005C495B" w:rsidP="005C495B">
      <w:pPr>
        <w:ind w:firstLine="0"/>
        <w:jc w:val="left"/>
        <w:rPr>
          <w:sz w:val="20"/>
          <w:szCs w:val="20"/>
        </w:rPr>
      </w:pPr>
    </w:p>
    <w:p w14:paraId="2C73DF9D" w14:textId="77777777" w:rsidR="005C495B" w:rsidRPr="00E8400A" w:rsidRDefault="005C495B" w:rsidP="005C495B">
      <w:pPr>
        <w:ind w:firstLine="0"/>
        <w:rPr>
          <w:color w:val="FF0000"/>
          <w:sz w:val="20"/>
          <w:szCs w:val="20"/>
          <w:highlight w:val="yellow"/>
        </w:rPr>
        <w:sectPr w:rsidR="005C495B" w:rsidRPr="00E8400A" w:rsidSect="005C7E51">
          <w:type w:val="continuous"/>
          <w:pgSz w:w="11906" w:h="16838" w:code="9"/>
          <w:pgMar w:top="1134" w:right="567" w:bottom="1134" w:left="1418" w:header="425" w:footer="283" w:gutter="0"/>
          <w:cols w:num="3" w:space="0"/>
          <w:docGrid w:linePitch="381"/>
        </w:sectPr>
      </w:pPr>
    </w:p>
    <w:p w14:paraId="74565855" w14:textId="77777777" w:rsidR="005C495B" w:rsidRPr="00E8400A" w:rsidRDefault="005C495B" w:rsidP="005C495B">
      <w:pPr>
        <w:ind w:firstLine="0"/>
        <w:jc w:val="left"/>
        <w:rPr>
          <w:color w:val="FF0000"/>
          <w:sz w:val="20"/>
          <w:szCs w:val="20"/>
          <w:highlight w:val="yellow"/>
        </w:rPr>
      </w:pPr>
    </w:p>
    <w:p w14:paraId="2F87ADF7" w14:textId="77777777" w:rsidR="00FF3577" w:rsidRDefault="003003EE" w:rsidP="0088460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3577">
        <w:rPr>
          <w:sz w:val="28"/>
          <w:szCs w:val="28"/>
        </w:rPr>
        <w:t xml:space="preserve">Приложение 6 </w:t>
      </w:r>
    </w:p>
    <w:p w14:paraId="0329A497" w14:textId="77777777" w:rsidR="00FF3577" w:rsidRDefault="00FF3577" w:rsidP="00FF357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6F9BEFBF" w14:textId="77777777" w:rsidR="00FF3577" w:rsidRDefault="00FF3577" w:rsidP="00FF357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884604">
        <w:rPr>
          <w:sz w:val="28"/>
          <w:szCs w:val="28"/>
        </w:rPr>
        <w:t>Цингалы</w:t>
      </w:r>
    </w:p>
    <w:p w14:paraId="4C4969C0" w14:textId="37D825BC" w:rsidR="003003EE" w:rsidRDefault="008358B9" w:rsidP="00FF3577">
      <w:pPr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t>от 10.02.2025 № 08</w:t>
      </w:r>
    </w:p>
    <w:p w14:paraId="74B19564" w14:textId="77777777" w:rsidR="00CD401F" w:rsidRDefault="00CD401F" w:rsidP="00FF3577">
      <w:pPr>
        <w:ind w:firstLine="0"/>
        <w:jc w:val="right"/>
        <w:rPr>
          <w:sz w:val="28"/>
          <w:szCs w:val="28"/>
        </w:rPr>
      </w:pPr>
    </w:p>
    <w:p w14:paraId="376AC2CB" w14:textId="77777777" w:rsidR="00FF3577" w:rsidRDefault="00FF3577" w:rsidP="00FF3577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Ч</w:t>
      </w:r>
      <w:r w:rsidRPr="00FF3577">
        <w:rPr>
          <w:sz w:val="28"/>
          <w:szCs w:val="28"/>
        </w:rPr>
        <w:t>ертеж межевания территории</w:t>
      </w:r>
    </w:p>
    <w:p w14:paraId="15BFA9A2" w14:textId="77777777" w:rsidR="00884604" w:rsidRDefault="00884604" w:rsidP="00FF3577">
      <w:pPr>
        <w:ind w:firstLine="0"/>
        <w:jc w:val="center"/>
        <w:rPr>
          <w:sz w:val="28"/>
          <w:szCs w:val="28"/>
        </w:rPr>
      </w:pPr>
    </w:p>
    <w:p w14:paraId="74DB750E" w14:textId="77777777" w:rsidR="00884604" w:rsidRDefault="00884604" w:rsidP="00FF3577">
      <w:pPr>
        <w:ind w:firstLine="0"/>
        <w:jc w:val="right"/>
      </w:pPr>
    </w:p>
    <w:p w14:paraId="222685AF" w14:textId="61E2DEDC" w:rsidR="00884604" w:rsidRDefault="00CD401F" w:rsidP="00884604">
      <w:pPr>
        <w:ind w:firstLine="0"/>
        <w:jc w:val="center"/>
      </w:pPr>
      <w:r>
        <w:rPr>
          <w:noProof/>
        </w:rPr>
        <w:drawing>
          <wp:inline distT="0" distB="0" distL="0" distR="0" wp14:anchorId="28D9F15D" wp14:editId="2FF194B6">
            <wp:extent cx="6291580" cy="6994525"/>
            <wp:effectExtent l="0" t="0" r="0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80" cy="699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84604" w:rsidSect="00884604">
      <w:headerReference w:type="default" r:id="rId19"/>
      <w:headerReference w:type="first" r:id="rId20"/>
      <w:pgSz w:w="11906" w:h="16838" w:code="9"/>
      <w:pgMar w:top="1134" w:right="567" w:bottom="1134" w:left="1418" w:header="425" w:footer="283" w:gutter="0"/>
      <w:cols w:space="7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7C4A4" w14:textId="77777777" w:rsidR="00AD0E32" w:rsidRDefault="00AD0E32">
      <w:r>
        <w:separator/>
      </w:r>
    </w:p>
  </w:endnote>
  <w:endnote w:type="continuationSeparator" w:id="0">
    <w:p w14:paraId="05A0C592" w14:textId="77777777" w:rsidR="00AD0E32" w:rsidRDefault="00AD0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cademy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Nimbus Roman No9 L">
    <w:altName w:val="Times New Roman"/>
    <w:charset w:val="00"/>
    <w:family w:val="roman"/>
    <w:pitch w:val="variable"/>
  </w:font>
  <w:font w:name="Bitstream Vera Sans">
    <w:altName w:val="Times New Roman"/>
    <w:charset w:val="00"/>
    <w:family w:val="auto"/>
    <w:pitch w:val="variable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EE3CC" w14:textId="77777777" w:rsidR="00F75C1B" w:rsidRDefault="00F75C1B">
    <w:pPr>
      <w:pStyle w:val="a6"/>
      <w:rPr>
        <w:sz w:val="36"/>
        <w:szCs w:val="36"/>
      </w:rPr>
    </w:pPr>
  </w:p>
  <w:tbl>
    <w:tblPr>
      <w:tblW w:w="0" w:type="auto"/>
      <w:tblInd w:w="-15" w:type="dxa"/>
      <w:tblLayout w:type="fixed"/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567"/>
      <w:gridCol w:w="570"/>
      <w:gridCol w:w="567"/>
      <w:gridCol w:w="567"/>
      <w:gridCol w:w="852"/>
      <w:gridCol w:w="570"/>
      <w:gridCol w:w="6067"/>
      <w:gridCol w:w="594"/>
    </w:tblGrid>
    <w:tr w:rsidR="00F75C1B" w14:paraId="551754F5" w14:textId="77777777">
      <w:trPr>
        <w:cantSplit/>
        <w:trHeight w:hRule="exact" w:val="284"/>
      </w:trPr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4185E605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70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48D630A6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5C151A2F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309A5AA9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852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2C94DA37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70" w:type="dxa"/>
          <w:tcBorders>
            <w:top w:val="single" w:sz="12" w:space="0" w:color="000000"/>
            <w:left w:val="single" w:sz="12" w:space="0" w:color="000000"/>
            <w:bottom w:val="single" w:sz="6" w:space="0" w:color="000000"/>
          </w:tcBorders>
          <w:shd w:val="clear" w:color="auto" w:fill="auto"/>
          <w:vAlign w:val="center"/>
        </w:tcPr>
        <w:p w14:paraId="65843B22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6067" w:type="dxa"/>
          <w:vMerge w:val="restart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1CDD6850" w14:textId="77777777" w:rsidR="00F75C1B" w:rsidRDefault="00F75C1B">
          <w:pPr>
            <w:ind w:firstLine="0"/>
            <w:jc w:val="center"/>
          </w:pPr>
          <w:r>
            <w:rPr>
              <w:bCs/>
            </w:rPr>
            <w:t>709-</w:t>
          </w:r>
          <w:r>
            <w:t>ППТ</w:t>
          </w:r>
        </w:p>
      </w:tc>
      <w:tc>
        <w:tcPr>
          <w:tcW w:w="594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cBorders>
          <w:shd w:val="clear" w:color="auto" w:fill="auto"/>
          <w:vAlign w:val="center"/>
        </w:tcPr>
        <w:p w14:paraId="74F77A2F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</w:rPr>
            <w:t>Лист</w:t>
          </w:r>
        </w:p>
      </w:tc>
    </w:tr>
    <w:tr w:rsidR="00F75C1B" w14:paraId="4A11DFE2" w14:textId="77777777">
      <w:trPr>
        <w:cantSplit/>
        <w:trHeight w:hRule="exact" w:val="284"/>
      </w:trPr>
      <w:tc>
        <w:tcPr>
          <w:tcW w:w="567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7B232CD1" w14:textId="77777777" w:rsidR="00F75C1B" w:rsidRDefault="00F75C1B">
          <w:pPr>
            <w:snapToGrid w:val="0"/>
            <w:ind w:firstLine="0"/>
            <w:rPr>
              <w:b/>
              <w:sz w:val="18"/>
            </w:rPr>
          </w:pPr>
        </w:p>
      </w:tc>
      <w:tc>
        <w:tcPr>
          <w:tcW w:w="570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0F7B4AC2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67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07EFBFA2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67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13976473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852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31F544E7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570" w:type="dxa"/>
          <w:tcBorders>
            <w:top w:val="single" w:sz="6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29612371" w14:textId="77777777" w:rsidR="00F75C1B" w:rsidRDefault="00F75C1B">
          <w:pPr>
            <w:snapToGrid w:val="0"/>
            <w:ind w:firstLine="0"/>
            <w:rPr>
              <w:sz w:val="18"/>
            </w:rPr>
          </w:pPr>
        </w:p>
      </w:tc>
      <w:tc>
        <w:tcPr>
          <w:tcW w:w="6067" w:type="dxa"/>
          <w:vMerge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0E997182" w14:textId="77777777" w:rsidR="00F75C1B" w:rsidRDefault="00F75C1B">
          <w:pPr>
            <w:snapToGrid w:val="0"/>
            <w:ind w:firstLine="0"/>
            <w:rPr>
              <w:sz w:val="18"/>
              <w:lang w:val="en-US"/>
            </w:rPr>
          </w:pPr>
        </w:p>
      </w:tc>
      <w:tc>
        <w:tcPr>
          <w:tcW w:w="594" w:type="dxa"/>
          <w:vMerge w:val="restart"/>
          <w:tc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cBorders>
          <w:shd w:val="clear" w:color="auto" w:fill="auto"/>
          <w:vAlign w:val="center"/>
        </w:tcPr>
        <w:p w14:paraId="2FA43855" w14:textId="77777777" w:rsidR="00F75C1B" w:rsidRDefault="00F75C1B">
          <w:pPr>
            <w:ind w:firstLine="0"/>
            <w:jc w:val="center"/>
            <w:rPr>
              <w:b/>
              <w:sz w:val="18"/>
              <w:szCs w:val="18"/>
            </w:rPr>
          </w:pP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>
            <w:rPr>
              <w:noProof/>
            </w:rPr>
            <w:t>2</w:t>
          </w:r>
          <w:r>
            <w:fldChar w:fldCharType="end"/>
          </w:r>
        </w:p>
      </w:tc>
    </w:tr>
    <w:tr w:rsidR="00F75C1B" w14:paraId="068ABE22" w14:textId="77777777">
      <w:trPr>
        <w:cantSplit/>
        <w:trHeight w:hRule="exact" w:val="284"/>
      </w:trPr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2AC6B420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  <w:szCs w:val="18"/>
            </w:rPr>
            <w:t>Изм.</w:t>
          </w:r>
        </w:p>
      </w:tc>
      <w:tc>
        <w:tcPr>
          <w:tcW w:w="570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23F8ECFE" w14:textId="77777777" w:rsidR="00F75C1B" w:rsidRDefault="00F75C1B">
          <w:pPr>
            <w:ind w:firstLine="0"/>
            <w:jc w:val="center"/>
          </w:pPr>
          <w:r>
            <w:rPr>
              <w:b/>
              <w:spacing w:val="-20"/>
              <w:sz w:val="18"/>
              <w:szCs w:val="18"/>
            </w:rPr>
            <w:t>Кол.уч.</w:t>
          </w:r>
        </w:p>
      </w:tc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1FA89D0C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  <w:szCs w:val="18"/>
            </w:rPr>
            <w:t>Лист</w:t>
          </w:r>
        </w:p>
      </w:tc>
      <w:tc>
        <w:tcPr>
          <w:tcW w:w="567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229DA7DC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  <w:szCs w:val="18"/>
            </w:rPr>
            <w:t>№док.</w:t>
          </w:r>
        </w:p>
      </w:tc>
      <w:tc>
        <w:tcPr>
          <w:tcW w:w="852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153D55E0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  <w:szCs w:val="18"/>
            </w:rPr>
            <w:t>Подпись</w:t>
          </w:r>
        </w:p>
      </w:tc>
      <w:tc>
        <w:tcPr>
          <w:tcW w:w="570" w:type="dxa"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6D1439A1" w14:textId="77777777" w:rsidR="00F75C1B" w:rsidRDefault="00F75C1B">
          <w:pPr>
            <w:ind w:firstLine="0"/>
            <w:jc w:val="center"/>
          </w:pPr>
          <w:r>
            <w:rPr>
              <w:b/>
              <w:sz w:val="18"/>
              <w:szCs w:val="18"/>
            </w:rPr>
            <w:t>Дата</w:t>
          </w:r>
        </w:p>
      </w:tc>
      <w:tc>
        <w:tcPr>
          <w:tcW w:w="6067" w:type="dxa"/>
          <w:vMerge/>
          <w:tcBorders>
            <w:top w:val="single" w:sz="12" w:space="0" w:color="000000"/>
            <w:left w:val="single" w:sz="12" w:space="0" w:color="000000"/>
            <w:bottom w:val="single" w:sz="12" w:space="0" w:color="000000"/>
          </w:tcBorders>
          <w:shd w:val="clear" w:color="auto" w:fill="auto"/>
          <w:vAlign w:val="center"/>
        </w:tcPr>
        <w:p w14:paraId="3BF3CBBA" w14:textId="77777777" w:rsidR="00F75C1B" w:rsidRDefault="00F75C1B">
          <w:pPr>
            <w:snapToGrid w:val="0"/>
            <w:ind w:firstLine="0"/>
            <w:jc w:val="center"/>
            <w:rPr>
              <w:b/>
              <w:sz w:val="18"/>
              <w:szCs w:val="18"/>
              <w:lang w:val="en-US"/>
            </w:rPr>
          </w:pPr>
        </w:p>
      </w:tc>
      <w:tc>
        <w:tcPr>
          <w:tcW w:w="594" w:type="dxa"/>
          <w:vMerge/>
          <w:tc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cBorders>
          <w:shd w:val="clear" w:color="auto" w:fill="auto"/>
          <w:vAlign w:val="center"/>
        </w:tcPr>
        <w:p w14:paraId="12DB6A53" w14:textId="77777777" w:rsidR="00F75C1B" w:rsidRDefault="00F75C1B">
          <w:pPr>
            <w:snapToGrid w:val="0"/>
            <w:ind w:firstLine="0"/>
            <w:jc w:val="center"/>
            <w:rPr>
              <w:lang w:val="en-US"/>
            </w:rPr>
          </w:pPr>
        </w:p>
      </w:tc>
    </w:tr>
  </w:tbl>
  <w:p w14:paraId="13ACD8E0" w14:textId="040FB499" w:rsidR="00F75C1B" w:rsidRDefault="00CD401F">
    <w:pPr>
      <w:pStyle w:val="a6"/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114935" distR="114935" simplePos="0" relativeHeight="251658752" behindDoc="1" locked="0" layoutInCell="1" allowOverlap="1" wp14:anchorId="3F9A1BD9" wp14:editId="71D1434C">
              <wp:simplePos x="0" y="0"/>
              <wp:positionH relativeFrom="page">
                <wp:posOffset>252095</wp:posOffset>
              </wp:positionH>
              <wp:positionV relativeFrom="page">
                <wp:posOffset>7276465</wp:posOffset>
              </wp:positionV>
              <wp:extent cx="494030" cy="3237230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4030" cy="32372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tbl>
                          <w:tblPr>
                            <w:tblW w:w="0" w:type="auto"/>
                            <w:tblInd w:w="-87" w:type="dxa"/>
                            <w:tblLayout w:type="fixed"/>
                            <w:tblCellMar>
                              <w:left w:w="57" w:type="dxa"/>
                              <w:right w:w="57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284"/>
                            <w:gridCol w:w="427"/>
                          </w:tblGrid>
                          <w:tr w:rsidR="00F75C1B" w14:paraId="7979A466" w14:textId="77777777">
                            <w:trPr>
                              <w:cantSplit/>
                              <w:trHeight w:val="1418"/>
                            </w:trPr>
                            <w:tc>
                              <w:tcPr>
                                <w:tcW w:w="284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10E01888" w14:textId="77777777" w:rsidR="00F75C1B" w:rsidRDefault="00F75C1B">
                                <w:pPr>
                                  <w:ind w:firstLine="0"/>
                                  <w:jc w:val="center"/>
                                </w:pPr>
                                <w:r>
                                  <w:rPr>
                                    <w:bCs/>
                                    <w:sz w:val="18"/>
                                    <w:szCs w:val="18"/>
                                  </w:rPr>
                                  <w:t>Взам. инв. №</w:t>
                                </w:r>
                              </w:p>
                            </w:tc>
                            <w:tc>
                              <w:tcPr>
                                <w:tcW w:w="427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  <w:right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0019D128" w14:textId="77777777" w:rsidR="00F75C1B" w:rsidRDefault="00F75C1B">
                                <w:pPr>
                                  <w:snapToGrid w:val="0"/>
                                  <w:ind w:firstLine="0"/>
                                  <w:jc w:val="center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</w:p>
                            </w:tc>
                          </w:tr>
                          <w:tr w:rsidR="00F75C1B" w14:paraId="4FF45D71" w14:textId="77777777">
                            <w:trPr>
                              <w:cantSplit/>
                              <w:trHeight w:val="1985"/>
                            </w:trPr>
                            <w:tc>
                              <w:tcPr>
                                <w:tcW w:w="284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4AA4D817" w14:textId="77777777" w:rsidR="00F75C1B" w:rsidRDefault="00F75C1B">
                                <w:pPr>
                                  <w:ind w:firstLine="0"/>
                                  <w:jc w:val="center"/>
                                </w:pPr>
                                <w:r>
                                  <w:rPr>
                                    <w:bCs/>
                                    <w:sz w:val="18"/>
                                    <w:szCs w:val="18"/>
                                  </w:rPr>
                                  <w:t>Подпись и дата</w:t>
                                </w:r>
                              </w:p>
                            </w:tc>
                            <w:tc>
                              <w:tcPr>
                                <w:tcW w:w="427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  <w:right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3102B55C" w14:textId="77777777" w:rsidR="00F75C1B" w:rsidRDefault="00F75C1B">
                                <w:pPr>
                                  <w:snapToGrid w:val="0"/>
                                  <w:ind w:firstLine="0"/>
                                  <w:jc w:val="center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</w:p>
                            </w:tc>
                          </w:tr>
                          <w:tr w:rsidR="00F75C1B" w14:paraId="6F60069B" w14:textId="77777777">
                            <w:trPr>
                              <w:cantSplit/>
                              <w:trHeight w:val="1418"/>
                            </w:trPr>
                            <w:tc>
                              <w:tcPr>
                                <w:tcW w:w="284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6CB19BC7" w14:textId="77777777" w:rsidR="00F75C1B" w:rsidRDefault="00F75C1B">
                                <w:pPr>
                                  <w:ind w:firstLine="0"/>
                                  <w:jc w:val="center"/>
                                </w:pPr>
                                <w:r>
                                  <w:rPr>
                                    <w:bCs/>
                                    <w:sz w:val="18"/>
                                    <w:szCs w:val="18"/>
                                  </w:rPr>
                                  <w:t>Инв. № подл.</w:t>
                                </w:r>
                              </w:p>
                            </w:tc>
                            <w:tc>
                              <w:tcPr>
                                <w:tcW w:w="427" w:type="dxa"/>
                                <w:tcBorders>
                                  <w:top w:val="single" w:sz="12" w:space="0" w:color="000000"/>
                                  <w:left w:val="single" w:sz="12" w:space="0" w:color="000000"/>
                                  <w:bottom w:val="single" w:sz="12" w:space="0" w:color="000000"/>
                                  <w:right w:val="single" w:sz="12" w:space="0" w:color="000000"/>
                                </w:tcBorders>
                                <w:shd w:val="clear" w:color="auto" w:fill="auto"/>
                                <w:textDirection w:val="btLr"/>
                                <w:vAlign w:val="center"/>
                              </w:tcPr>
                              <w:p w14:paraId="74B2186D" w14:textId="77777777" w:rsidR="00F75C1B" w:rsidRDefault="00F75C1B">
                                <w:pPr>
                                  <w:snapToGrid w:val="0"/>
                                  <w:ind w:firstLine="0"/>
                                  <w:jc w:val="center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</w:p>
                            </w:tc>
                          </w:tr>
                        </w:tbl>
                        <w:p w14:paraId="51EA4FA2" w14:textId="77777777" w:rsidR="00F75C1B" w:rsidRDefault="00F75C1B"/>
                      </w:txbxContent>
                    </wps:txbx>
                    <wps:bodyPr rot="0" vert="horz" wrap="square" lIns="72390" tIns="635" rIns="72390" bIns="63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9A1BD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19.85pt;margin-top:572.95pt;width:38.9pt;height:254.9pt;z-index:-251657728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" stroked="f">
              <v:textbox inset="5.7pt,.05pt,5.7pt,.05pt">
                <w:txbxContent>
                  <w:tbl>
                    <w:tblPr>
                      <w:tblW w:w="0" w:type="auto"/>
                      <w:tblInd w:w="-87" w:type="dxa"/>
                      <w:tblLayout w:type="fixed"/>
                      <w:tblCellMar>
                        <w:left w:w="57" w:type="dxa"/>
                        <w:right w:w="57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284"/>
                      <w:gridCol w:w="427"/>
                    </w:tblGrid>
                    <w:tr w:rsidR="00F75C1B" w14:paraId="7979A466" w14:textId="77777777">
                      <w:trPr>
                        <w:cantSplit/>
                        <w:trHeight w:val="1418"/>
                      </w:trPr>
                      <w:tc>
                        <w:tcPr>
                          <w:tcW w:w="284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10E01888" w14:textId="77777777" w:rsidR="00F75C1B" w:rsidRDefault="00F75C1B">
                          <w:pPr>
                            <w:ind w:firstLine="0"/>
                            <w:jc w:val="center"/>
                          </w:pPr>
                          <w:r>
                            <w:rPr>
                              <w:bCs/>
                              <w:sz w:val="18"/>
                              <w:szCs w:val="18"/>
                            </w:rPr>
                            <w:t>Взам. инв. №</w:t>
                          </w:r>
                        </w:p>
                      </w:tc>
                      <w:tc>
                        <w:tcPr>
                          <w:tcW w:w="427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0019D128" w14:textId="77777777" w:rsidR="00F75C1B" w:rsidRDefault="00F75C1B">
                          <w:pPr>
                            <w:snapToGrid w:val="0"/>
                            <w:ind w:firstLine="0"/>
                            <w:jc w:val="center"/>
                            <w:rPr>
                              <w:bCs/>
                              <w:sz w:val="18"/>
                              <w:szCs w:val="18"/>
                            </w:rPr>
                          </w:pPr>
                        </w:p>
                      </w:tc>
                    </w:tr>
                    <w:tr w:rsidR="00F75C1B" w14:paraId="4FF45D71" w14:textId="77777777">
                      <w:trPr>
                        <w:cantSplit/>
                        <w:trHeight w:val="1985"/>
                      </w:trPr>
                      <w:tc>
                        <w:tcPr>
                          <w:tcW w:w="284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4AA4D817" w14:textId="77777777" w:rsidR="00F75C1B" w:rsidRDefault="00F75C1B">
                          <w:pPr>
                            <w:ind w:firstLine="0"/>
                            <w:jc w:val="center"/>
                          </w:pPr>
                          <w:r>
                            <w:rPr>
                              <w:bCs/>
                              <w:sz w:val="18"/>
                              <w:szCs w:val="18"/>
                            </w:rPr>
                            <w:t>Подпись и дата</w:t>
                          </w:r>
                        </w:p>
                      </w:tc>
                      <w:tc>
                        <w:tcPr>
                          <w:tcW w:w="427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3102B55C" w14:textId="77777777" w:rsidR="00F75C1B" w:rsidRDefault="00F75C1B">
                          <w:pPr>
                            <w:snapToGrid w:val="0"/>
                            <w:ind w:firstLine="0"/>
                            <w:jc w:val="center"/>
                            <w:rPr>
                              <w:bCs/>
                              <w:sz w:val="18"/>
                              <w:szCs w:val="18"/>
                            </w:rPr>
                          </w:pPr>
                        </w:p>
                      </w:tc>
                    </w:tr>
                    <w:tr w:rsidR="00F75C1B" w14:paraId="6F60069B" w14:textId="77777777">
                      <w:trPr>
                        <w:cantSplit/>
                        <w:trHeight w:val="1418"/>
                      </w:trPr>
                      <w:tc>
                        <w:tcPr>
                          <w:tcW w:w="284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6CB19BC7" w14:textId="77777777" w:rsidR="00F75C1B" w:rsidRDefault="00F75C1B">
                          <w:pPr>
                            <w:ind w:firstLine="0"/>
                            <w:jc w:val="center"/>
                          </w:pPr>
                          <w:r>
                            <w:rPr>
                              <w:bCs/>
                              <w:sz w:val="18"/>
                              <w:szCs w:val="18"/>
                            </w:rPr>
                            <w:t>Инв. № подл.</w:t>
                          </w:r>
                        </w:p>
                      </w:tc>
                      <w:tc>
                        <w:tcPr>
                          <w:tcW w:w="427" w:type="dxa"/>
                          <w:tcBorders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tcBorders>
                          <w:shd w:val="clear" w:color="auto" w:fill="auto"/>
                          <w:textDirection w:val="btLr"/>
                          <w:vAlign w:val="center"/>
                        </w:tcPr>
                        <w:p w14:paraId="74B2186D" w14:textId="77777777" w:rsidR="00F75C1B" w:rsidRDefault="00F75C1B">
                          <w:pPr>
                            <w:snapToGrid w:val="0"/>
                            <w:ind w:firstLine="0"/>
                            <w:jc w:val="center"/>
                            <w:rPr>
                              <w:bCs/>
                              <w:sz w:val="18"/>
                              <w:szCs w:val="18"/>
                            </w:rPr>
                          </w:pPr>
                        </w:p>
                      </w:tc>
                    </w:tr>
                  </w:tbl>
                  <w:p w14:paraId="51EA4FA2" w14:textId="77777777" w:rsidR="00F75C1B" w:rsidRDefault="00F75C1B"/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5B20D" w14:textId="77777777" w:rsidR="00F75C1B" w:rsidRDefault="00F75C1B">
    <w:pPr>
      <w:pStyle w:val="a6"/>
      <w:rPr>
        <w:sz w:val="36"/>
        <w:szCs w:val="36"/>
      </w:rPr>
    </w:pPr>
  </w:p>
  <w:p w14:paraId="543C67CD" w14:textId="555134A6" w:rsidR="00F75C1B" w:rsidRDefault="00CD401F">
    <w:pPr>
      <w:pStyle w:val="a6"/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114935" distR="114935" simplePos="0" relativeHeight="251657728" behindDoc="1" locked="0" layoutInCell="1" allowOverlap="1" wp14:anchorId="162B2967" wp14:editId="44A3A72D">
              <wp:simplePos x="0" y="0"/>
              <wp:positionH relativeFrom="page">
                <wp:posOffset>252095</wp:posOffset>
              </wp:positionH>
              <wp:positionV relativeFrom="page">
                <wp:posOffset>7276465</wp:posOffset>
              </wp:positionV>
              <wp:extent cx="494030" cy="323723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4030" cy="32372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3B77DEE7" w14:textId="77777777" w:rsidR="00F75C1B" w:rsidRDefault="00F75C1B"/>
                      </w:txbxContent>
                    </wps:txbx>
                    <wps:bodyPr rot="0" vert="horz" wrap="square" lIns="72390" tIns="635" rIns="72390" bIns="63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2B296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left:0;text-align:left;margin-left:19.85pt;margin-top:572.95pt;width:38.9pt;height:254.9pt;z-index:-251658752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" stroked="f">
              <v:textbox inset="5.7pt,.05pt,5.7pt,.05pt">
                <w:txbxContent>
                  <w:p w14:paraId="3B77DEE7" w14:textId="77777777" w:rsidR="00F75C1B" w:rsidRDefault="00F75C1B"/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905F7" w14:textId="77777777" w:rsidR="00C16179" w:rsidRDefault="00C16179">
    <w:pPr>
      <w:pStyle w:val="a6"/>
      <w:jc w:val="right"/>
    </w:pPr>
  </w:p>
  <w:p w14:paraId="75D6A3ED" w14:textId="77777777" w:rsidR="00C16179" w:rsidRDefault="00C16179">
    <w:pPr>
      <w:pStyle w:val="a6"/>
    </w:pPr>
  </w:p>
  <w:p w14:paraId="465BBB13" w14:textId="77777777" w:rsidR="006746A5" w:rsidRDefault="006746A5"/>
  <w:p w14:paraId="4824AB08" w14:textId="77777777" w:rsidR="006746A5" w:rsidRDefault="006746A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15FBD" w14:textId="77777777" w:rsidR="00AD0E32" w:rsidRDefault="00AD0E32">
      <w:r>
        <w:separator/>
      </w:r>
    </w:p>
  </w:footnote>
  <w:footnote w:type="continuationSeparator" w:id="0">
    <w:p w14:paraId="2F845605" w14:textId="77777777" w:rsidR="00AD0E32" w:rsidRDefault="00AD0E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4F413" w14:textId="7D54F654" w:rsidR="00F75C1B" w:rsidRDefault="00CD401F">
    <w:pPr>
      <w:pStyle w:val="a4"/>
      <w:rPr>
        <w:lang w:val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B72D675" wp14:editId="612FAEE2">
              <wp:simplePos x="0" y="0"/>
              <wp:positionH relativeFrom="column">
                <wp:posOffset>0</wp:posOffset>
              </wp:positionH>
              <wp:positionV relativeFrom="page">
                <wp:posOffset>288290</wp:posOffset>
              </wp:positionV>
              <wp:extent cx="6551930" cy="10116185"/>
              <wp:effectExtent l="0" t="0" r="1270" b="0"/>
              <wp:wrapNone/>
              <wp:docPr id="7" name="Rectangle 2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51930" cy="10116185"/>
                      </a:xfrm>
                      <a:prstGeom prst="rect">
                        <a:avLst/>
                      </a:prstGeom>
                      <a:noFill/>
                      <a:ln w="19080" cap="sq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D400D1" id="Rectangle 241" o:spid="_x0000_s1026" style="position:absolute;margin-left:0;margin-top:22.7pt;width:515.9pt;height:796.55pt;z-index:2516567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" filled="f" strokeweight=".53mm">
              <v:stroke endcap="square"/>
              <w10:wrap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6777B" w14:textId="77777777" w:rsidR="00C16179" w:rsidRDefault="00C16179" w:rsidP="00A3761A">
    <w:pPr>
      <w:pStyle w:val="a4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6F25478" w14:textId="77777777" w:rsidR="00C16179" w:rsidRDefault="00C16179">
    <w:pPr>
      <w:pStyle w:val="a4"/>
    </w:pPr>
  </w:p>
  <w:p w14:paraId="399F4E92" w14:textId="77777777" w:rsidR="006746A5" w:rsidRDefault="006746A5"/>
  <w:p w14:paraId="2F95FBC0" w14:textId="77777777" w:rsidR="006746A5" w:rsidRDefault="006746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29EE0" w14:textId="77777777" w:rsidR="006746A5" w:rsidRDefault="006746A5" w:rsidP="009762F8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E1B7F" w14:textId="77777777" w:rsidR="00D66617" w:rsidRPr="00FE49A0" w:rsidRDefault="00D66617" w:rsidP="006746A5">
    <w:pPr>
      <w:pStyle w:val="a4"/>
      <w:spacing w:before="120" w:after="240"/>
      <w:ind w:firstLine="0"/>
      <w:jc w:val="center"/>
    </w:pPr>
    <w:r w:rsidRPr="00FE49A0">
      <w:fldChar w:fldCharType="begin"/>
    </w:r>
    <w:r w:rsidRPr="00FE49A0">
      <w:instrText xml:space="preserve"> PAGE </w:instrText>
    </w:r>
    <w:r w:rsidRPr="00FE49A0">
      <w:fldChar w:fldCharType="separate"/>
    </w:r>
    <w:r>
      <w:rPr>
        <w:noProof/>
      </w:rPr>
      <w:t>35</w:t>
    </w:r>
    <w:r w:rsidRPr="00FE49A0"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81E92" w14:textId="77777777" w:rsidR="00D66617" w:rsidRPr="00AC2521" w:rsidRDefault="00D66617" w:rsidP="006746A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10304DD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000007"/>
    <w:multiLevelType w:val="singleLevel"/>
    <w:tmpl w:val="00000007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hint="default"/>
      </w:rPr>
    </w:lvl>
  </w:abstractNum>
  <w:abstractNum w:abstractNumId="2" w15:restartNumberingAfterBreak="0">
    <w:nsid w:val="0000000E"/>
    <w:multiLevelType w:val="multilevel"/>
    <w:tmpl w:val="0000000E"/>
    <w:name w:val="WW8Num24"/>
    <w:lvl w:ilvl="0">
      <w:start w:val="1"/>
      <w:numFmt w:val="bullet"/>
      <w:suff w:val="space"/>
      <w:lvlText w:val="–"/>
      <w:lvlJc w:val="left"/>
      <w:pPr>
        <w:tabs>
          <w:tab w:val="num" w:pos="0"/>
        </w:tabs>
        <w:ind w:left="1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tabs>
          <w:tab w:val="num" w:pos="0"/>
        </w:tabs>
        <w:ind w:left="0" w:firstLine="567"/>
      </w:pPr>
      <w:rPr>
        <w:rFonts w:ascii="Symbol" w:hAnsi="Symbol" w:cs="Symbol" w:hint="default"/>
      </w:rPr>
    </w:lvl>
  </w:abstractNum>
  <w:abstractNum w:abstractNumId="3" w15:restartNumberingAfterBreak="0">
    <w:nsid w:val="3BDE6C2D"/>
    <w:multiLevelType w:val="multilevel"/>
    <w:tmpl w:val="3BDE6C2D"/>
    <w:lvl w:ilvl="0">
      <w:start w:val="1"/>
      <w:numFmt w:val="bullet"/>
      <w:pStyle w:val="1"/>
      <w:lvlText w:val=""/>
      <w:lvlJc w:val="left"/>
      <w:pPr>
        <w:tabs>
          <w:tab w:val="left" w:pos="2858"/>
        </w:tabs>
        <w:ind w:left="285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left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5" w15:restartNumberingAfterBreak="0">
    <w:nsid w:val="4F65195B"/>
    <w:multiLevelType w:val="multilevel"/>
    <w:tmpl w:val="16A8B17E"/>
    <w:lvl w:ilvl="0">
      <w:start w:val="1"/>
      <w:numFmt w:val="decimal"/>
      <w:pStyle w:val="10"/>
      <w:suff w:val="space"/>
      <w:lvlText w:val="%1)"/>
      <w:lvlJc w:val="left"/>
      <w:pPr>
        <w:ind w:left="0" w:firstLine="567"/>
      </w:pPr>
      <w:rPr>
        <w:rFonts w:hint="default"/>
      </w:rPr>
    </w:lvl>
    <w:lvl w:ilvl="1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</w:abstractNum>
  <w:abstractNum w:abstractNumId="6" w15:restartNumberingAfterBreak="0">
    <w:nsid w:val="59E60585"/>
    <w:multiLevelType w:val="multilevel"/>
    <w:tmpl w:val="59E60585"/>
    <w:lvl w:ilvl="0">
      <w:start w:val="1"/>
      <w:numFmt w:val="bullet"/>
      <w:lvlText w:val=""/>
      <w:lvlJc w:val="left"/>
      <w:pPr>
        <w:tabs>
          <w:tab w:val="left" w:pos="3346"/>
        </w:tabs>
        <w:ind w:left="3346" w:hanging="360"/>
      </w:pPr>
      <w:rPr>
        <w:rFonts w:ascii="Symbol" w:hAnsi="Symbol" w:hint="default"/>
        <w:color w:val="auto"/>
      </w:rPr>
    </w:lvl>
    <w:lvl w:ilvl="1">
      <w:start w:val="1"/>
      <w:numFmt w:val="bullet"/>
      <w:pStyle w:val="11"/>
      <w:lvlText w:val=""/>
      <w:lvlJc w:val="left"/>
      <w:pPr>
        <w:tabs>
          <w:tab w:val="left" w:pos="2149"/>
        </w:tabs>
        <w:ind w:left="2149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left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F2426C7"/>
    <w:multiLevelType w:val="hybridMultilevel"/>
    <w:tmpl w:val="B61CE184"/>
    <w:lvl w:ilvl="0" w:tplc="9B14E974">
      <w:start w:val="1"/>
      <w:numFmt w:val="bullet"/>
      <w:pStyle w:val="a"/>
      <w:lvlText w:val="–"/>
      <w:lvlJc w:val="left"/>
      <w:pPr>
        <w:ind w:left="1353" w:hanging="360"/>
      </w:pPr>
      <w:rPr>
        <w:rFonts w:ascii="Academy" w:hAnsi="Academy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D16C55"/>
    <w:multiLevelType w:val="hybridMultilevel"/>
    <w:tmpl w:val="E6B0A116"/>
    <w:lvl w:ilvl="0" w:tplc="72E2E5F6">
      <w:start w:val="1"/>
      <w:numFmt w:val="bullet"/>
      <w:pStyle w:val="12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8"/>
  </w:num>
  <w:num w:numId="5">
    <w:abstractNumId w:val="5"/>
  </w:num>
  <w:num w:numId="6">
    <w:abstractNumId w:val="3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E7C"/>
    <w:rsid w:val="0003534E"/>
    <w:rsid w:val="00037A64"/>
    <w:rsid w:val="00037E90"/>
    <w:rsid w:val="0004125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9C7"/>
    <w:rsid w:val="00067CFC"/>
    <w:rsid w:val="0007379B"/>
    <w:rsid w:val="000761CF"/>
    <w:rsid w:val="00082E49"/>
    <w:rsid w:val="00084E79"/>
    <w:rsid w:val="00086C87"/>
    <w:rsid w:val="00092764"/>
    <w:rsid w:val="000950D1"/>
    <w:rsid w:val="00095CD6"/>
    <w:rsid w:val="000A30EE"/>
    <w:rsid w:val="000A4AA2"/>
    <w:rsid w:val="000A5071"/>
    <w:rsid w:val="000A7CA8"/>
    <w:rsid w:val="000B1DF0"/>
    <w:rsid w:val="000B5355"/>
    <w:rsid w:val="000B538A"/>
    <w:rsid w:val="000B66A1"/>
    <w:rsid w:val="000B6F6D"/>
    <w:rsid w:val="000C484F"/>
    <w:rsid w:val="000D2C7E"/>
    <w:rsid w:val="000D2DF4"/>
    <w:rsid w:val="000D6DA2"/>
    <w:rsid w:val="000E263A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134E"/>
    <w:rsid w:val="00153D63"/>
    <w:rsid w:val="00153E88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5DED"/>
    <w:rsid w:val="001D641E"/>
    <w:rsid w:val="001E25A1"/>
    <w:rsid w:val="001E27A4"/>
    <w:rsid w:val="001E5695"/>
    <w:rsid w:val="001E798F"/>
    <w:rsid w:val="001F1F25"/>
    <w:rsid w:val="001F4BEC"/>
    <w:rsid w:val="001F73C0"/>
    <w:rsid w:val="001F7AB4"/>
    <w:rsid w:val="0020096B"/>
    <w:rsid w:val="00204BA4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5C4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F0C5F"/>
    <w:rsid w:val="002F4035"/>
    <w:rsid w:val="002F5727"/>
    <w:rsid w:val="003003EE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17F18"/>
    <w:rsid w:val="00320882"/>
    <w:rsid w:val="00320FDB"/>
    <w:rsid w:val="00321FCE"/>
    <w:rsid w:val="00330513"/>
    <w:rsid w:val="00331698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6784D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79FF"/>
    <w:rsid w:val="003B0C88"/>
    <w:rsid w:val="003B108B"/>
    <w:rsid w:val="003B7D57"/>
    <w:rsid w:val="003C06F0"/>
    <w:rsid w:val="003C2775"/>
    <w:rsid w:val="003C2F72"/>
    <w:rsid w:val="003C7D37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1607E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578B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264"/>
    <w:rsid w:val="004D2A43"/>
    <w:rsid w:val="004D5DAD"/>
    <w:rsid w:val="004E7E2C"/>
    <w:rsid w:val="004F1FFD"/>
    <w:rsid w:val="004F470E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80A6D"/>
    <w:rsid w:val="0058214D"/>
    <w:rsid w:val="005823B3"/>
    <w:rsid w:val="00583E0E"/>
    <w:rsid w:val="00584A6A"/>
    <w:rsid w:val="0059438F"/>
    <w:rsid w:val="005A0FBC"/>
    <w:rsid w:val="005A3EC8"/>
    <w:rsid w:val="005A47AC"/>
    <w:rsid w:val="005A5ADC"/>
    <w:rsid w:val="005A7E81"/>
    <w:rsid w:val="005B24FC"/>
    <w:rsid w:val="005B300D"/>
    <w:rsid w:val="005B50A9"/>
    <w:rsid w:val="005B6D69"/>
    <w:rsid w:val="005C0D9C"/>
    <w:rsid w:val="005C495B"/>
    <w:rsid w:val="005C4C10"/>
    <w:rsid w:val="005C7E51"/>
    <w:rsid w:val="005D0CDF"/>
    <w:rsid w:val="005D1E32"/>
    <w:rsid w:val="005D2C0A"/>
    <w:rsid w:val="005D3370"/>
    <w:rsid w:val="005D3C47"/>
    <w:rsid w:val="005D5B50"/>
    <w:rsid w:val="005E0C4B"/>
    <w:rsid w:val="005E576E"/>
    <w:rsid w:val="005E5DE8"/>
    <w:rsid w:val="005E7E2E"/>
    <w:rsid w:val="005F2DD9"/>
    <w:rsid w:val="005F395F"/>
    <w:rsid w:val="005F5364"/>
    <w:rsid w:val="00610D3E"/>
    <w:rsid w:val="00613D11"/>
    <w:rsid w:val="00614D2D"/>
    <w:rsid w:val="00616AD3"/>
    <w:rsid w:val="006329E0"/>
    <w:rsid w:val="00635FD7"/>
    <w:rsid w:val="00637315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46A5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485C"/>
    <w:rsid w:val="006C6609"/>
    <w:rsid w:val="006D117E"/>
    <w:rsid w:val="006D16AA"/>
    <w:rsid w:val="006D36B3"/>
    <w:rsid w:val="006D7597"/>
    <w:rsid w:val="006E5CE8"/>
    <w:rsid w:val="006E7B69"/>
    <w:rsid w:val="006F2BEC"/>
    <w:rsid w:val="006F6B90"/>
    <w:rsid w:val="006F761C"/>
    <w:rsid w:val="0070231A"/>
    <w:rsid w:val="0070491C"/>
    <w:rsid w:val="00705D08"/>
    <w:rsid w:val="0071384D"/>
    <w:rsid w:val="007173B1"/>
    <w:rsid w:val="0072282D"/>
    <w:rsid w:val="00724443"/>
    <w:rsid w:val="00724B24"/>
    <w:rsid w:val="0073252B"/>
    <w:rsid w:val="00733AA9"/>
    <w:rsid w:val="00733E24"/>
    <w:rsid w:val="00735F69"/>
    <w:rsid w:val="00742024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E8C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C0A48"/>
    <w:rsid w:val="007C233C"/>
    <w:rsid w:val="007C2944"/>
    <w:rsid w:val="007C4065"/>
    <w:rsid w:val="007D070E"/>
    <w:rsid w:val="007D4AD5"/>
    <w:rsid w:val="007D5A35"/>
    <w:rsid w:val="007E1937"/>
    <w:rsid w:val="007E387F"/>
    <w:rsid w:val="007E61FF"/>
    <w:rsid w:val="007E7A4D"/>
    <w:rsid w:val="007F2B96"/>
    <w:rsid w:val="007F595A"/>
    <w:rsid w:val="007F77E6"/>
    <w:rsid w:val="0080165D"/>
    <w:rsid w:val="00804AB9"/>
    <w:rsid w:val="00807FFA"/>
    <w:rsid w:val="00810DD8"/>
    <w:rsid w:val="00812C4B"/>
    <w:rsid w:val="00814E0F"/>
    <w:rsid w:val="00816C2F"/>
    <w:rsid w:val="0082692A"/>
    <w:rsid w:val="00831B5B"/>
    <w:rsid w:val="008337F1"/>
    <w:rsid w:val="008358B9"/>
    <w:rsid w:val="00835C70"/>
    <w:rsid w:val="00840A42"/>
    <w:rsid w:val="008423AF"/>
    <w:rsid w:val="008426F4"/>
    <w:rsid w:val="008468AF"/>
    <w:rsid w:val="00846BA8"/>
    <w:rsid w:val="00847DF1"/>
    <w:rsid w:val="008513C0"/>
    <w:rsid w:val="00856321"/>
    <w:rsid w:val="00856A60"/>
    <w:rsid w:val="008720B4"/>
    <w:rsid w:val="00873677"/>
    <w:rsid w:val="008746D4"/>
    <w:rsid w:val="008750AF"/>
    <w:rsid w:val="00875C57"/>
    <w:rsid w:val="00877B51"/>
    <w:rsid w:val="00882371"/>
    <w:rsid w:val="00884604"/>
    <w:rsid w:val="00884735"/>
    <w:rsid w:val="00885873"/>
    <w:rsid w:val="00886C16"/>
    <w:rsid w:val="008879E0"/>
    <w:rsid w:val="00887CCA"/>
    <w:rsid w:val="00890663"/>
    <w:rsid w:val="0089304C"/>
    <w:rsid w:val="00895C0B"/>
    <w:rsid w:val="008A263C"/>
    <w:rsid w:val="008A282A"/>
    <w:rsid w:val="008A3B1D"/>
    <w:rsid w:val="008A4AC1"/>
    <w:rsid w:val="008A76C2"/>
    <w:rsid w:val="008B0174"/>
    <w:rsid w:val="008B0B90"/>
    <w:rsid w:val="008C3616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762F8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E3E3D"/>
    <w:rsid w:val="009F308B"/>
    <w:rsid w:val="009F65C3"/>
    <w:rsid w:val="009F6D28"/>
    <w:rsid w:val="009F7C93"/>
    <w:rsid w:val="00A01D4F"/>
    <w:rsid w:val="00A02C1B"/>
    <w:rsid w:val="00A03BF6"/>
    <w:rsid w:val="00A07099"/>
    <w:rsid w:val="00A1263F"/>
    <w:rsid w:val="00A1512C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5456"/>
    <w:rsid w:val="00AD0E32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A83"/>
    <w:rsid w:val="00B0292C"/>
    <w:rsid w:val="00B13575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40E"/>
    <w:rsid w:val="00BB7E1F"/>
    <w:rsid w:val="00BC08B5"/>
    <w:rsid w:val="00BC0909"/>
    <w:rsid w:val="00BC2355"/>
    <w:rsid w:val="00BC32DE"/>
    <w:rsid w:val="00BC6E09"/>
    <w:rsid w:val="00BC764F"/>
    <w:rsid w:val="00BD15E8"/>
    <w:rsid w:val="00BD2EA0"/>
    <w:rsid w:val="00BD3278"/>
    <w:rsid w:val="00BD7411"/>
    <w:rsid w:val="00BE4CBA"/>
    <w:rsid w:val="00BE5CA6"/>
    <w:rsid w:val="00BE69F1"/>
    <w:rsid w:val="00BF12F5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179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7226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401F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D21"/>
    <w:rsid w:val="00D428FE"/>
    <w:rsid w:val="00D4359B"/>
    <w:rsid w:val="00D507FD"/>
    <w:rsid w:val="00D513AC"/>
    <w:rsid w:val="00D56113"/>
    <w:rsid w:val="00D6073C"/>
    <w:rsid w:val="00D62A8E"/>
    <w:rsid w:val="00D66617"/>
    <w:rsid w:val="00D70577"/>
    <w:rsid w:val="00D7107A"/>
    <w:rsid w:val="00D740D7"/>
    <w:rsid w:val="00D74720"/>
    <w:rsid w:val="00D748CA"/>
    <w:rsid w:val="00D7536A"/>
    <w:rsid w:val="00D760CE"/>
    <w:rsid w:val="00D76787"/>
    <w:rsid w:val="00D776DC"/>
    <w:rsid w:val="00D800BA"/>
    <w:rsid w:val="00D80CED"/>
    <w:rsid w:val="00D9012B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02E36"/>
    <w:rsid w:val="00E10DF4"/>
    <w:rsid w:val="00E11556"/>
    <w:rsid w:val="00E11F8D"/>
    <w:rsid w:val="00E1205B"/>
    <w:rsid w:val="00E12D9A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8090C"/>
    <w:rsid w:val="00E84D76"/>
    <w:rsid w:val="00E870A0"/>
    <w:rsid w:val="00E87FE7"/>
    <w:rsid w:val="00E94093"/>
    <w:rsid w:val="00E94288"/>
    <w:rsid w:val="00E9678E"/>
    <w:rsid w:val="00E96D4D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7C9E"/>
    <w:rsid w:val="00EE1E1F"/>
    <w:rsid w:val="00EE4E84"/>
    <w:rsid w:val="00EE5512"/>
    <w:rsid w:val="00EE6028"/>
    <w:rsid w:val="00F00A7A"/>
    <w:rsid w:val="00F02794"/>
    <w:rsid w:val="00F069AA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5C1B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8EB"/>
    <w:rsid w:val="00FE3BA0"/>
    <w:rsid w:val="00FF0128"/>
    <w:rsid w:val="00FF0985"/>
    <w:rsid w:val="00FF1A8B"/>
    <w:rsid w:val="00FF1ACB"/>
    <w:rsid w:val="00FF3577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A2DC820"/>
  <w15:docId w15:val="{6EC0F779-5161-4291-AE2E-115FF8CC5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3">
    <w:name w:val="heading 1"/>
    <w:basedOn w:val="a0"/>
    <w:link w:val="14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20">
    <w:name w:val="heading 2"/>
    <w:basedOn w:val="a0"/>
    <w:next w:val="a0"/>
    <w:link w:val="21"/>
    <w:uiPriority w:val="9"/>
    <w:qFormat/>
    <w:rsid w:val="00BB740E"/>
    <w:pPr>
      <w:keepNext/>
      <w:keepLines/>
      <w:suppressAutoHyphens/>
      <w:spacing w:before="480" w:after="240"/>
      <w:ind w:firstLine="0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0"/>
    <w:next w:val="a0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paragraph" w:styleId="4">
    <w:name w:val="heading 4"/>
    <w:basedOn w:val="a0"/>
    <w:next w:val="a0"/>
    <w:link w:val="40"/>
    <w:uiPriority w:val="9"/>
    <w:qFormat/>
    <w:rsid w:val="00BB740E"/>
    <w:pPr>
      <w:keepNext/>
      <w:suppressAutoHyphens/>
      <w:spacing w:after="120"/>
      <w:ind w:firstLine="851"/>
      <w:outlineLvl w:val="3"/>
    </w:pPr>
    <w:rPr>
      <w:rFonts w:ascii="Calibri" w:eastAsia="Calibri" w:hAnsi="Calibri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BB740E"/>
    <w:pPr>
      <w:suppressAutoHyphens/>
      <w:spacing w:before="240" w:after="60"/>
      <w:ind w:firstLine="851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qFormat/>
    <w:rsid w:val="00BB740E"/>
    <w:pPr>
      <w:suppressAutoHyphens/>
      <w:spacing w:before="240" w:after="60"/>
      <w:ind w:firstLine="0"/>
      <w:jc w:val="left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aliases w:val="ВерхКолонтитул"/>
    <w:basedOn w:val="a0"/>
    <w:link w:val="a5"/>
    <w:uiPriority w:val="99"/>
    <w:rsid w:val="00A3761A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uiPriority w:val="99"/>
    <w:rsid w:val="00A3761A"/>
    <w:pPr>
      <w:tabs>
        <w:tab w:val="center" w:pos="4677"/>
        <w:tab w:val="right" w:pos="9355"/>
      </w:tabs>
    </w:pPr>
  </w:style>
  <w:style w:type="character" w:styleId="a8">
    <w:name w:val="page number"/>
    <w:basedOn w:val="a1"/>
    <w:rsid w:val="00A3761A"/>
  </w:style>
  <w:style w:type="table" w:styleId="a9">
    <w:name w:val="Table Grid"/>
    <w:basedOn w:val="a2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0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a">
    <w:name w:val="Заголовок титульного листа"/>
    <w:basedOn w:val="a0"/>
    <w:next w:val="a0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5">
    <w:name w:val="Верхний колонтитул Знак"/>
    <w:aliases w:val="ВерхКолонтитул Знак"/>
    <w:link w:val="a4"/>
    <w:uiPriority w:val="99"/>
    <w:qFormat/>
    <w:rsid w:val="00AF22FC"/>
    <w:rPr>
      <w:sz w:val="24"/>
      <w:szCs w:val="24"/>
    </w:rPr>
  </w:style>
  <w:style w:type="character" w:customStyle="1" w:styleId="a7">
    <w:name w:val="Нижний колонтитул Знак"/>
    <w:link w:val="a6"/>
    <w:uiPriority w:val="99"/>
    <w:qFormat/>
    <w:rsid w:val="00AF22FC"/>
    <w:rPr>
      <w:sz w:val="24"/>
      <w:szCs w:val="24"/>
    </w:rPr>
  </w:style>
  <w:style w:type="paragraph" w:styleId="ab">
    <w:name w:val="Document Map"/>
    <w:basedOn w:val="a0"/>
    <w:link w:val="ac"/>
    <w:uiPriority w:val="99"/>
    <w:unhideWhenUsed/>
    <w:rsid w:val="004B5A32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uiPriority w:val="99"/>
    <w:rsid w:val="004B5A32"/>
    <w:rPr>
      <w:rFonts w:ascii="Tahoma" w:hAnsi="Tahoma" w:cs="Tahoma"/>
      <w:sz w:val="16"/>
      <w:szCs w:val="16"/>
    </w:rPr>
  </w:style>
  <w:style w:type="paragraph" w:styleId="ad">
    <w:name w:val="Balloon Text"/>
    <w:basedOn w:val="a0"/>
    <w:link w:val="ae"/>
    <w:uiPriority w:val="99"/>
    <w:unhideWhenUsed/>
    <w:rsid w:val="00462AF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rsid w:val="00462AF3"/>
    <w:rPr>
      <w:rFonts w:ascii="Tahoma" w:hAnsi="Tahoma" w:cs="Tahoma"/>
      <w:sz w:val="16"/>
      <w:szCs w:val="16"/>
    </w:rPr>
  </w:style>
  <w:style w:type="character" w:customStyle="1" w:styleId="14">
    <w:name w:val="Заголовок 1 Знак"/>
    <w:link w:val="13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0"/>
    <w:rsid w:val="00D740D7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0">
    <w:name w:val="Normal (Web)"/>
    <w:basedOn w:val="a0"/>
    <w:uiPriority w:val="99"/>
    <w:unhideWhenUsed/>
    <w:rsid w:val="008F5CD0"/>
    <w:pPr>
      <w:spacing w:before="100" w:beforeAutospacing="1" w:after="100" w:afterAutospacing="1"/>
    </w:pPr>
  </w:style>
  <w:style w:type="paragraph" w:styleId="af1">
    <w:name w:val="TOC Heading"/>
    <w:basedOn w:val="13"/>
    <w:next w:val="a0"/>
    <w:uiPriority w:val="39"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2">
    <w:name w:val="toc 2"/>
    <w:basedOn w:val="a0"/>
    <w:next w:val="a0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5">
    <w:name w:val="toc 1"/>
    <w:basedOn w:val="a0"/>
    <w:next w:val="a0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0"/>
    <w:next w:val="a0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2">
    <w:name w:val="Основной текст_"/>
    <w:link w:val="16"/>
    <w:rsid w:val="00D37BB3"/>
    <w:rPr>
      <w:sz w:val="26"/>
      <w:szCs w:val="26"/>
      <w:shd w:val="clear" w:color="auto" w:fill="FFFFFF"/>
    </w:rPr>
  </w:style>
  <w:style w:type="paragraph" w:styleId="51">
    <w:name w:val="toc 5"/>
    <w:basedOn w:val="a0"/>
    <w:next w:val="a0"/>
    <w:autoRedefine/>
    <w:uiPriority w:val="39"/>
    <w:semiHidden/>
    <w:unhideWhenUsed/>
    <w:rsid w:val="00781771"/>
    <w:pPr>
      <w:ind w:left="960"/>
    </w:pPr>
  </w:style>
  <w:style w:type="paragraph" w:customStyle="1" w:styleId="16">
    <w:name w:val="Основной текст1"/>
    <w:basedOn w:val="a0"/>
    <w:link w:val="af2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0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3">
    <w:name w:val="No Spacing"/>
    <w:link w:val="af4"/>
    <w:uiPriority w:val="1"/>
    <w:qFormat/>
    <w:rsid w:val="00D37BB3"/>
    <w:rPr>
      <w:sz w:val="24"/>
      <w:szCs w:val="24"/>
    </w:rPr>
  </w:style>
  <w:style w:type="paragraph" w:styleId="af5">
    <w:name w:val="List Paragraph"/>
    <w:aliases w:val="мой,ПАРАГРАФ,List Paragraph"/>
    <w:basedOn w:val="a0"/>
    <w:link w:val="af6"/>
    <w:uiPriority w:val="34"/>
    <w:qFormat/>
    <w:rsid w:val="00D37BB3"/>
    <w:pPr>
      <w:ind w:left="720" w:firstLine="0"/>
      <w:contextualSpacing/>
      <w:jc w:val="left"/>
    </w:pPr>
  </w:style>
  <w:style w:type="numbering" w:customStyle="1" w:styleId="17">
    <w:name w:val="Нет списка1"/>
    <w:next w:val="a3"/>
    <w:uiPriority w:val="99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4">
    <w:name w:val="Без интервала Знак"/>
    <w:link w:val="af3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0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6">
    <w:name w:val="Абзац списка Знак"/>
    <w:aliases w:val="мой Знак,ПАРАГРАФ Знак,List Paragraph Знак"/>
    <w:link w:val="af5"/>
    <w:uiPriority w:val="3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0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0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link w:val="S0"/>
    <w:rsid w:val="008720B4"/>
    <w:rPr>
      <w:sz w:val="24"/>
      <w:szCs w:val="24"/>
    </w:rPr>
  </w:style>
  <w:style w:type="character" w:styleId="af7">
    <w:name w:val="FollowedHyperlink"/>
    <w:uiPriority w:val="99"/>
    <w:semiHidden/>
    <w:unhideWhenUsed/>
    <w:rsid w:val="008C4690"/>
    <w:rPr>
      <w:color w:val="954F72"/>
      <w:u w:val="single"/>
    </w:rPr>
  </w:style>
  <w:style w:type="numbering" w:customStyle="1" w:styleId="1111113">
    <w:name w:val="1 / 1.1 / 1.1.13"/>
    <w:rsid w:val="008C4690"/>
    <w:pPr>
      <w:numPr>
        <w:numId w:val="1"/>
      </w:numPr>
    </w:pPr>
  </w:style>
  <w:style w:type="character" w:customStyle="1" w:styleId="21">
    <w:name w:val="Заголовок 2 Знак"/>
    <w:link w:val="20"/>
    <w:uiPriority w:val="9"/>
    <w:rsid w:val="00BB740E"/>
    <w:rPr>
      <w:b/>
      <w:sz w:val="28"/>
    </w:rPr>
  </w:style>
  <w:style w:type="character" w:customStyle="1" w:styleId="40">
    <w:name w:val="Заголовок 4 Знак"/>
    <w:link w:val="4"/>
    <w:uiPriority w:val="9"/>
    <w:rsid w:val="00BB740E"/>
    <w:rPr>
      <w:rFonts w:ascii="Calibri" w:eastAsia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rsid w:val="00BB740E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rsid w:val="00BB740E"/>
    <w:rPr>
      <w:b/>
      <w:bCs/>
      <w:sz w:val="22"/>
      <w:szCs w:val="22"/>
    </w:rPr>
  </w:style>
  <w:style w:type="paragraph" w:styleId="af8">
    <w:name w:val="Body Text Indent"/>
    <w:basedOn w:val="a0"/>
    <w:link w:val="af9"/>
    <w:uiPriority w:val="99"/>
    <w:rsid w:val="00BB740E"/>
    <w:pPr>
      <w:suppressAutoHyphens/>
      <w:spacing w:line="360" w:lineRule="auto"/>
      <w:ind w:firstLine="567"/>
    </w:pPr>
    <w:rPr>
      <w:sz w:val="26"/>
      <w:szCs w:val="20"/>
    </w:rPr>
  </w:style>
  <w:style w:type="character" w:customStyle="1" w:styleId="af9">
    <w:name w:val="Основной текст с отступом Знак"/>
    <w:link w:val="af8"/>
    <w:uiPriority w:val="99"/>
    <w:rsid w:val="00BB740E"/>
    <w:rPr>
      <w:sz w:val="26"/>
    </w:rPr>
  </w:style>
  <w:style w:type="paragraph" w:styleId="afa">
    <w:name w:val="Body Text"/>
    <w:basedOn w:val="a0"/>
    <w:link w:val="afb"/>
    <w:uiPriority w:val="99"/>
    <w:rsid w:val="00BB740E"/>
    <w:pPr>
      <w:tabs>
        <w:tab w:val="right" w:pos="10206"/>
      </w:tabs>
      <w:suppressAutoHyphens/>
      <w:ind w:firstLine="0"/>
    </w:pPr>
    <w:rPr>
      <w:sz w:val="28"/>
    </w:rPr>
  </w:style>
  <w:style w:type="character" w:customStyle="1" w:styleId="afb">
    <w:name w:val="Основной текст Знак"/>
    <w:link w:val="afa"/>
    <w:uiPriority w:val="99"/>
    <w:rsid w:val="00BB740E"/>
    <w:rPr>
      <w:sz w:val="28"/>
      <w:szCs w:val="24"/>
    </w:rPr>
  </w:style>
  <w:style w:type="paragraph" w:styleId="23">
    <w:name w:val="Body Text Indent 2"/>
    <w:basedOn w:val="a0"/>
    <w:link w:val="24"/>
    <w:uiPriority w:val="99"/>
    <w:rsid w:val="00BB740E"/>
    <w:pPr>
      <w:suppressAutoHyphens/>
      <w:spacing w:after="120" w:line="480" w:lineRule="auto"/>
      <w:ind w:left="283" w:firstLine="851"/>
    </w:pPr>
    <w:rPr>
      <w:sz w:val="28"/>
    </w:rPr>
  </w:style>
  <w:style w:type="character" w:customStyle="1" w:styleId="24">
    <w:name w:val="Основной текст с отступом 2 Знак"/>
    <w:link w:val="23"/>
    <w:rsid w:val="00BB740E"/>
    <w:rPr>
      <w:sz w:val="28"/>
      <w:szCs w:val="24"/>
    </w:rPr>
  </w:style>
  <w:style w:type="paragraph" w:customStyle="1" w:styleId="310">
    <w:name w:val="Основной текст с отступом 31"/>
    <w:basedOn w:val="a0"/>
    <w:rsid w:val="00BB740E"/>
    <w:pPr>
      <w:suppressAutoHyphens/>
      <w:spacing w:after="120"/>
      <w:ind w:left="283" w:firstLine="851"/>
    </w:pPr>
    <w:rPr>
      <w:sz w:val="16"/>
      <w:szCs w:val="16"/>
      <w:lang w:eastAsia="ar-SA"/>
    </w:rPr>
  </w:style>
  <w:style w:type="paragraph" w:styleId="afc">
    <w:name w:val="Title"/>
    <w:basedOn w:val="a0"/>
    <w:link w:val="afd"/>
    <w:uiPriority w:val="10"/>
    <w:qFormat/>
    <w:rsid w:val="00BB740E"/>
    <w:pPr>
      <w:suppressAutoHyphens/>
      <w:spacing w:line="360" w:lineRule="auto"/>
      <w:ind w:firstLine="851"/>
      <w:jc w:val="center"/>
    </w:pPr>
    <w:rPr>
      <w:sz w:val="28"/>
      <w:szCs w:val="20"/>
    </w:rPr>
  </w:style>
  <w:style w:type="character" w:customStyle="1" w:styleId="afd">
    <w:name w:val="Заголовок Знак"/>
    <w:link w:val="afc"/>
    <w:uiPriority w:val="10"/>
    <w:rsid w:val="00BB740E"/>
    <w:rPr>
      <w:sz w:val="28"/>
    </w:rPr>
  </w:style>
  <w:style w:type="paragraph" w:customStyle="1" w:styleId="afe">
    <w:name w:val="ТАБЛИЦА_НОМЕР"/>
    <w:basedOn w:val="a0"/>
    <w:next w:val="aff"/>
    <w:link w:val="Char"/>
    <w:qFormat/>
    <w:rsid w:val="00BB740E"/>
    <w:pPr>
      <w:keepNext/>
      <w:tabs>
        <w:tab w:val="left" w:pos="2268"/>
        <w:tab w:val="right" w:pos="10206"/>
      </w:tabs>
      <w:suppressAutoHyphens/>
      <w:spacing w:before="240" w:after="120"/>
      <w:ind w:left="1985" w:hanging="1701"/>
      <w:jc w:val="right"/>
      <w:outlineLvl w:val="3"/>
    </w:pPr>
    <w:rPr>
      <w:sz w:val="28"/>
    </w:rPr>
  </w:style>
  <w:style w:type="paragraph" w:customStyle="1" w:styleId="aff">
    <w:name w:val="ТАБЛИЦА_НАЗВАНИЕ"/>
    <w:basedOn w:val="a0"/>
    <w:next w:val="aff0"/>
    <w:link w:val="Char0"/>
    <w:qFormat/>
    <w:rsid w:val="00BB740E"/>
    <w:pPr>
      <w:keepNext/>
      <w:suppressAutoHyphens/>
      <w:spacing w:after="120"/>
      <w:ind w:firstLine="0"/>
      <w:jc w:val="center"/>
    </w:pPr>
    <w:rPr>
      <w:bCs/>
      <w:sz w:val="28"/>
    </w:rPr>
  </w:style>
  <w:style w:type="paragraph" w:customStyle="1" w:styleId="aff0">
    <w:name w:val="ТАБЛИЦА_ШАПКА"/>
    <w:basedOn w:val="aff1"/>
    <w:qFormat/>
    <w:rsid w:val="00BB740E"/>
    <w:pPr>
      <w:keepNext/>
      <w:keepLines/>
    </w:pPr>
  </w:style>
  <w:style w:type="paragraph" w:customStyle="1" w:styleId="aff1">
    <w:name w:val="ТАБЛИЦА_Текст_ЦЕНТР"/>
    <w:basedOn w:val="a0"/>
    <w:qFormat/>
    <w:rsid w:val="00BB740E"/>
    <w:pPr>
      <w:ind w:firstLine="0"/>
      <w:jc w:val="center"/>
    </w:pPr>
    <w:rPr>
      <w:rFonts w:eastAsia="Calibri" w:cs="Courier New"/>
      <w:szCs w:val="20"/>
    </w:rPr>
  </w:style>
  <w:style w:type="character" w:customStyle="1" w:styleId="Char0">
    <w:name w:val="ТАБЛИЦА_НАЗВАНИЕ Char"/>
    <w:link w:val="aff"/>
    <w:rsid w:val="00BB740E"/>
    <w:rPr>
      <w:bCs/>
      <w:sz w:val="28"/>
      <w:szCs w:val="24"/>
    </w:rPr>
  </w:style>
  <w:style w:type="character" w:customStyle="1" w:styleId="Char">
    <w:name w:val="ТАБЛИЦА_НОМЕР Char"/>
    <w:link w:val="afe"/>
    <w:rsid w:val="00BB740E"/>
    <w:rPr>
      <w:sz w:val="28"/>
      <w:szCs w:val="24"/>
    </w:rPr>
  </w:style>
  <w:style w:type="paragraph" w:styleId="41">
    <w:name w:val="toc 4"/>
    <w:basedOn w:val="a0"/>
    <w:next w:val="a0"/>
    <w:autoRedefine/>
    <w:uiPriority w:val="39"/>
    <w:unhideWhenUsed/>
    <w:rsid w:val="00BB740E"/>
    <w:pPr>
      <w:tabs>
        <w:tab w:val="right" w:leader="dot" w:pos="10206"/>
      </w:tabs>
      <w:suppressAutoHyphens/>
      <w:spacing w:before="120"/>
      <w:ind w:left="568" w:hanging="284"/>
      <w:jc w:val="left"/>
    </w:pPr>
    <w:rPr>
      <w:sz w:val="28"/>
    </w:rPr>
  </w:style>
  <w:style w:type="paragraph" w:customStyle="1" w:styleId="aff2">
    <w:name w:val="курсив"/>
    <w:basedOn w:val="afa"/>
    <w:next w:val="a0"/>
    <w:link w:val="aff3"/>
    <w:qFormat/>
    <w:rsid w:val="00BB740E"/>
    <w:pPr>
      <w:keepNext/>
      <w:spacing w:before="240" w:after="80"/>
      <w:ind w:firstLine="851"/>
      <w:jc w:val="left"/>
    </w:pPr>
    <w:rPr>
      <w:i/>
      <w:color w:val="4F81BD"/>
      <w:szCs w:val="28"/>
    </w:rPr>
  </w:style>
  <w:style w:type="character" w:customStyle="1" w:styleId="aff3">
    <w:name w:val="курсив Знак"/>
    <w:link w:val="aff2"/>
    <w:rsid w:val="00BB740E"/>
    <w:rPr>
      <w:i/>
      <w:color w:val="4F81BD"/>
      <w:sz w:val="28"/>
      <w:szCs w:val="28"/>
    </w:rPr>
  </w:style>
  <w:style w:type="paragraph" w:customStyle="1" w:styleId="aff4">
    <w:name w:val="Заголовок темы"/>
    <w:basedOn w:val="a0"/>
    <w:next w:val="a0"/>
    <w:link w:val="aff5"/>
    <w:qFormat/>
    <w:rsid w:val="00BB740E"/>
    <w:pPr>
      <w:keepNext/>
      <w:suppressAutoHyphens/>
      <w:spacing w:before="60" w:after="60"/>
      <w:ind w:firstLine="851"/>
    </w:pPr>
    <w:rPr>
      <w:b/>
      <w:sz w:val="28"/>
      <w:szCs w:val="28"/>
    </w:rPr>
  </w:style>
  <w:style w:type="character" w:customStyle="1" w:styleId="aff5">
    <w:name w:val="Заголовок темы Знак"/>
    <w:link w:val="aff4"/>
    <w:rsid w:val="00BB740E"/>
    <w:rPr>
      <w:b/>
      <w:sz w:val="28"/>
      <w:szCs w:val="28"/>
    </w:rPr>
  </w:style>
  <w:style w:type="paragraph" w:styleId="aff6">
    <w:name w:val="List Bullet"/>
    <w:basedOn w:val="a0"/>
    <w:rsid w:val="00BB740E"/>
    <w:pPr>
      <w:suppressAutoHyphens/>
      <w:ind w:left="924" w:hanging="357"/>
    </w:pPr>
    <w:rPr>
      <w:sz w:val="28"/>
    </w:rPr>
  </w:style>
  <w:style w:type="paragraph" w:customStyle="1" w:styleId="aff7">
    <w:name w:val="ТАБЛИЦА_НОМЕР СТОЛБ"/>
    <w:basedOn w:val="aff1"/>
    <w:qFormat/>
    <w:rsid w:val="00BB740E"/>
    <w:pPr>
      <w:keepNext/>
    </w:pPr>
    <w:rPr>
      <w:szCs w:val="16"/>
    </w:rPr>
  </w:style>
  <w:style w:type="paragraph" w:customStyle="1" w:styleId="aff8">
    <w:name w:val="ТАБЛИЦА_Текст_ЛЕВО"/>
    <w:basedOn w:val="aff1"/>
    <w:qFormat/>
    <w:rsid w:val="00BB740E"/>
    <w:pPr>
      <w:ind w:left="57" w:right="57"/>
      <w:jc w:val="left"/>
    </w:pPr>
  </w:style>
  <w:style w:type="paragraph" w:customStyle="1" w:styleId="aff9">
    <w:name w:val="Номер таблицы"/>
    <w:basedOn w:val="a0"/>
    <w:link w:val="affa"/>
    <w:qFormat/>
    <w:rsid w:val="00BB740E"/>
    <w:pPr>
      <w:keepNext/>
      <w:suppressAutoHyphens/>
      <w:spacing w:after="60"/>
      <w:ind w:firstLine="851"/>
      <w:jc w:val="right"/>
    </w:pPr>
    <w:rPr>
      <w:sz w:val="28"/>
    </w:rPr>
  </w:style>
  <w:style w:type="character" w:customStyle="1" w:styleId="affa">
    <w:name w:val="Номер таблицы Знак"/>
    <w:link w:val="aff9"/>
    <w:rsid w:val="00BB740E"/>
    <w:rPr>
      <w:sz w:val="28"/>
      <w:szCs w:val="24"/>
    </w:rPr>
  </w:style>
  <w:style w:type="paragraph" w:customStyle="1" w:styleId="18">
    <w:name w:val="Абзац списка1"/>
    <w:basedOn w:val="a0"/>
    <w:link w:val="ListParagraphChar"/>
    <w:qFormat/>
    <w:rsid w:val="00BB740E"/>
    <w:pPr>
      <w:suppressAutoHyphens/>
      <w:ind w:left="720" w:firstLine="0"/>
      <w:jc w:val="left"/>
    </w:pPr>
  </w:style>
  <w:style w:type="character" w:customStyle="1" w:styleId="ListParagraphChar">
    <w:name w:val="List Paragraph Char"/>
    <w:link w:val="18"/>
    <w:locked/>
    <w:rsid w:val="00BB740E"/>
    <w:rPr>
      <w:sz w:val="24"/>
      <w:szCs w:val="24"/>
    </w:rPr>
  </w:style>
  <w:style w:type="paragraph" w:styleId="2">
    <w:name w:val="List Number 2"/>
    <w:basedOn w:val="a0"/>
    <w:uiPriority w:val="99"/>
    <w:unhideWhenUsed/>
    <w:rsid w:val="00BB740E"/>
    <w:pPr>
      <w:numPr>
        <w:numId w:val="2"/>
      </w:numPr>
      <w:suppressAutoHyphens/>
      <w:contextualSpacing/>
    </w:pPr>
    <w:rPr>
      <w:sz w:val="28"/>
    </w:rPr>
  </w:style>
  <w:style w:type="paragraph" w:customStyle="1" w:styleId="affb">
    <w:name w:val="Название приложения"/>
    <w:basedOn w:val="afe"/>
    <w:link w:val="affc"/>
    <w:qFormat/>
    <w:rsid w:val="00BB740E"/>
    <w:pPr>
      <w:jc w:val="center"/>
    </w:pPr>
    <w:rPr>
      <w:b/>
    </w:rPr>
  </w:style>
  <w:style w:type="character" w:customStyle="1" w:styleId="affc">
    <w:name w:val="Название приложения Знак"/>
    <w:link w:val="affb"/>
    <w:rsid w:val="00BB740E"/>
    <w:rPr>
      <w:b/>
      <w:sz w:val="28"/>
      <w:szCs w:val="24"/>
    </w:rPr>
  </w:style>
  <w:style w:type="character" w:styleId="affd">
    <w:name w:val="Strong"/>
    <w:uiPriority w:val="22"/>
    <w:qFormat/>
    <w:rsid w:val="00BB740E"/>
    <w:rPr>
      <w:b/>
      <w:bCs/>
    </w:rPr>
  </w:style>
  <w:style w:type="paragraph" w:customStyle="1" w:styleId="affe">
    <w:name w:val="Рисунок_номер"/>
    <w:basedOn w:val="a0"/>
    <w:qFormat/>
    <w:rsid w:val="00BB740E"/>
    <w:pPr>
      <w:suppressAutoHyphens/>
      <w:spacing w:before="60" w:after="240"/>
      <w:ind w:firstLine="0"/>
      <w:jc w:val="center"/>
      <w:outlineLvl w:val="3"/>
    </w:pPr>
    <w:rPr>
      <w:sz w:val="28"/>
    </w:rPr>
  </w:style>
  <w:style w:type="paragraph" w:styleId="afff">
    <w:name w:val="Subtitle"/>
    <w:basedOn w:val="a0"/>
    <w:next w:val="a0"/>
    <w:link w:val="afff0"/>
    <w:uiPriority w:val="11"/>
    <w:qFormat/>
    <w:rsid w:val="00BB740E"/>
    <w:pPr>
      <w:keepNext/>
      <w:numPr>
        <w:ilvl w:val="1"/>
      </w:numPr>
      <w:suppressAutoHyphens/>
      <w:spacing w:before="180" w:after="60"/>
      <w:ind w:firstLine="851"/>
      <w:jc w:val="left"/>
    </w:pPr>
    <w:rPr>
      <w:i/>
      <w:iCs/>
      <w:sz w:val="28"/>
      <w:u w:val="single"/>
    </w:rPr>
  </w:style>
  <w:style w:type="character" w:customStyle="1" w:styleId="afff0">
    <w:name w:val="Подзаголовок Знак"/>
    <w:link w:val="afff"/>
    <w:uiPriority w:val="11"/>
    <w:rsid w:val="00BB740E"/>
    <w:rPr>
      <w:i/>
      <w:iCs/>
      <w:sz w:val="28"/>
      <w:szCs w:val="24"/>
      <w:u w:val="single"/>
    </w:rPr>
  </w:style>
  <w:style w:type="paragraph" w:customStyle="1" w:styleId="afff1">
    <w:name w:val="Примечание"/>
    <w:basedOn w:val="a0"/>
    <w:link w:val="Char1"/>
    <w:qFormat/>
    <w:rsid w:val="00BB740E"/>
    <w:pPr>
      <w:suppressAutoHyphens/>
      <w:spacing w:before="120" w:after="240"/>
      <w:ind w:firstLine="851"/>
      <w:contextualSpacing/>
    </w:pPr>
    <w:rPr>
      <w:rFonts w:eastAsia="Calibri"/>
    </w:rPr>
  </w:style>
  <w:style w:type="character" w:customStyle="1" w:styleId="Char1">
    <w:name w:val="Примечание Char"/>
    <w:link w:val="afff1"/>
    <w:rsid w:val="00BB740E"/>
    <w:rPr>
      <w:rFonts w:eastAsia="Calibri"/>
      <w:sz w:val="24"/>
      <w:szCs w:val="24"/>
    </w:rPr>
  </w:style>
  <w:style w:type="character" w:styleId="afff2">
    <w:name w:val="Placeholder Text"/>
    <w:uiPriority w:val="99"/>
    <w:semiHidden/>
    <w:rsid w:val="00BB740E"/>
    <w:rPr>
      <w:color w:val="808080"/>
    </w:rPr>
  </w:style>
  <w:style w:type="paragraph" w:customStyle="1" w:styleId="afff3">
    <w:name w:val="Приложение_Номер"/>
    <w:basedOn w:val="13"/>
    <w:next w:val="afff4"/>
    <w:qFormat/>
    <w:rsid w:val="00BB740E"/>
    <w:pPr>
      <w:keepNext/>
      <w:keepLines/>
      <w:pageBreakBefore/>
      <w:suppressAutoHyphens/>
      <w:spacing w:after="240"/>
      <w:ind w:firstLine="0"/>
      <w:jc w:val="right"/>
    </w:pPr>
    <w:rPr>
      <w:b w:val="0"/>
      <w:sz w:val="28"/>
      <w:szCs w:val="24"/>
    </w:rPr>
  </w:style>
  <w:style w:type="paragraph" w:customStyle="1" w:styleId="afff4">
    <w:name w:val="Приложение_Название"/>
    <w:basedOn w:val="a0"/>
    <w:qFormat/>
    <w:rsid w:val="00BB740E"/>
    <w:pPr>
      <w:keepNext/>
      <w:spacing w:before="120" w:after="120"/>
      <w:ind w:firstLine="0"/>
      <w:jc w:val="center"/>
      <w:outlineLvl w:val="1"/>
    </w:pPr>
    <w:rPr>
      <w:rFonts w:eastAsia="Calibri"/>
      <w:b/>
      <w:bCs/>
      <w:sz w:val="28"/>
      <w:szCs w:val="22"/>
      <w:lang w:eastAsia="en-US"/>
    </w:rPr>
  </w:style>
  <w:style w:type="paragraph" w:customStyle="1" w:styleId="afff5">
    <w:name w:val="Приложение_Номер Продолжение"/>
    <w:basedOn w:val="afff3"/>
    <w:next w:val="a0"/>
    <w:qFormat/>
    <w:rsid w:val="00BB740E"/>
    <w:pPr>
      <w:spacing w:after="120"/>
      <w:outlineLvl w:val="9"/>
    </w:pPr>
    <w:rPr>
      <w:bCs w:val="0"/>
    </w:rPr>
  </w:style>
  <w:style w:type="paragraph" w:styleId="34">
    <w:name w:val="Body Text Indent 3"/>
    <w:basedOn w:val="a0"/>
    <w:link w:val="35"/>
    <w:uiPriority w:val="99"/>
    <w:unhideWhenUsed/>
    <w:rsid w:val="00BB740E"/>
    <w:pPr>
      <w:suppressAutoHyphens/>
      <w:spacing w:after="120"/>
      <w:ind w:left="283" w:firstLine="851"/>
    </w:pPr>
    <w:rPr>
      <w:sz w:val="16"/>
      <w:szCs w:val="16"/>
    </w:rPr>
  </w:style>
  <w:style w:type="character" w:customStyle="1" w:styleId="35">
    <w:name w:val="Основной текст с отступом 3 Знак"/>
    <w:link w:val="34"/>
    <w:rsid w:val="00BB740E"/>
    <w:rPr>
      <w:sz w:val="16"/>
      <w:szCs w:val="16"/>
    </w:rPr>
  </w:style>
  <w:style w:type="character" w:customStyle="1" w:styleId="afff6">
    <w:name w:val="Гипертекстовая ссылка"/>
    <w:rsid w:val="00BB740E"/>
    <w:rPr>
      <w:color w:val="106BBE"/>
    </w:rPr>
  </w:style>
  <w:style w:type="paragraph" w:customStyle="1" w:styleId="afff7">
    <w:name w:val="Информация об изменениях"/>
    <w:basedOn w:val="a0"/>
    <w:next w:val="a0"/>
    <w:uiPriority w:val="99"/>
    <w:rsid w:val="00BB740E"/>
    <w:pPr>
      <w:widowControl w:val="0"/>
      <w:autoSpaceDE w:val="0"/>
      <w:autoSpaceDN w:val="0"/>
      <w:adjustRightInd w:val="0"/>
      <w:spacing w:before="180"/>
      <w:ind w:left="360" w:right="360" w:firstLine="0"/>
    </w:pPr>
    <w:rPr>
      <w:rFonts w:ascii="Arial" w:hAnsi="Arial" w:cs="Arial"/>
      <w:color w:val="353842"/>
      <w:sz w:val="20"/>
      <w:szCs w:val="20"/>
      <w:shd w:val="clear" w:color="auto" w:fill="EAEFED"/>
    </w:rPr>
  </w:style>
  <w:style w:type="character" w:styleId="afff8">
    <w:name w:val="annotation reference"/>
    <w:uiPriority w:val="99"/>
    <w:unhideWhenUsed/>
    <w:rsid w:val="00BB740E"/>
    <w:rPr>
      <w:sz w:val="16"/>
      <w:szCs w:val="16"/>
    </w:rPr>
  </w:style>
  <w:style w:type="paragraph" w:styleId="afff9">
    <w:name w:val="annotation text"/>
    <w:basedOn w:val="a0"/>
    <w:link w:val="afffa"/>
    <w:uiPriority w:val="99"/>
    <w:semiHidden/>
    <w:unhideWhenUsed/>
    <w:rsid w:val="00BB740E"/>
    <w:rPr>
      <w:sz w:val="20"/>
      <w:szCs w:val="20"/>
    </w:rPr>
  </w:style>
  <w:style w:type="character" w:customStyle="1" w:styleId="afffa">
    <w:name w:val="Текст примечания Знак"/>
    <w:basedOn w:val="a1"/>
    <w:link w:val="afff9"/>
    <w:uiPriority w:val="99"/>
    <w:semiHidden/>
    <w:rsid w:val="00BB740E"/>
  </w:style>
  <w:style w:type="paragraph" w:styleId="afffb">
    <w:name w:val="annotation subject"/>
    <w:basedOn w:val="a0"/>
    <w:link w:val="afffc"/>
    <w:uiPriority w:val="99"/>
    <w:unhideWhenUsed/>
    <w:rsid w:val="00BB740E"/>
    <w:pPr>
      <w:suppressAutoHyphens/>
      <w:ind w:firstLine="851"/>
    </w:pPr>
    <w:rPr>
      <w:b/>
      <w:bCs/>
      <w:sz w:val="28"/>
    </w:rPr>
  </w:style>
  <w:style w:type="character" w:customStyle="1" w:styleId="afffc">
    <w:name w:val="Тема примечания Знак"/>
    <w:link w:val="afffb"/>
    <w:uiPriority w:val="99"/>
    <w:rsid w:val="00BB740E"/>
    <w:rPr>
      <w:b/>
      <w:bCs/>
      <w:sz w:val="28"/>
      <w:szCs w:val="24"/>
    </w:rPr>
  </w:style>
  <w:style w:type="paragraph" w:styleId="afffd">
    <w:name w:val="Revision"/>
    <w:hidden/>
    <w:uiPriority w:val="99"/>
    <w:semiHidden/>
    <w:rsid w:val="00BB740E"/>
    <w:pPr>
      <w:spacing w:before="240"/>
      <w:ind w:left="851" w:right="567" w:hanging="567"/>
    </w:pPr>
    <w:rPr>
      <w:sz w:val="28"/>
      <w:szCs w:val="24"/>
    </w:rPr>
  </w:style>
  <w:style w:type="paragraph" w:customStyle="1" w:styleId="afffe">
    <w:name w:val="Рисунок"/>
    <w:qFormat/>
    <w:rsid w:val="00BB740E"/>
    <w:pPr>
      <w:keepNext/>
      <w:jc w:val="center"/>
    </w:pPr>
    <w:rPr>
      <w:sz w:val="28"/>
      <w:szCs w:val="24"/>
    </w:rPr>
  </w:style>
  <w:style w:type="paragraph" w:customStyle="1" w:styleId="52">
    <w:name w:val="Обычный5"/>
    <w:rsid w:val="00BB740E"/>
    <w:pPr>
      <w:widowControl w:val="0"/>
      <w:spacing w:before="240" w:line="280" w:lineRule="auto"/>
      <w:ind w:left="851" w:right="567" w:firstLine="560"/>
      <w:jc w:val="both"/>
    </w:pPr>
    <w:rPr>
      <w:snapToGrid w:val="0"/>
    </w:rPr>
  </w:style>
  <w:style w:type="paragraph" w:styleId="25">
    <w:name w:val="Body Text 2"/>
    <w:basedOn w:val="a0"/>
    <w:link w:val="26"/>
    <w:uiPriority w:val="99"/>
    <w:semiHidden/>
    <w:unhideWhenUsed/>
    <w:rsid w:val="00BB740E"/>
    <w:pPr>
      <w:suppressAutoHyphens/>
      <w:spacing w:after="120" w:line="480" w:lineRule="auto"/>
      <w:ind w:firstLine="851"/>
    </w:pPr>
    <w:rPr>
      <w:sz w:val="28"/>
    </w:rPr>
  </w:style>
  <w:style w:type="character" w:customStyle="1" w:styleId="26">
    <w:name w:val="Основной текст 2 Знак"/>
    <w:link w:val="25"/>
    <w:uiPriority w:val="99"/>
    <w:semiHidden/>
    <w:rsid w:val="00BB740E"/>
    <w:rPr>
      <w:sz w:val="28"/>
      <w:szCs w:val="24"/>
    </w:rPr>
  </w:style>
  <w:style w:type="paragraph" w:customStyle="1" w:styleId="affff">
    <w:name w:val="ТАБЛИЦА_РАЗРЫВ"/>
    <w:qFormat/>
    <w:rsid w:val="00BB740E"/>
    <w:pPr>
      <w:keepNext/>
      <w:spacing w:line="14" w:lineRule="auto"/>
    </w:pPr>
    <w:rPr>
      <w:sz w:val="2"/>
      <w:szCs w:val="2"/>
    </w:rPr>
  </w:style>
  <w:style w:type="paragraph" w:styleId="affff0">
    <w:name w:val="List"/>
    <w:basedOn w:val="a0"/>
    <w:uiPriority w:val="99"/>
    <w:unhideWhenUsed/>
    <w:rsid w:val="00BB740E"/>
    <w:pPr>
      <w:suppressAutoHyphens/>
      <w:ind w:left="283" w:hanging="283"/>
      <w:contextualSpacing/>
    </w:pPr>
    <w:rPr>
      <w:sz w:val="28"/>
    </w:rPr>
  </w:style>
  <w:style w:type="paragraph" w:customStyle="1" w:styleId="affff1">
    <w:name w:val="ТАБЛИЦА_Тескт_ЛЕВО"/>
    <w:basedOn w:val="aff1"/>
    <w:qFormat/>
    <w:rsid w:val="00BB740E"/>
    <w:pPr>
      <w:adjustRightInd w:val="0"/>
      <w:ind w:left="57" w:right="57"/>
      <w:jc w:val="left"/>
      <w:textAlignment w:val="baseline"/>
    </w:pPr>
  </w:style>
  <w:style w:type="character" w:customStyle="1" w:styleId="blk">
    <w:name w:val="blk"/>
    <w:basedOn w:val="a1"/>
    <w:rsid w:val="00BB740E"/>
  </w:style>
  <w:style w:type="paragraph" w:customStyle="1" w:styleId="160">
    <w:name w:val="Титульный 16"/>
    <w:basedOn w:val="a0"/>
    <w:rsid w:val="00BB740E"/>
    <w:pPr>
      <w:suppressAutoHyphens/>
      <w:adjustRightInd w:val="0"/>
      <w:ind w:firstLine="851"/>
      <w:jc w:val="center"/>
    </w:pPr>
    <w:rPr>
      <w:b/>
      <w:bCs/>
      <w:sz w:val="32"/>
      <w:szCs w:val="20"/>
    </w:rPr>
  </w:style>
  <w:style w:type="table" w:styleId="affff2">
    <w:name w:val="Grid Table Light"/>
    <w:basedOn w:val="a2"/>
    <w:uiPriority w:val="40"/>
    <w:rsid w:val="00BB740E"/>
    <w:rPr>
      <w:rFonts w:ascii="Calibri" w:eastAsia="Calibri" w:hAnsi="Calibri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affff3">
    <w:name w:val="Таблица_Текст_ЦЕНТР"/>
    <w:basedOn w:val="a0"/>
    <w:qFormat/>
    <w:rsid w:val="00BB740E"/>
    <w:pPr>
      <w:keepLines/>
      <w:ind w:firstLine="0"/>
      <w:jc w:val="center"/>
    </w:pPr>
  </w:style>
  <w:style w:type="paragraph" w:customStyle="1" w:styleId="affff4">
    <w:name w:val="Таблица_Текст_ЛЕВО"/>
    <w:basedOn w:val="affff3"/>
    <w:uiPriority w:val="99"/>
    <w:qFormat/>
    <w:rsid w:val="00BB740E"/>
    <w:pPr>
      <w:keepLines w:val="0"/>
      <w:ind w:left="28"/>
      <w:jc w:val="left"/>
    </w:pPr>
    <w:rPr>
      <w:rFonts w:cs="Courier New"/>
      <w:szCs w:val="20"/>
    </w:rPr>
  </w:style>
  <w:style w:type="paragraph" w:customStyle="1" w:styleId="Default">
    <w:name w:val="Default"/>
    <w:rsid w:val="00BB740E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affff5">
    <w:name w:val="Стандарт"/>
    <w:basedOn w:val="afa"/>
    <w:link w:val="affff6"/>
    <w:rsid w:val="00BB740E"/>
    <w:pPr>
      <w:widowControl w:val="0"/>
      <w:tabs>
        <w:tab w:val="clear" w:pos="10206"/>
      </w:tabs>
      <w:suppressAutoHyphens w:val="0"/>
      <w:spacing w:line="264" w:lineRule="auto"/>
      <w:ind w:firstLine="720"/>
    </w:pPr>
    <w:rPr>
      <w:snapToGrid w:val="0"/>
      <w:szCs w:val="20"/>
    </w:rPr>
  </w:style>
  <w:style w:type="character" w:customStyle="1" w:styleId="affff6">
    <w:name w:val="Стандарт Знак"/>
    <w:link w:val="affff5"/>
    <w:rsid w:val="00BB740E"/>
    <w:rPr>
      <w:snapToGrid w:val="0"/>
      <w:sz w:val="28"/>
    </w:rPr>
  </w:style>
  <w:style w:type="paragraph" w:customStyle="1" w:styleId="affff7">
    <w:name w:val="Стиль курсив"/>
    <w:basedOn w:val="a0"/>
    <w:rsid w:val="00BB740E"/>
    <w:pPr>
      <w:spacing w:before="240" w:after="240"/>
      <w:ind w:firstLine="851"/>
    </w:pPr>
    <w:rPr>
      <w:i/>
      <w:iCs/>
      <w:sz w:val="28"/>
    </w:rPr>
  </w:style>
  <w:style w:type="paragraph" w:customStyle="1" w:styleId="27">
    <w:name w:val="Абзац списка2"/>
    <w:basedOn w:val="a0"/>
    <w:rsid w:val="00BB740E"/>
    <w:pPr>
      <w:spacing w:before="120" w:after="120"/>
      <w:ind w:left="720" w:firstLine="0"/>
      <w:contextualSpacing/>
    </w:pPr>
    <w:rPr>
      <w:rFonts w:ascii="Calibri" w:eastAsia="Calibri" w:hAnsi="Calibri"/>
      <w:sz w:val="22"/>
      <w:szCs w:val="22"/>
    </w:rPr>
  </w:style>
  <w:style w:type="paragraph" w:customStyle="1" w:styleId="a">
    <w:name w:val="Маркированный ГП"/>
    <w:basedOn w:val="af5"/>
    <w:link w:val="affff8"/>
    <w:qFormat/>
    <w:rsid w:val="00BB740E"/>
    <w:pPr>
      <w:numPr>
        <w:numId w:val="3"/>
      </w:numPr>
      <w:spacing w:before="120" w:line="276" w:lineRule="auto"/>
      <w:jc w:val="both"/>
    </w:pPr>
  </w:style>
  <w:style w:type="character" w:customStyle="1" w:styleId="affff8">
    <w:name w:val="Маркированный ГП Знак"/>
    <w:link w:val="a"/>
    <w:rsid w:val="00BB740E"/>
    <w:rPr>
      <w:sz w:val="24"/>
      <w:szCs w:val="24"/>
    </w:rPr>
  </w:style>
  <w:style w:type="paragraph" w:customStyle="1" w:styleId="affff9">
    <w:name w:val="Обычный_титульный"/>
    <w:basedOn w:val="a0"/>
    <w:qFormat/>
    <w:rsid w:val="00BB740E"/>
    <w:pPr>
      <w:suppressAutoHyphens/>
      <w:ind w:firstLine="851"/>
    </w:pPr>
    <w:rPr>
      <w:color w:val="000000"/>
      <w:sz w:val="28"/>
    </w:rPr>
  </w:style>
  <w:style w:type="character" w:customStyle="1" w:styleId="19">
    <w:name w:val="Неразрешенное упоминание1"/>
    <w:uiPriority w:val="99"/>
    <w:semiHidden/>
    <w:unhideWhenUsed/>
    <w:rsid w:val="00BB740E"/>
    <w:rPr>
      <w:color w:val="605E5C"/>
      <w:shd w:val="clear" w:color="auto" w:fill="E1DFDD"/>
    </w:rPr>
  </w:style>
  <w:style w:type="paragraph" w:customStyle="1" w:styleId="affffa">
    <w:name w:val="Кол.уч"/>
    <w:basedOn w:val="a4"/>
    <w:qFormat/>
    <w:rsid w:val="00BB740E"/>
    <w:pPr>
      <w:ind w:firstLine="0"/>
      <w:jc w:val="center"/>
    </w:pPr>
    <w:rPr>
      <w:rFonts w:ascii="Arial Narrow" w:hAnsi="Arial Narrow"/>
      <w:spacing w:val="-14"/>
      <w:sz w:val="22"/>
      <w:szCs w:val="20"/>
    </w:rPr>
  </w:style>
  <w:style w:type="paragraph" w:customStyle="1" w:styleId="affffb">
    <w:name w:val="Выделение главного"/>
    <w:basedOn w:val="a0"/>
    <w:next w:val="a0"/>
    <w:link w:val="affffc"/>
    <w:qFormat/>
    <w:rsid w:val="00BB740E"/>
    <w:pPr>
      <w:spacing w:before="240" w:after="240"/>
      <w:ind w:firstLine="851"/>
      <w:contextualSpacing/>
    </w:pPr>
    <w:rPr>
      <w:b/>
      <w:i/>
      <w:sz w:val="28"/>
    </w:rPr>
  </w:style>
  <w:style w:type="character" w:customStyle="1" w:styleId="affffc">
    <w:name w:val="Выделение главного Знак"/>
    <w:link w:val="affffb"/>
    <w:rsid w:val="00BB740E"/>
    <w:rPr>
      <w:b/>
      <w:i/>
      <w:sz w:val="28"/>
      <w:szCs w:val="24"/>
    </w:rPr>
  </w:style>
  <w:style w:type="paragraph" w:customStyle="1" w:styleId="affffd">
    <w:name w:val="Абзац"/>
    <w:link w:val="affffe"/>
    <w:qFormat/>
    <w:rsid w:val="00BB740E"/>
    <w:pPr>
      <w:spacing w:before="120" w:after="60"/>
      <w:ind w:firstLine="567"/>
      <w:jc w:val="both"/>
    </w:pPr>
    <w:rPr>
      <w:sz w:val="24"/>
      <w:szCs w:val="24"/>
    </w:rPr>
  </w:style>
  <w:style w:type="character" w:customStyle="1" w:styleId="affffe">
    <w:name w:val="Абзац Знак"/>
    <w:link w:val="affffd"/>
    <w:qFormat/>
    <w:rsid w:val="00BB740E"/>
    <w:rPr>
      <w:sz w:val="24"/>
      <w:szCs w:val="24"/>
    </w:rPr>
  </w:style>
  <w:style w:type="paragraph" w:customStyle="1" w:styleId="12">
    <w:name w:val="Список_маркерный_1"/>
    <w:basedOn w:val="a0"/>
    <w:link w:val="1a"/>
    <w:qFormat/>
    <w:rsid w:val="00BB740E"/>
    <w:pPr>
      <w:numPr>
        <w:numId w:val="4"/>
      </w:numPr>
      <w:tabs>
        <w:tab w:val="left" w:pos="993"/>
      </w:tabs>
      <w:spacing w:before="100"/>
      <w:ind w:left="993" w:hanging="426"/>
    </w:pPr>
    <w:rPr>
      <w:rFonts w:eastAsia="Calibri"/>
    </w:rPr>
  </w:style>
  <w:style w:type="character" w:customStyle="1" w:styleId="1a">
    <w:name w:val="Список_маркерный_1 Знак"/>
    <w:link w:val="12"/>
    <w:rsid w:val="00BB740E"/>
    <w:rPr>
      <w:rFonts w:eastAsia="Calibri"/>
      <w:sz w:val="24"/>
      <w:szCs w:val="24"/>
    </w:rPr>
  </w:style>
  <w:style w:type="paragraph" w:customStyle="1" w:styleId="afffff">
    <w:name w:val="Обычный текст"/>
    <w:basedOn w:val="a0"/>
    <w:rsid w:val="00BB740E"/>
    <w:pPr>
      <w:ind w:firstLine="709"/>
    </w:pPr>
    <w:rPr>
      <w:rFonts w:eastAsia="Calibri"/>
      <w:lang w:val="en-US" w:eastAsia="ar-SA"/>
    </w:rPr>
  </w:style>
  <w:style w:type="paragraph" w:customStyle="1" w:styleId="10">
    <w:name w:val="Список 1)"/>
    <w:basedOn w:val="a0"/>
    <w:rsid w:val="00BB740E"/>
    <w:pPr>
      <w:numPr>
        <w:numId w:val="5"/>
      </w:numPr>
      <w:spacing w:after="60"/>
    </w:pPr>
  </w:style>
  <w:style w:type="paragraph" w:styleId="afffff0">
    <w:name w:val="caption"/>
    <w:basedOn w:val="a0"/>
    <w:next w:val="a0"/>
    <w:link w:val="afffff1"/>
    <w:uiPriority w:val="99"/>
    <w:qFormat/>
    <w:rsid w:val="00BB740E"/>
    <w:pPr>
      <w:spacing w:before="240" w:after="60" w:line="259" w:lineRule="auto"/>
      <w:ind w:firstLine="0"/>
      <w:jc w:val="left"/>
      <w:outlineLvl w:val="4"/>
    </w:pPr>
    <w:rPr>
      <w:rFonts w:eastAsia="Calibri"/>
      <w:sz w:val="26"/>
      <w:szCs w:val="20"/>
    </w:rPr>
  </w:style>
  <w:style w:type="character" w:customStyle="1" w:styleId="afffff1">
    <w:name w:val="Название объекта Знак"/>
    <w:link w:val="afffff0"/>
    <w:uiPriority w:val="99"/>
    <w:locked/>
    <w:rsid w:val="00BB740E"/>
    <w:rPr>
      <w:rFonts w:eastAsia="Calibri"/>
      <w:sz w:val="26"/>
    </w:rPr>
  </w:style>
  <w:style w:type="paragraph" w:customStyle="1" w:styleId="afffff2">
    <w:name w:val="Обычный в таблице"/>
    <w:basedOn w:val="a0"/>
    <w:rsid w:val="00BB740E"/>
    <w:pPr>
      <w:suppressAutoHyphens/>
      <w:spacing w:after="160" w:line="259" w:lineRule="auto"/>
      <w:ind w:hanging="6"/>
      <w:jc w:val="center"/>
    </w:pPr>
    <w:rPr>
      <w:kern w:val="2"/>
      <w:sz w:val="22"/>
      <w:lang w:bidi="hi-IN"/>
    </w:rPr>
  </w:style>
  <w:style w:type="character" w:customStyle="1" w:styleId="1b">
    <w:name w:val="Маркированный_1 Знак"/>
    <w:link w:val="1"/>
    <w:semiHidden/>
    <w:rsid w:val="00BB740E"/>
    <w:rPr>
      <w:sz w:val="24"/>
      <w:szCs w:val="24"/>
    </w:rPr>
  </w:style>
  <w:style w:type="paragraph" w:customStyle="1" w:styleId="1">
    <w:name w:val="Маркированный_1"/>
    <w:basedOn w:val="a0"/>
    <w:link w:val="1b"/>
    <w:semiHidden/>
    <w:rsid w:val="00BB740E"/>
    <w:pPr>
      <w:numPr>
        <w:numId w:val="6"/>
      </w:numPr>
      <w:spacing w:after="160" w:line="360" w:lineRule="auto"/>
    </w:pPr>
  </w:style>
  <w:style w:type="paragraph" w:customStyle="1" w:styleId="11">
    <w:name w:val="Маркированный_1 Знак Знак"/>
    <w:basedOn w:val="a0"/>
    <w:rsid w:val="00BB740E"/>
    <w:pPr>
      <w:numPr>
        <w:ilvl w:val="1"/>
        <w:numId w:val="7"/>
      </w:numPr>
      <w:tabs>
        <w:tab w:val="left" w:pos="900"/>
      </w:tabs>
      <w:spacing w:after="160" w:line="360" w:lineRule="auto"/>
    </w:pPr>
  </w:style>
  <w:style w:type="paragraph" w:styleId="HTML">
    <w:name w:val="HTML Preformatted"/>
    <w:basedOn w:val="a0"/>
    <w:link w:val="HTML0"/>
    <w:uiPriority w:val="99"/>
    <w:unhideWhenUsed/>
    <w:rsid w:val="00BB74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firstLine="851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BB740E"/>
    <w:rPr>
      <w:rFonts w:ascii="Courier New" w:hAnsi="Courier New" w:cs="Courier New"/>
    </w:rPr>
  </w:style>
  <w:style w:type="paragraph" w:styleId="8">
    <w:name w:val="toc 8"/>
    <w:basedOn w:val="a0"/>
    <w:next w:val="a0"/>
    <w:autoRedefine/>
    <w:uiPriority w:val="39"/>
    <w:unhideWhenUsed/>
    <w:rsid w:val="00BB740E"/>
    <w:pPr>
      <w:spacing w:after="100" w:line="276" w:lineRule="auto"/>
      <w:ind w:left="1540" w:firstLine="0"/>
      <w:jc w:val="left"/>
    </w:pPr>
    <w:rPr>
      <w:rFonts w:ascii="Calibri" w:hAnsi="Calibri"/>
      <w:sz w:val="22"/>
      <w:szCs w:val="22"/>
    </w:rPr>
  </w:style>
  <w:style w:type="paragraph" w:styleId="9">
    <w:name w:val="toc 9"/>
    <w:basedOn w:val="a0"/>
    <w:next w:val="a0"/>
    <w:autoRedefine/>
    <w:uiPriority w:val="39"/>
    <w:unhideWhenUsed/>
    <w:rsid w:val="00BB740E"/>
    <w:pPr>
      <w:spacing w:after="100" w:line="276" w:lineRule="auto"/>
      <w:ind w:left="1760" w:firstLine="0"/>
      <w:jc w:val="left"/>
    </w:pPr>
    <w:rPr>
      <w:rFonts w:ascii="Calibri" w:hAnsi="Calibri"/>
      <w:sz w:val="22"/>
      <w:szCs w:val="22"/>
    </w:rPr>
  </w:style>
  <w:style w:type="character" w:customStyle="1" w:styleId="afffff3">
    <w:name w:val="Текст макроса Знак"/>
    <w:link w:val="afffff4"/>
    <w:uiPriority w:val="99"/>
    <w:rsid w:val="00BB740E"/>
    <w:rPr>
      <w:rFonts w:ascii="Consolas" w:hAnsi="Consolas"/>
      <w:sz w:val="16"/>
    </w:rPr>
  </w:style>
  <w:style w:type="paragraph" w:styleId="afffff4">
    <w:name w:val="macro"/>
    <w:link w:val="afffff3"/>
    <w:uiPriority w:val="99"/>
    <w:unhideWhenUsed/>
    <w:rsid w:val="00BB740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100"/>
      <w:ind w:left="568" w:right="567" w:hanging="284"/>
      <w:jc w:val="both"/>
    </w:pPr>
    <w:rPr>
      <w:rFonts w:ascii="Consolas" w:hAnsi="Consolas"/>
      <w:sz w:val="16"/>
    </w:rPr>
  </w:style>
  <w:style w:type="character" w:customStyle="1" w:styleId="1c">
    <w:name w:val="Текст макроса Знак1"/>
    <w:uiPriority w:val="99"/>
    <w:semiHidden/>
    <w:rsid w:val="00BB740E"/>
    <w:rPr>
      <w:rFonts w:ascii="Consolas" w:hAnsi="Consolas"/>
    </w:rPr>
  </w:style>
  <w:style w:type="character" w:customStyle="1" w:styleId="28">
    <w:name w:val="Красная строка 2 Знак"/>
    <w:link w:val="29"/>
    <w:uiPriority w:val="99"/>
    <w:rsid w:val="00BB740E"/>
  </w:style>
  <w:style w:type="paragraph" w:styleId="29">
    <w:name w:val="Body Text First Indent 2"/>
    <w:basedOn w:val="af8"/>
    <w:link w:val="28"/>
    <w:uiPriority w:val="99"/>
    <w:unhideWhenUsed/>
    <w:rsid w:val="00BB740E"/>
    <w:pPr>
      <w:spacing w:after="120" w:line="240" w:lineRule="auto"/>
      <w:ind w:left="283" w:firstLine="210"/>
      <w:jc w:val="left"/>
    </w:pPr>
  </w:style>
  <w:style w:type="character" w:customStyle="1" w:styleId="210">
    <w:name w:val="Красная строка 2 Знак1"/>
    <w:basedOn w:val="af9"/>
    <w:uiPriority w:val="99"/>
    <w:semiHidden/>
    <w:rsid w:val="00BB740E"/>
    <w:rPr>
      <w:sz w:val="26"/>
    </w:rPr>
  </w:style>
  <w:style w:type="character" w:customStyle="1" w:styleId="afffff5">
    <w:name w:val="Заголовок записки Знак"/>
    <w:link w:val="afffff6"/>
    <w:rsid w:val="00BB740E"/>
    <w:rPr>
      <w:rFonts w:ascii="Arial" w:hAnsi="Arial"/>
      <w:b/>
      <w:sz w:val="32"/>
      <w:szCs w:val="24"/>
    </w:rPr>
  </w:style>
  <w:style w:type="paragraph" w:styleId="afffff6">
    <w:name w:val="Note Heading"/>
    <w:basedOn w:val="a0"/>
    <w:next w:val="a0"/>
    <w:link w:val="afffff5"/>
    <w:uiPriority w:val="99"/>
    <w:unhideWhenUsed/>
    <w:rsid w:val="00BB740E"/>
    <w:pPr>
      <w:ind w:firstLine="0"/>
      <w:jc w:val="center"/>
    </w:pPr>
    <w:rPr>
      <w:rFonts w:ascii="Arial" w:hAnsi="Arial"/>
      <w:b/>
      <w:sz w:val="32"/>
    </w:rPr>
  </w:style>
  <w:style w:type="character" w:customStyle="1" w:styleId="1d">
    <w:name w:val="Заголовок записки Знак1"/>
    <w:uiPriority w:val="99"/>
    <w:semiHidden/>
    <w:rsid w:val="00BB740E"/>
    <w:rPr>
      <w:sz w:val="24"/>
      <w:szCs w:val="24"/>
    </w:rPr>
  </w:style>
  <w:style w:type="character" w:customStyle="1" w:styleId="afffff7">
    <w:name w:val="Текст Знак"/>
    <w:link w:val="afffff8"/>
    <w:uiPriority w:val="99"/>
    <w:rsid w:val="00BB740E"/>
    <w:rPr>
      <w:rFonts w:ascii="Courier New" w:hAnsi="Courier New" w:cs="Courier New"/>
    </w:rPr>
  </w:style>
  <w:style w:type="paragraph" w:styleId="afffff8">
    <w:name w:val="Plain Text"/>
    <w:basedOn w:val="a0"/>
    <w:link w:val="afffff7"/>
    <w:uiPriority w:val="99"/>
    <w:unhideWhenUsed/>
    <w:rsid w:val="00BB740E"/>
    <w:pPr>
      <w:suppressAutoHyphens/>
      <w:ind w:firstLine="851"/>
    </w:pPr>
    <w:rPr>
      <w:rFonts w:ascii="Courier New" w:hAnsi="Courier New" w:cs="Courier New"/>
      <w:sz w:val="20"/>
      <w:szCs w:val="20"/>
    </w:rPr>
  </w:style>
  <w:style w:type="character" w:customStyle="1" w:styleId="1e">
    <w:name w:val="Текст Знак1"/>
    <w:uiPriority w:val="99"/>
    <w:semiHidden/>
    <w:rsid w:val="00BB740E"/>
    <w:rPr>
      <w:rFonts w:ascii="Consolas" w:hAnsi="Consolas"/>
      <w:sz w:val="21"/>
      <w:szCs w:val="21"/>
    </w:rPr>
  </w:style>
  <w:style w:type="paragraph" w:customStyle="1" w:styleId="afffff9">
    <w:name w:val="Приложение_РИСУНОК"/>
    <w:qFormat/>
    <w:rsid w:val="00BB740E"/>
    <w:pPr>
      <w:jc w:val="center"/>
    </w:pPr>
    <w:rPr>
      <w:rFonts w:eastAsia="Calibri"/>
      <w:noProof/>
      <w:sz w:val="28"/>
      <w:szCs w:val="28"/>
    </w:rPr>
  </w:style>
  <w:style w:type="character" w:customStyle="1" w:styleId="1f">
    <w:name w:val="Подзаголовок 1 Знак"/>
    <w:link w:val="1f0"/>
    <w:locked/>
    <w:rsid w:val="00BB740E"/>
    <w:rPr>
      <w:b/>
      <w:sz w:val="28"/>
      <w:szCs w:val="28"/>
      <w:u w:val="single"/>
    </w:rPr>
  </w:style>
  <w:style w:type="paragraph" w:customStyle="1" w:styleId="1f0">
    <w:name w:val="Подзаголовок 1"/>
    <w:basedOn w:val="a0"/>
    <w:next w:val="a0"/>
    <w:link w:val="1f"/>
    <w:qFormat/>
    <w:rsid w:val="00BB740E"/>
    <w:pPr>
      <w:keepNext/>
      <w:keepLines/>
      <w:suppressAutoHyphens/>
      <w:spacing w:before="360" w:after="120"/>
      <w:ind w:firstLine="851"/>
    </w:pPr>
    <w:rPr>
      <w:b/>
      <w:sz w:val="28"/>
      <w:szCs w:val="28"/>
      <w:u w:val="single"/>
    </w:rPr>
  </w:style>
  <w:style w:type="character" w:customStyle="1" w:styleId="afffffa">
    <w:name w:val="Приложение_НОМЕР Знак"/>
    <w:link w:val="afffffb"/>
    <w:locked/>
    <w:rsid w:val="00BB740E"/>
    <w:rPr>
      <w:sz w:val="28"/>
      <w:szCs w:val="28"/>
    </w:rPr>
  </w:style>
  <w:style w:type="paragraph" w:customStyle="1" w:styleId="afffffb">
    <w:name w:val="Приложение_НОМЕР"/>
    <w:next w:val="afffffc"/>
    <w:link w:val="afffffa"/>
    <w:qFormat/>
    <w:rsid w:val="00BB740E"/>
    <w:pPr>
      <w:keepNext/>
      <w:pageBreakBefore/>
      <w:spacing w:after="120"/>
      <w:jc w:val="right"/>
      <w:outlineLvl w:val="1"/>
    </w:pPr>
    <w:rPr>
      <w:sz w:val="28"/>
      <w:szCs w:val="28"/>
    </w:rPr>
  </w:style>
  <w:style w:type="paragraph" w:customStyle="1" w:styleId="afffffc">
    <w:name w:val="Приложение_НАЗВАНИЕ"/>
    <w:basedOn w:val="a0"/>
    <w:next w:val="afffff9"/>
    <w:link w:val="afffffd"/>
    <w:qFormat/>
    <w:rsid w:val="00BB740E"/>
    <w:pPr>
      <w:keepNext/>
      <w:suppressAutoHyphens/>
      <w:spacing w:after="120"/>
      <w:ind w:firstLine="0"/>
      <w:jc w:val="center"/>
    </w:pPr>
    <w:rPr>
      <w:b/>
      <w:sz w:val="28"/>
      <w:szCs w:val="28"/>
    </w:rPr>
  </w:style>
  <w:style w:type="character" w:customStyle="1" w:styleId="afffffd">
    <w:name w:val="Приложение_НАЗВАНИЕ Знак"/>
    <w:link w:val="afffffc"/>
    <w:locked/>
    <w:rsid w:val="00BB740E"/>
    <w:rPr>
      <w:b/>
      <w:sz w:val="28"/>
      <w:szCs w:val="28"/>
    </w:rPr>
  </w:style>
  <w:style w:type="character" w:customStyle="1" w:styleId="afffffe">
    <w:name w:val="Приложение_РАЗДЕЛ Знак"/>
    <w:link w:val="affffff"/>
    <w:locked/>
    <w:rsid w:val="00BB740E"/>
    <w:rPr>
      <w:b/>
      <w:sz w:val="36"/>
      <w:szCs w:val="28"/>
    </w:rPr>
  </w:style>
  <w:style w:type="paragraph" w:customStyle="1" w:styleId="affffff">
    <w:name w:val="Приложение_РАЗДЕЛ"/>
    <w:basedOn w:val="afffffb"/>
    <w:next w:val="afffffb"/>
    <w:link w:val="afffffe"/>
    <w:qFormat/>
    <w:rsid w:val="00BB740E"/>
    <w:pPr>
      <w:pageBreakBefore w:val="0"/>
      <w:jc w:val="center"/>
      <w:outlineLvl w:val="0"/>
    </w:pPr>
    <w:rPr>
      <w:b/>
      <w:sz w:val="36"/>
    </w:rPr>
  </w:style>
  <w:style w:type="character" w:customStyle="1" w:styleId="affffff0">
    <w:name w:val="Приложение_НОМЕР Продолжение Знак"/>
    <w:link w:val="affffff1"/>
    <w:locked/>
    <w:rsid w:val="00BB740E"/>
    <w:rPr>
      <w:noProof/>
      <w:sz w:val="28"/>
      <w:szCs w:val="28"/>
    </w:rPr>
  </w:style>
  <w:style w:type="paragraph" w:customStyle="1" w:styleId="affffff1">
    <w:name w:val="Приложение_НОМЕР Продолжение"/>
    <w:next w:val="afffff9"/>
    <w:link w:val="affffff0"/>
    <w:qFormat/>
    <w:rsid w:val="00BB740E"/>
    <w:pPr>
      <w:keepNext/>
      <w:pageBreakBefore/>
      <w:spacing w:after="120"/>
      <w:jc w:val="right"/>
    </w:pPr>
    <w:rPr>
      <w:noProof/>
      <w:sz w:val="28"/>
      <w:szCs w:val="28"/>
    </w:rPr>
  </w:style>
  <w:style w:type="paragraph" w:customStyle="1" w:styleId="affffff2">
    <w:name w:val="Рисунок_НАЗВАНИЕ"/>
    <w:next w:val="a0"/>
    <w:qFormat/>
    <w:rsid w:val="00BB740E"/>
    <w:pPr>
      <w:keepLines/>
      <w:suppressAutoHyphens/>
      <w:spacing w:before="120"/>
      <w:jc w:val="center"/>
    </w:pPr>
    <w:rPr>
      <w:rFonts w:eastAsia="Calibri"/>
      <w:sz w:val="28"/>
      <w:szCs w:val="22"/>
      <w:lang w:eastAsia="en-US"/>
    </w:rPr>
  </w:style>
  <w:style w:type="character" w:customStyle="1" w:styleId="affffff3">
    <w:name w:val="Примечание Знак"/>
    <w:locked/>
    <w:rsid w:val="00BB740E"/>
    <w:rPr>
      <w:rFonts w:ascii="Calibri" w:eastAsia="Calibri" w:hAnsi="Calibri"/>
      <w:sz w:val="24"/>
      <w:szCs w:val="28"/>
    </w:rPr>
  </w:style>
  <w:style w:type="character" w:customStyle="1" w:styleId="2a">
    <w:name w:val="Подзаголовок 2 Знак"/>
    <w:link w:val="2b"/>
    <w:locked/>
    <w:rsid w:val="00BB740E"/>
    <w:rPr>
      <w:i/>
      <w:sz w:val="28"/>
      <w:szCs w:val="28"/>
      <w:u w:val="single"/>
    </w:rPr>
  </w:style>
  <w:style w:type="paragraph" w:customStyle="1" w:styleId="2b">
    <w:name w:val="Подзаголовок 2"/>
    <w:basedOn w:val="afa"/>
    <w:next w:val="a0"/>
    <w:link w:val="2a"/>
    <w:qFormat/>
    <w:rsid w:val="00BB740E"/>
    <w:pPr>
      <w:keepNext/>
      <w:tabs>
        <w:tab w:val="clear" w:pos="10206"/>
      </w:tabs>
      <w:suppressAutoHyphens w:val="0"/>
      <w:spacing w:before="300" w:after="120"/>
      <w:ind w:firstLine="851"/>
      <w:jc w:val="left"/>
    </w:pPr>
    <w:rPr>
      <w:i/>
      <w:szCs w:val="28"/>
      <w:u w:val="single"/>
    </w:rPr>
  </w:style>
  <w:style w:type="paragraph" w:customStyle="1" w:styleId="36">
    <w:name w:val="Подзаголовок 3"/>
    <w:basedOn w:val="2b"/>
    <w:next w:val="a0"/>
    <w:qFormat/>
    <w:rsid w:val="00BB740E"/>
    <w:pPr>
      <w:keepLines/>
      <w:spacing w:before="240" w:after="60"/>
    </w:pPr>
    <w:rPr>
      <w:b/>
      <w:i w:val="0"/>
      <w:u w:val="none"/>
    </w:rPr>
  </w:style>
  <w:style w:type="paragraph" w:customStyle="1" w:styleId="42">
    <w:name w:val="Подзаголовок 4"/>
    <w:basedOn w:val="36"/>
    <w:next w:val="a0"/>
    <w:qFormat/>
    <w:rsid w:val="00BB740E"/>
    <w:pPr>
      <w:suppressAutoHyphens/>
      <w:spacing w:before="180"/>
    </w:pPr>
    <w:rPr>
      <w:b w:val="0"/>
      <w:i/>
    </w:rPr>
  </w:style>
  <w:style w:type="paragraph" w:customStyle="1" w:styleId="affffff4">
    <w:name w:val="Краткий обратный адрес"/>
    <w:basedOn w:val="a0"/>
    <w:rsid w:val="00BB740E"/>
    <w:pPr>
      <w:suppressAutoHyphens/>
      <w:ind w:firstLine="851"/>
    </w:pPr>
    <w:rPr>
      <w:sz w:val="28"/>
    </w:rPr>
  </w:style>
  <w:style w:type="paragraph" w:customStyle="1" w:styleId="affffff5">
    <w:name w:val="Заголовок таблицы"/>
    <w:basedOn w:val="a0"/>
    <w:rsid w:val="00BB740E"/>
    <w:pPr>
      <w:widowControl w:val="0"/>
      <w:suppressLineNumbers/>
      <w:suppressAutoHyphens/>
      <w:ind w:firstLine="851"/>
      <w:jc w:val="center"/>
    </w:pPr>
    <w:rPr>
      <w:rFonts w:ascii="Nimbus Roman No9 L" w:eastAsia="Bitstream Vera Sans" w:hAnsi="Nimbus Roman No9 L"/>
      <w:b/>
      <w:bCs/>
      <w:i/>
      <w:iCs/>
      <w:sz w:val="28"/>
    </w:rPr>
  </w:style>
  <w:style w:type="character" w:customStyle="1" w:styleId="1f1">
    <w:name w:val="Основной текст с отступом.об1 Знак"/>
    <w:link w:val="1f2"/>
    <w:locked/>
    <w:rsid w:val="00BB740E"/>
    <w:rPr>
      <w:snapToGrid w:val="0"/>
      <w:sz w:val="28"/>
      <w:lang w:val="en-US"/>
    </w:rPr>
  </w:style>
  <w:style w:type="paragraph" w:customStyle="1" w:styleId="1f2">
    <w:name w:val="Основной текст с отступом.об1"/>
    <w:basedOn w:val="a0"/>
    <w:link w:val="1f1"/>
    <w:rsid w:val="00BB740E"/>
    <w:pPr>
      <w:snapToGrid w:val="0"/>
      <w:spacing w:line="240" w:lineRule="atLeast"/>
      <w:ind w:firstLine="709"/>
    </w:pPr>
    <w:rPr>
      <w:snapToGrid w:val="0"/>
      <w:sz w:val="28"/>
      <w:szCs w:val="20"/>
      <w:lang w:val="en-US"/>
    </w:rPr>
  </w:style>
  <w:style w:type="paragraph" w:customStyle="1" w:styleId="211">
    <w:name w:val="Основной текст с отступом 21"/>
    <w:basedOn w:val="a0"/>
    <w:rsid w:val="00BB740E"/>
    <w:pPr>
      <w:spacing w:line="240" w:lineRule="atLeast"/>
      <w:ind w:firstLine="709"/>
    </w:pPr>
    <w:rPr>
      <w:rFonts w:ascii="Arial" w:hAnsi="Arial"/>
      <w:sz w:val="23"/>
      <w:szCs w:val="20"/>
    </w:rPr>
  </w:style>
  <w:style w:type="paragraph" w:customStyle="1" w:styleId="1f3">
    <w:name w:val="Стиль1"/>
    <w:basedOn w:val="3"/>
    <w:autoRedefine/>
    <w:rsid w:val="00BB740E"/>
    <w:pPr>
      <w:keepLines/>
      <w:suppressAutoHyphens/>
      <w:spacing w:before="360" w:after="180"/>
      <w:ind w:firstLine="0"/>
      <w:jc w:val="center"/>
    </w:pPr>
    <w:rPr>
      <w:sz w:val="28"/>
      <w:szCs w:val="22"/>
      <w:lang w:eastAsia="en-US"/>
    </w:rPr>
  </w:style>
  <w:style w:type="paragraph" w:customStyle="1" w:styleId="212">
    <w:name w:val="Основной текст 21"/>
    <w:basedOn w:val="a0"/>
    <w:rsid w:val="00BB740E"/>
    <w:pPr>
      <w:overflowPunct w:val="0"/>
      <w:autoSpaceDE w:val="0"/>
      <w:autoSpaceDN w:val="0"/>
      <w:adjustRightInd w:val="0"/>
      <w:ind w:firstLine="720"/>
    </w:pPr>
    <w:rPr>
      <w:szCs w:val="20"/>
    </w:rPr>
  </w:style>
  <w:style w:type="character" w:customStyle="1" w:styleId="1f4">
    <w:name w:val="Основной шрифт абзаца1"/>
    <w:rsid w:val="00BB740E"/>
    <w:rPr>
      <w:rFonts w:ascii="Arial" w:hAnsi="Arial" w:cs="Arial" w:hint="default"/>
      <w:sz w:val="26"/>
      <w:szCs w:val="26"/>
    </w:rPr>
  </w:style>
  <w:style w:type="paragraph" w:styleId="affffff6">
    <w:name w:val="Block Text"/>
    <w:basedOn w:val="a0"/>
    <w:uiPriority w:val="99"/>
    <w:rsid w:val="00BB740E"/>
    <w:pPr>
      <w:ind w:left="-57" w:right="-284" w:firstLine="709"/>
    </w:pPr>
    <w:rPr>
      <w:bCs/>
      <w:sz w:val="28"/>
    </w:rPr>
  </w:style>
  <w:style w:type="paragraph" w:styleId="37">
    <w:name w:val="Body Text 3"/>
    <w:basedOn w:val="a0"/>
    <w:link w:val="38"/>
    <w:uiPriority w:val="99"/>
    <w:rsid w:val="00BB740E"/>
    <w:pPr>
      <w:spacing w:after="120"/>
      <w:ind w:firstLine="0"/>
      <w:jc w:val="left"/>
    </w:pPr>
    <w:rPr>
      <w:sz w:val="16"/>
      <w:szCs w:val="16"/>
    </w:rPr>
  </w:style>
  <w:style w:type="character" w:customStyle="1" w:styleId="38">
    <w:name w:val="Основной текст 3 Знак"/>
    <w:link w:val="37"/>
    <w:uiPriority w:val="99"/>
    <w:rsid w:val="00BB740E"/>
    <w:rPr>
      <w:sz w:val="16"/>
      <w:szCs w:val="16"/>
    </w:rPr>
  </w:style>
  <w:style w:type="paragraph" w:customStyle="1" w:styleId="39">
    <w:name w:val="Основной текст3"/>
    <w:basedOn w:val="a0"/>
    <w:rsid w:val="00BB740E"/>
    <w:pPr>
      <w:widowControl w:val="0"/>
      <w:shd w:val="clear" w:color="auto" w:fill="FFFFFF"/>
      <w:spacing w:after="180" w:line="0" w:lineRule="atLeast"/>
      <w:ind w:hanging="480"/>
      <w:jc w:val="left"/>
    </w:pPr>
    <w:rPr>
      <w:rFonts w:ascii="Calibri" w:eastAsia="Calibri" w:hAnsi="Calibri"/>
      <w:sz w:val="20"/>
      <w:szCs w:val="20"/>
    </w:rPr>
  </w:style>
  <w:style w:type="paragraph" w:styleId="2c">
    <w:name w:val="List 2"/>
    <w:basedOn w:val="a0"/>
    <w:unhideWhenUsed/>
    <w:rsid w:val="00BB740E"/>
    <w:pPr>
      <w:suppressAutoHyphens/>
      <w:adjustRightInd w:val="0"/>
      <w:ind w:left="566" w:hanging="283"/>
      <w:contextualSpacing/>
      <w:textAlignment w:val="baseline"/>
    </w:pPr>
    <w:rPr>
      <w:sz w:val="28"/>
    </w:rPr>
  </w:style>
  <w:style w:type="table" w:styleId="2d">
    <w:name w:val="Plain Table 2"/>
    <w:basedOn w:val="a2"/>
    <w:uiPriority w:val="42"/>
    <w:rsid w:val="00BB740E"/>
    <w:rPr>
      <w:rFonts w:ascii="Calibri" w:eastAsia="Calibri" w:hAnsi="Calibri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affffff7">
    <w:name w:val="Титульный лист"/>
    <w:basedOn w:val="a0"/>
    <w:qFormat/>
    <w:rsid w:val="00BB740E"/>
    <w:pPr>
      <w:ind w:firstLine="0"/>
      <w:jc w:val="center"/>
    </w:pPr>
    <w:rPr>
      <w:rFonts w:ascii="Calibri" w:eastAsia="Calibri" w:hAnsi="Calibri" w:cs="Calibri"/>
      <w:color w:val="595959"/>
      <w:lang w:eastAsia="en-US"/>
    </w:rPr>
  </w:style>
  <w:style w:type="paragraph" w:customStyle="1" w:styleId="ConsPlusTitle">
    <w:name w:val="ConsPlusTitle"/>
    <w:rsid w:val="00BB740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oqoid">
    <w:name w:val="_oqoid"/>
    <w:basedOn w:val="a1"/>
    <w:rsid w:val="00BB740E"/>
  </w:style>
  <w:style w:type="paragraph" w:customStyle="1" w:styleId="HEADERTEXT">
    <w:name w:val=".HEADERTEXT"/>
    <w:uiPriority w:val="99"/>
    <w:rsid w:val="00BB740E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  <w:style w:type="paragraph" w:customStyle="1" w:styleId="affffff8">
    <w:name w:val="Таблица_ШАПКА"/>
    <w:next w:val="a0"/>
    <w:qFormat/>
    <w:rsid w:val="00D66617"/>
    <w:pPr>
      <w:keepNext/>
      <w:jc w:val="center"/>
    </w:pPr>
    <w:rPr>
      <w:rFonts w:eastAsia="Calibri"/>
      <w:b/>
      <w:sz w:val="24"/>
      <w:szCs w:val="24"/>
    </w:rPr>
  </w:style>
  <w:style w:type="character" w:customStyle="1" w:styleId="affffff9">
    <w:name w:val="Таблица_НОМЕР Знак"/>
    <w:link w:val="affffffa"/>
    <w:uiPriority w:val="99"/>
    <w:locked/>
    <w:rsid w:val="00D66617"/>
    <w:rPr>
      <w:rFonts w:ascii="Calibri" w:eastAsia="Calibri" w:hAnsi="Calibri"/>
      <w:sz w:val="28"/>
      <w:szCs w:val="28"/>
    </w:rPr>
  </w:style>
  <w:style w:type="paragraph" w:customStyle="1" w:styleId="affffffa">
    <w:name w:val="Таблица_НОМЕР"/>
    <w:basedOn w:val="a0"/>
    <w:next w:val="a0"/>
    <w:link w:val="affffff9"/>
    <w:uiPriority w:val="99"/>
    <w:qFormat/>
    <w:rsid w:val="00D66617"/>
    <w:pPr>
      <w:keepNext/>
      <w:suppressAutoHyphens/>
      <w:spacing w:before="240" w:after="60"/>
      <w:ind w:firstLine="851"/>
      <w:jc w:val="right"/>
      <w:outlineLvl w:val="3"/>
    </w:pPr>
    <w:rPr>
      <w:rFonts w:ascii="Calibri" w:eastAsia="Calibri" w:hAnsi="Calibri"/>
      <w:sz w:val="28"/>
      <w:szCs w:val="28"/>
    </w:rPr>
  </w:style>
  <w:style w:type="character" w:customStyle="1" w:styleId="affffffb">
    <w:name w:val="Таблица_НАЗВАНИЕ Знак"/>
    <w:link w:val="affffffc"/>
    <w:locked/>
    <w:rsid w:val="00D66617"/>
    <w:rPr>
      <w:rFonts w:ascii="Liberation Serif" w:eastAsia="Calibri" w:hAnsi="Liberation Serif"/>
      <w:b/>
      <w:sz w:val="28"/>
      <w:szCs w:val="28"/>
    </w:rPr>
  </w:style>
  <w:style w:type="paragraph" w:customStyle="1" w:styleId="affffffc">
    <w:name w:val="Таблица_НАЗВАНИЕ"/>
    <w:next w:val="a0"/>
    <w:link w:val="affffffb"/>
    <w:qFormat/>
    <w:rsid w:val="00D66617"/>
    <w:pPr>
      <w:keepNext/>
      <w:keepLines/>
      <w:suppressAutoHyphens/>
      <w:spacing w:after="120"/>
      <w:jc w:val="center"/>
    </w:pPr>
    <w:rPr>
      <w:rFonts w:ascii="Liberation Serif" w:eastAsia="Calibri" w:hAnsi="Liberation Serif"/>
      <w:b/>
      <w:sz w:val="28"/>
      <w:szCs w:val="28"/>
    </w:rPr>
  </w:style>
  <w:style w:type="paragraph" w:customStyle="1" w:styleId="affffffd">
    <w:name w:val="Таблица_НОМЕР СТОЛБ"/>
    <w:basedOn w:val="affff3"/>
    <w:uiPriority w:val="99"/>
    <w:qFormat/>
    <w:rsid w:val="00D66617"/>
    <w:pPr>
      <w:keepNext/>
      <w:keepLines w:val="0"/>
    </w:pPr>
    <w:rPr>
      <w:rFonts w:ascii="Liberation Serif" w:hAnsi="Liberation Serif" w:cs="Courier New"/>
      <w:sz w:val="16"/>
      <w:szCs w:val="16"/>
    </w:rPr>
  </w:style>
  <w:style w:type="character" w:customStyle="1" w:styleId="affffffe">
    <w:name w:val="Таблица_НОМЕР Продолжение Знак"/>
    <w:link w:val="afffffff"/>
    <w:locked/>
    <w:rsid w:val="00D66617"/>
    <w:rPr>
      <w:sz w:val="28"/>
      <w:szCs w:val="28"/>
    </w:rPr>
  </w:style>
  <w:style w:type="paragraph" w:customStyle="1" w:styleId="afffffff">
    <w:name w:val="Таблица_НОМЕР Продолжение"/>
    <w:basedOn w:val="a0"/>
    <w:link w:val="affffffe"/>
    <w:qFormat/>
    <w:rsid w:val="00D66617"/>
    <w:pPr>
      <w:keepNext/>
      <w:pageBreakBefore/>
      <w:spacing w:after="120"/>
      <w:ind w:firstLine="0"/>
      <w:jc w:val="right"/>
    </w:pPr>
    <w:rPr>
      <w:sz w:val="28"/>
      <w:szCs w:val="28"/>
    </w:rPr>
  </w:style>
  <w:style w:type="paragraph" w:customStyle="1" w:styleId="afffffff0">
    <w:name w:val="Текст в таблице ШАПКА"/>
    <w:basedOn w:val="a0"/>
    <w:qFormat/>
    <w:rsid w:val="00D66617"/>
    <w:pPr>
      <w:ind w:firstLine="0"/>
      <w:jc w:val="center"/>
    </w:pPr>
    <w:rPr>
      <w:rFonts w:ascii="Liberation Serif" w:hAnsi="Liberation Serif" w:cs="Courier New"/>
      <w:b/>
      <w:sz w:val="28"/>
      <w:szCs w:val="20"/>
    </w:rPr>
  </w:style>
  <w:style w:type="paragraph" w:customStyle="1" w:styleId="afffffff1">
    <w:name w:val="Таблица Номера столбцов"/>
    <w:basedOn w:val="a0"/>
    <w:qFormat/>
    <w:rsid w:val="00D66617"/>
    <w:pPr>
      <w:keepNext/>
      <w:keepLines/>
      <w:suppressAutoHyphens/>
      <w:ind w:firstLine="0"/>
      <w:jc w:val="center"/>
    </w:pPr>
    <w:rPr>
      <w:rFonts w:ascii="Liberation Serif" w:hAnsi="Liberation Serif"/>
      <w:sz w:val="16"/>
    </w:rPr>
  </w:style>
  <w:style w:type="paragraph" w:customStyle="1" w:styleId="Iauiue">
    <w:name w:val="Iau?iue"/>
    <w:rsid w:val="00D66617"/>
    <w:pPr>
      <w:widowControl w:val="0"/>
    </w:pPr>
  </w:style>
  <w:style w:type="character" w:customStyle="1" w:styleId="z-converterresult">
    <w:name w:val="z-converter__result"/>
    <w:basedOn w:val="a1"/>
    <w:rsid w:val="00D66617"/>
  </w:style>
  <w:style w:type="paragraph" w:customStyle="1" w:styleId="afffffff2">
    <w:name w:val="Табличный_заголовки"/>
    <w:basedOn w:val="a0"/>
    <w:rsid w:val="00D66617"/>
    <w:pPr>
      <w:keepNext/>
      <w:keepLines/>
      <w:ind w:firstLine="0"/>
      <w:jc w:val="center"/>
    </w:pPr>
    <w:rPr>
      <w:rFonts w:ascii="Liberation Serif" w:hAnsi="Liberation Serif"/>
      <w:b/>
      <w:sz w:val="20"/>
      <w:szCs w:val="20"/>
    </w:rPr>
  </w:style>
  <w:style w:type="paragraph" w:customStyle="1" w:styleId="afffffff3">
    <w:name w:val="Табличный_центр"/>
    <w:basedOn w:val="a0"/>
    <w:rsid w:val="00D66617"/>
    <w:pPr>
      <w:ind w:firstLine="0"/>
      <w:jc w:val="center"/>
    </w:pPr>
    <w:rPr>
      <w:rFonts w:ascii="Liberation Serif" w:hAnsi="Liberation Serif"/>
      <w:sz w:val="22"/>
      <w:szCs w:val="22"/>
    </w:rPr>
  </w:style>
  <w:style w:type="character" w:customStyle="1" w:styleId="FontStyle177">
    <w:name w:val="Font Style177"/>
    <w:uiPriority w:val="99"/>
    <w:rsid w:val="00D66617"/>
    <w:rPr>
      <w:rFonts w:ascii="Times New Roman" w:hAnsi="Times New Roman" w:cs="Times New Roman"/>
      <w:sz w:val="30"/>
      <w:szCs w:val="30"/>
    </w:rPr>
  </w:style>
  <w:style w:type="paragraph" w:customStyle="1" w:styleId="Style6">
    <w:name w:val="Style6"/>
    <w:basedOn w:val="a0"/>
    <w:uiPriority w:val="99"/>
    <w:rsid w:val="00D66617"/>
    <w:pPr>
      <w:widowControl w:val="0"/>
      <w:autoSpaceDE w:val="0"/>
      <w:autoSpaceDN w:val="0"/>
      <w:adjustRightInd w:val="0"/>
      <w:spacing w:line="322" w:lineRule="exact"/>
      <w:ind w:firstLine="1123"/>
      <w:jc w:val="left"/>
    </w:pPr>
    <w:rPr>
      <w:rFonts w:ascii="Liberation Serif" w:hAnsi="Liberation Serif"/>
    </w:rPr>
  </w:style>
  <w:style w:type="paragraph" w:customStyle="1" w:styleId="Style17">
    <w:name w:val="Style17"/>
    <w:basedOn w:val="a0"/>
    <w:uiPriority w:val="99"/>
    <w:rsid w:val="00D66617"/>
    <w:pPr>
      <w:widowControl w:val="0"/>
      <w:autoSpaceDE w:val="0"/>
      <w:autoSpaceDN w:val="0"/>
      <w:adjustRightInd w:val="0"/>
      <w:spacing w:line="323" w:lineRule="exact"/>
      <w:ind w:firstLine="706"/>
    </w:pPr>
    <w:rPr>
      <w:rFonts w:ascii="Liberation Serif" w:hAnsi="Liberation Serif"/>
    </w:rPr>
  </w:style>
  <w:style w:type="paragraph" w:customStyle="1" w:styleId="Style32">
    <w:name w:val="Style32"/>
    <w:basedOn w:val="a0"/>
    <w:uiPriority w:val="99"/>
    <w:rsid w:val="00D66617"/>
    <w:pPr>
      <w:widowControl w:val="0"/>
      <w:autoSpaceDE w:val="0"/>
      <w:autoSpaceDN w:val="0"/>
      <w:adjustRightInd w:val="0"/>
      <w:spacing w:line="324" w:lineRule="exact"/>
      <w:ind w:firstLine="739"/>
    </w:pPr>
    <w:rPr>
      <w:rFonts w:ascii="Liberation Serif" w:hAnsi="Liberation Serif"/>
    </w:rPr>
  </w:style>
  <w:style w:type="paragraph" w:customStyle="1" w:styleId="Style35">
    <w:name w:val="Style35"/>
    <w:basedOn w:val="a0"/>
    <w:uiPriority w:val="99"/>
    <w:rsid w:val="00D66617"/>
    <w:pPr>
      <w:widowControl w:val="0"/>
      <w:autoSpaceDE w:val="0"/>
      <w:autoSpaceDN w:val="0"/>
      <w:adjustRightInd w:val="0"/>
      <w:spacing w:line="346" w:lineRule="exact"/>
      <w:ind w:hanging="360"/>
      <w:jc w:val="left"/>
    </w:pPr>
    <w:rPr>
      <w:rFonts w:ascii="Liberation Serif" w:hAnsi="Liberation Serif"/>
    </w:rPr>
  </w:style>
  <w:style w:type="character" w:customStyle="1" w:styleId="FontStyle50">
    <w:name w:val="Font Style50"/>
    <w:uiPriority w:val="99"/>
    <w:rsid w:val="00D66617"/>
    <w:rPr>
      <w:rFonts w:ascii="Times New Roman" w:hAnsi="Times New Roman"/>
      <w:sz w:val="26"/>
    </w:rPr>
  </w:style>
  <w:style w:type="paragraph" w:customStyle="1" w:styleId="Style8">
    <w:name w:val="Style8"/>
    <w:basedOn w:val="a0"/>
    <w:uiPriority w:val="99"/>
    <w:rsid w:val="00D66617"/>
    <w:pPr>
      <w:widowControl w:val="0"/>
      <w:autoSpaceDE w:val="0"/>
      <w:autoSpaceDN w:val="0"/>
      <w:adjustRightInd w:val="0"/>
      <w:ind w:firstLine="0"/>
    </w:pPr>
    <w:rPr>
      <w:rFonts w:ascii="Liberation Serif" w:hAnsi="Liberation Serif"/>
    </w:rPr>
  </w:style>
  <w:style w:type="paragraph" w:customStyle="1" w:styleId="236">
    <w:name w:val="Стиль Заголовок 2 + Перед:  36 пт"/>
    <w:basedOn w:val="20"/>
    <w:rsid w:val="00D66617"/>
    <w:rPr>
      <w:rFonts w:ascii="Liberation Serif" w:hAnsi="Liberation Serif"/>
      <w:b w:val="0"/>
    </w:rPr>
  </w:style>
  <w:style w:type="character" w:customStyle="1" w:styleId="1f5">
    <w:name w:val="Верхний колонтитул Знак1"/>
    <w:aliases w:val="ВерхКолонтитул Знак1"/>
    <w:basedOn w:val="a1"/>
    <w:uiPriority w:val="99"/>
    <w:semiHidden/>
    <w:rsid w:val="00D66617"/>
  </w:style>
  <w:style w:type="character" w:customStyle="1" w:styleId="120">
    <w:name w:val="Верхний колонтитул Знак12"/>
    <w:aliases w:val="ВерхКолонтитул Знак11"/>
    <w:uiPriority w:val="99"/>
    <w:semiHidden/>
    <w:rsid w:val="00D66617"/>
    <w:rPr>
      <w:rFonts w:cs="Times New Roman"/>
    </w:rPr>
  </w:style>
  <w:style w:type="character" w:customStyle="1" w:styleId="112">
    <w:name w:val="Верхний колонтитул Знак11"/>
    <w:uiPriority w:val="99"/>
    <w:semiHidden/>
    <w:rsid w:val="00D66617"/>
    <w:rPr>
      <w:rFonts w:cs="Times New Roman"/>
    </w:rPr>
  </w:style>
  <w:style w:type="character" w:customStyle="1" w:styleId="1f6">
    <w:name w:val="Нижний колонтитул Знак1"/>
    <w:basedOn w:val="a1"/>
    <w:uiPriority w:val="99"/>
    <w:semiHidden/>
    <w:rsid w:val="00D66617"/>
  </w:style>
  <w:style w:type="character" w:customStyle="1" w:styleId="121">
    <w:name w:val="Нижний колонтитул Знак12"/>
    <w:uiPriority w:val="99"/>
    <w:semiHidden/>
    <w:rsid w:val="00D66617"/>
    <w:rPr>
      <w:rFonts w:cs="Times New Roman"/>
    </w:rPr>
  </w:style>
  <w:style w:type="character" w:customStyle="1" w:styleId="113">
    <w:name w:val="Нижний колонтитул Знак11"/>
    <w:uiPriority w:val="99"/>
    <w:semiHidden/>
    <w:rsid w:val="00D66617"/>
    <w:rPr>
      <w:rFonts w:cs="Times New Roman"/>
    </w:rPr>
  </w:style>
  <w:style w:type="character" w:customStyle="1" w:styleId="122">
    <w:name w:val="Текст макроса Знак12"/>
    <w:uiPriority w:val="99"/>
    <w:semiHidden/>
    <w:rsid w:val="00D66617"/>
    <w:rPr>
      <w:rFonts w:ascii="Courier New" w:hAnsi="Courier New" w:cs="Courier New"/>
      <w:sz w:val="20"/>
      <w:szCs w:val="20"/>
    </w:rPr>
  </w:style>
  <w:style w:type="character" w:customStyle="1" w:styleId="114">
    <w:name w:val="Текст макроса Знак11"/>
    <w:uiPriority w:val="99"/>
    <w:semiHidden/>
    <w:rsid w:val="00D66617"/>
    <w:rPr>
      <w:rFonts w:ascii="Courier New" w:hAnsi="Courier New" w:cs="Courier New"/>
      <w:sz w:val="20"/>
      <w:szCs w:val="20"/>
    </w:rPr>
  </w:style>
  <w:style w:type="character" w:customStyle="1" w:styleId="2120">
    <w:name w:val="Красная строка 2 Знак12"/>
    <w:uiPriority w:val="99"/>
    <w:semiHidden/>
    <w:rsid w:val="00D666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10">
    <w:name w:val="Красная строка 2 Знак11"/>
    <w:uiPriority w:val="99"/>
    <w:semiHidden/>
    <w:rsid w:val="00D6661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3">
    <w:name w:val="Заголовок записки Знак12"/>
    <w:uiPriority w:val="99"/>
    <w:semiHidden/>
    <w:rsid w:val="00D66617"/>
    <w:rPr>
      <w:rFonts w:cs="Times New Roman"/>
    </w:rPr>
  </w:style>
  <w:style w:type="character" w:customStyle="1" w:styleId="115">
    <w:name w:val="Заголовок записки Знак11"/>
    <w:uiPriority w:val="99"/>
    <w:semiHidden/>
    <w:rsid w:val="00D66617"/>
    <w:rPr>
      <w:rFonts w:cs="Times New Roman"/>
    </w:rPr>
  </w:style>
  <w:style w:type="character" w:customStyle="1" w:styleId="213">
    <w:name w:val="Основной текст с отступом 2 Знак1"/>
    <w:basedOn w:val="a1"/>
    <w:uiPriority w:val="99"/>
    <w:semiHidden/>
    <w:rsid w:val="00D66617"/>
  </w:style>
  <w:style w:type="character" w:customStyle="1" w:styleId="2121">
    <w:name w:val="Основной текст с отступом 2 Знак12"/>
    <w:uiPriority w:val="99"/>
    <w:semiHidden/>
    <w:rsid w:val="00D66617"/>
    <w:rPr>
      <w:rFonts w:cs="Times New Roman"/>
    </w:rPr>
  </w:style>
  <w:style w:type="character" w:customStyle="1" w:styleId="2111">
    <w:name w:val="Основной текст с отступом 2 Знак11"/>
    <w:uiPriority w:val="99"/>
    <w:semiHidden/>
    <w:rsid w:val="00D66617"/>
    <w:rPr>
      <w:rFonts w:cs="Times New Roman"/>
    </w:rPr>
  </w:style>
  <w:style w:type="character" w:customStyle="1" w:styleId="311">
    <w:name w:val="Основной текст с отступом 3 Знак1"/>
    <w:uiPriority w:val="99"/>
    <w:semiHidden/>
    <w:rsid w:val="00D66617"/>
    <w:rPr>
      <w:sz w:val="16"/>
      <w:szCs w:val="16"/>
    </w:rPr>
  </w:style>
  <w:style w:type="character" w:customStyle="1" w:styleId="312">
    <w:name w:val="Основной текст с отступом 3 Знак12"/>
    <w:uiPriority w:val="99"/>
    <w:semiHidden/>
    <w:rsid w:val="00D66617"/>
    <w:rPr>
      <w:rFonts w:cs="Times New Roman"/>
      <w:sz w:val="16"/>
      <w:szCs w:val="16"/>
    </w:rPr>
  </w:style>
  <w:style w:type="character" w:customStyle="1" w:styleId="3110">
    <w:name w:val="Основной текст с отступом 3 Знак11"/>
    <w:uiPriority w:val="99"/>
    <w:semiHidden/>
    <w:rsid w:val="00D66617"/>
    <w:rPr>
      <w:rFonts w:cs="Times New Roman"/>
      <w:sz w:val="16"/>
      <w:szCs w:val="16"/>
    </w:rPr>
  </w:style>
  <w:style w:type="character" w:customStyle="1" w:styleId="124">
    <w:name w:val="Текст Знак12"/>
    <w:uiPriority w:val="99"/>
    <w:semiHidden/>
    <w:rsid w:val="00D66617"/>
    <w:rPr>
      <w:rFonts w:ascii="Courier New" w:hAnsi="Courier New" w:cs="Courier New"/>
      <w:sz w:val="20"/>
      <w:szCs w:val="20"/>
    </w:rPr>
  </w:style>
  <w:style w:type="character" w:customStyle="1" w:styleId="116">
    <w:name w:val="Текст Знак11"/>
    <w:uiPriority w:val="99"/>
    <w:semiHidden/>
    <w:rsid w:val="00D66617"/>
    <w:rPr>
      <w:rFonts w:ascii="Courier New" w:hAnsi="Courier New" w:cs="Courier New"/>
      <w:sz w:val="20"/>
      <w:szCs w:val="20"/>
    </w:rPr>
  </w:style>
  <w:style w:type="character" w:customStyle="1" w:styleId="1f7">
    <w:name w:val="Тема примечания Знак1"/>
    <w:uiPriority w:val="99"/>
    <w:semiHidden/>
    <w:rsid w:val="00D66617"/>
    <w:rPr>
      <w:rFonts w:eastAsia="Times New Roman" w:cs="Times New Roman"/>
      <w:b/>
      <w:bCs/>
      <w:sz w:val="20"/>
      <w:szCs w:val="20"/>
      <w:lang w:eastAsia="ru-RU"/>
    </w:rPr>
  </w:style>
  <w:style w:type="character" w:customStyle="1" w:styleId="125">
    <w:name w:val="Тема примечания Знак12"/>
    <w:uiPriority w:val="99"/>
    <w:semiHidden/>
    <w:rsid w:val="00D66617"/>
    <w:rPr>
      <w:rFonts w:eastAsia="Times New Roman" w:cs="Times New Roman"/>
      <w:b/>
      <w:bCs/>
      <w:sz w:val="20"/>
      <w:szCs w:val="20"/>
      <w:lang w:eastAsia="ru-RU"/>
    </w:rPr>
  </w:style>
  <w:style w:type="character" w:customStyle="1" w:styleId="117">
    <w:name w:val="Тема примечания Знак11"/>
    <w:uiPriority w:val="99"/>
    <w:semiHidden/>
    <w:rsid w:val="00D66617"/>
    <w:rPr>
      <w:rFonts w:eastAsia="Times New Roman" w:cs="Times New Roman"/>
      <w:b/>
      <w:bCs/>
      <w:sz w:val="20"/>
      <w:szCs w:val="20"/>
      <w:lang w:eastAsia="ru-RU"/>
    </w:rPr>
  </w:style>
  <w:style w:type="paragraph" w:customStyle="1" w:styleId="xl65">
    <w:name w:val="xl65"/>
    <w:basedOn w:val="a0"/>
    <w:rsid w:val="00D66617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66">
    <w:name w:val="xl66"/>
    <w:basedOn w:val="a0"/>
    <w:rsid w:val="00D66617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67">
    <w:name w:val="xl67"/>
    <w:basedOn w:val="a0"/>
    <w:rsid w:val="00D66617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68">
    <w:name w:val="xl68"/>
    <w:basedOn w:val="a0"/>
    <w:rsid w:val="00D6661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69">
    <w:name w:val="xl69"/>
    <w:basedOn w:val="a0"/>
    <w:rsid w:val="00D66617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70">
    <w:name w:val="xl70"/>
    <w:basedOn w:val="a0"/>
    <w:rsid w:val="00D66617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xl71">
    <w:name w:val="xl71"/>
    <w:basedOn w:val="a0"/>
    <w:rsid w:val="00D66617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Liberation Serif" w:hAnsi="Liberation Serif"/>
    </w:rPr>
  </w:style>
  <w:style w:type="paragraph" w:customStyle="1" w:styleId="msonormal0">
    <w:name w:val="msonormal"/>
    <w:basedOn w:val="a0"/>
    <w:rsid w:val="00D66617"/>
    <w:pPr>
      <w:spacing w:before="100" w:beforeAutospacing="1" w:after="100" w:afterAutospacing="1"/>
      <w:ind w:firstLine="0"/>
      <w:jc w:val="left"/>
    </w:pPr>
    <w:rPr>
      <w:rFonts w:ascii="Liberation Serif" w:hAnsi="Liberation Serif"/>
    </w:rPr>
  </w:style>
  <w:style w:type="character" w:customStyle="1" w:styleId="searchresult">
    <w:name w:val="search_result"/>
    <w:basedOn w:val="a1"/>
    <w:rsid w:val="00D66617"/>
  </w:style>
  <w:style w:type="paragraph" w:customStyle="1" w:styleId="xl63">
    <w:name w:val="xl63"/>
    <w:basedOn w:val="a0"/>
    <w:rsid w:val="00D66617"/>
    <w:pPr>
      <w:pBdr>
        <w:top w:val="single" w:sz="4" w:space="0" w:color="EEECEA"/>
        <w:left w:val="single" w:sz="4" w:space="0" w:color="EEECEA"/>
        <w:bottom w:val="single" w:sz="4" w:space="0" w:color="EEECEA"/>
        <w:right w:val="single" w:sz="4" w:space="0" w:color="EEECEA"/>
      </w:pBdr>
      <w:shd w:val="clear" w:color="000000" w:fill="FFFFE0"/>
      <w:spacing w:before="100" w:beforeAutospacing="1" w:after="100" w:afterAutospacing="1"/>
      <w:ind w:firstLine="0"/>
      <w:jc w:val="left"/>
      <w:textAlignment w:val="top"/>
    </w:pPr>
    <w:rPr>
      <w:rFonts w:ascii="Tahoma" w:hAnsi="Tahoma" w:cs="Tahoma"/>
      <w:color w:val="353535"/>
      <w:sz w:val="16"/>
      <w:szCs w:val="16"/>
    </w:rPr>
  </w:style>
  <w:style w:type="paragraph" w:customStyle="1" w:styleId="xl64">
    <w:name w:val="xl64"/>
    <w:basedOn w:val="a0"/>
    <w:rsid w:val="00D66617"/>
    <w:pPr>
      <w:pBdr>
        <w:top w:val="single" w:sz="4" w:space="0" w:color="EEECEA"/>
        <w:left w:val="single" w:sz="4" w:space="0" w:color="EEECEA"/>
        <w:bottom w:val="single" w:sz="4" w:space="0" w:color="EEECEA"/>
        <w:right w:val="single" w:sz="4" w:space="0" w:color="EEECEA"/>
      </w:pBdr>
      <w:shd w:val="clear" w:color="000000" w:fill="FFFFFF"/>
      <w:spacing w:before="100" w:beforeAutospacing="1" w:after="100" w:afterAutospacing="1"/>
      <w:ind w:firstLine="0"/>
      <w:jc w:val="left"/>
      <w:textAlignment w:val="top"/>
    </w:pPr>
    <w:rPr>
      <w:rFonts w:ascii="Tahoma" w:hAnsi="Tahoma" w:cs="Tahoma"/>
      <w:color w:val="353535"/>
      <w:sz w:val="16"/>
      <w:szCs w:val="16"/>
    </w:rPr>
  </w:style>
  <w:style w:type="numbering" w:customStyle="1" w:styleId="2e">
    <w:name w:val="Нет списка2"/>
    <w:next w:val="a3"/>
    <w:uiPriority w:val="99"/>
    <w:semiHidden/>
    <w:unhideWhenUsed/>
    <w:rsid w:val="00D66617"/>
  </w:style>
  <w:style w:type="table" w:customStyle="1" w:styleId="1f8">
    <w:name w:val="Сетка таблицы1"/>
    <w:basedOn w:val="a2"/>
    <w:next w:val="a9"/>
    <w:uiPriority w:val="59"/>
    <w:rsid w:val="00D666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f">
    <w:name w:val="Сетка таблицы2"/>
    <w:basedOn w:val="a2"/>
    <w:next w:val="a9"/>
    <w:uiPriority w:val="59"/>
    <w:rsid w:val="00D666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a">
    <w:name w:val="Нет списка3"/>
    <w:next w:val="a3"/>
    <w:uiPriority w:val="99"/>
    <w:semiHidden/>
    <w:unhideWhenUsed/>
    <w:rsid w:val="00D66617"/>
  </w:style>
  <w:style w:type="numbering" w:customStyle="1" w:styleId="43">
    <w:name w:val="Нет списка4"/>
    <w:next w:val="a3"/>
    <w:uiPriority w:val="99"/>
    <w:semiHidden/>
    <w:unhideWhenUsed/>
    <w:rsid w:val="00D66617"/>
  </w:style>
  <w:style w:type="numbering" w:customStyle="1" w:styleId="53">
    <w:name w:val="Нет списка5"/>
    <w:next w:val="a3"/>
    <w:uiPriority w:val="99"/>
    <w:semiHidden/>
    <w:unhideWhenUsed/>
    <w:rsid w:val="00D66617"/>
  </w:style>
  <w:style w:type="numbering" w:customStyle="1" w:styleId="61">
    <w:name w:val="Нет списка6"/>
    <w:next w:val="a3"/>
    <w:uiPriority w:val="99"/>
    <w:semiHidden/>
    <w:unhideWhenUsed/>
    <w:rsid w:val="00D66617"/>
  </w:style>
  <w:style w:type="numbering" w:customStyle="1" w:styleId="7">
    <w:name w:val="Нет списка7"/>
    <w:next w:val="a3"/>
    <w:uiPriority w:val="99"/>
    <w:semiHidden/>
    <w:unhideWhenUsed/>
    <w:rsid w:val="00D66617"/>
  </w:style>
  <w:style w:type="numbering" w:customStyle="1" w:styleId="80">
    <w:name w:val="Нет списка8"/>
    <w:next w:val="a3"/>
    <w:uiPriority w:val="99"/>
    <w:semiHidden/>
    <w:unhideWhenUsed/>
    <w:rsid w:val="00D66617"/>
  </w:style>
  <w:style w:type="numbering" w:customStyle="1" w:styleId="90">
    <w:name w:val="Нет списка9"/>
    <w:next w:val="a3"/>
    <w:uiPriority w:val="99"/>
    <w:semiHidden/>
    <w:unhideWhenUsed/>
    <w:rsid w:val="00D66617"/>
  </w:style>
  <w:style w:type="numbering" w:customStyle="1" w:styleId="100">
    <w:name w:val="Нет списка10"/>
    <w:next w:val="a3"/>
    <w:uiPriority w:val="99"/>
    <w:semiHidden/>
    <w:unhideWhenUsed/>
    <w:rsid w:val="00D666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18" Type="http://schemas.openxmlformats.org/officeDocument/2006/relationships/image" Target="media/image4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yperlink" Target="https://docs.cntd.ru/document/573114694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901341-10E7-4FC3-934A-8597672C9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6</TotalTime>
  <Pages>38</Pages>
  <Words>12355</Words>
  <Characters>70425</Characters>
  <Application>Microsoft Office Word</Application>
  <DocSecurity>0</DocSecurity>
  <Lines>586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82615</CharactersWithSpaces>
  <SharedDoc>false</SharedDoc>
  <HLinks>
    <vt:vector size="6" baseType="variant">
      <vt:variant>
        <vt:i4>589913</vt:i4>
      </vt:variant>
      <vt:variant>
        <vt:i4>0</vt:i4>
      </vt:variant>
      <vt:variant>
        <vt:i4>0</vt:i4>
      </vt:variant>
      <vt:variant>
        <vt:i4>5</vt:i4>
      </vt:variant>
      <vt:variant>
        <vt:lpwstr>https://docs.cntd.ru/document/573114694</vt:lpwstr>
      </vt:variant>
      <vt:variant>
        <vt:lpwstr>6520IM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subject/>
  <dc:creator>sklyuchnikova</dc:creator>
  <cp:keywords/>
  <cp:lastModifiedBy>User</cp:lastModifiedBy>
  <cp:revision>3</cp:revision>
  <cp:lastPrinted>2025-02-11T06:56:00Z</cp:lastPrinted>
  <dcterms:created xsi:type="dcterms:W3CDTF">2025-02-06T10:35:00Z</dcterms:created>
  <dcterms:modified xsi:type="dcterms:W3CDTF">2025-02-11T06:59:00Z</dcterms:modified>
</cp:coreProperties>
</file>